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88A9E6B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266389">
              <w:rPr>
                <w:rFonts w:cs="Arial"/>
                <w:b/>
                <w:bCs/>
                <w:noProof/>
                <w:color w:val="auto"/>
                <w:lang w:bidi="ru-RU"/>
              </w:rPr>
              <w:t>2024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63E34B90" w:rsidR="00612E0C" w:rsidRPr="00D17929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F10EBD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5A3800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B8BEAF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4E4D5C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42C45E4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6267A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1F8D07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309419CB" w:rsidR="00612E0C" w:rsidRPr="00C170E9" w:rsidRDefault="002056A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59CFB9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01C10C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7368E4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2663DF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5263ED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569535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212A42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E907C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0A6E7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5BF6C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2FAAB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DA6F0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81EBC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652B9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5F9BD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2725C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375E0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E54B7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9B9C9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CDC50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2E2A5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35F0E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1AE0F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12380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27315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34419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34FD2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FB1AA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FE90C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EC58D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BCFB6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27F63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57D2E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C1B11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823FE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03A24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55108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2DB71B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7277EAE7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790B95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0ADB7CD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9171E5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89943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D0197F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42D8CC8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3D3ED7D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20472B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3DA963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33606E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A083D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71CC30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355D3C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389024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78936D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5E6429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74F0B5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004F7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D0EB6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191D6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77085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2DF9AE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3C86DE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60DB1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25FF3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562D1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2EA89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411A8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481CA9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20A887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97CB3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39BEF9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5B6BF6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87671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56A74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0E416E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2EF51D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5FDE9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7F4F43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84CFA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7C785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406ED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42CF33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1E928D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591C30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638E6E0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3E4821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A0A22B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5826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DE3728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1B5B08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53E485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7E23109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40A286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FAE1C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7AC706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0F0D31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6763C0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66FAB8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2D17CE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0CBABF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779E3C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709B21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068BB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AE3D9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CF305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DEDBB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52EB01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40C735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12362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6F7D2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46096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DE338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9212C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3F9DAB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32B9E3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44B2D1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5146E0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BA10F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BCA01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48B7C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030F0C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5C9146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88427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7C8D92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6ADB5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ED535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3A583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153C83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19F8E7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EFDCC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92F555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4B9670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5BA7254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4AFB4EB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298FBEB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75CDBCA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25C41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60BDAA6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1621E0C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65FADB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1536E6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35A7D3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26D4FF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004BA3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397801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12CFE2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08692F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1D1193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E4989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0AFECD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764497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EF8A9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377FB1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4E24B0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38D129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D03E6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388ED9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91EEC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F10B6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35403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54ED13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19D07F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5AFA33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7A840B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F11F9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9797B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6A611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22C05B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7CA445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3DF11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3E0BAC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78652D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3E9C4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DC2A7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3B59EC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0B32E7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6454D22F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381BC9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1E722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875AA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F0EB46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7C3BE90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4B8CF7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0914A13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47F41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32BB2F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09B290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3ED0A9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3F8917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55C5CD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370300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6152E2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65B208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1B2ADF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1D516A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16253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D81B5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A7E28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4F1DF1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4BFFE1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0FCD60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D4D93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37D571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571DD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9FB19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C9F1E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2A96D9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3D431C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1A50FD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7332D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431A38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204F43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01FA5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7ED850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2B7E96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0DA3D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1BC3F6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14525B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C35DE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15878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2BD5ED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317E0E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338B0D7A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F64A9BF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9D8E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3F1233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0D420D9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0BE0AF0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2D7C440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4D37A38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47E21DE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0BA27F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035E75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26A3A7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2D02C2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056541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47A7A5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7EB951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175041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2A110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DD3D1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33AB09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EB296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BAE9A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44A7B5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09B325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24717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164433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791474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27BE2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1EBAC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518DDC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269846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29FF0F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E11D5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05B19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2387C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DFA81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4D50C0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48C333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5BBD59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5E884C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6282AA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39EC8B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A9622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05213D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117D3B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464156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CC31B85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2E18B3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FF78B2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55F12AF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41E873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E119F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7DC056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60B2D2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0EFEF6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0AD4BD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4B47EF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78F293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177527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1F83A0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1FFFFA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27641F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0A3D2F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36BAB2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428129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768F60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80DB4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3F37EE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6B34F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0B5F57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0C1083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73469F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3C125A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7E06AE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791EB8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16A282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480DF9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3DC89D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6C18C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0788E2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068D61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3B68BD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37AAD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7B7C1D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27767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1FF42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15F74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78E7DF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8A1A8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2BBA75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13ABFC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9704E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580711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196CA2E5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DD454F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11F1E4C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38466ED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6BC0DEC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6C77E1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5C39CDC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65855D6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7AC2C5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389063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540C56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74689B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0FC78D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0499FE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6A3456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1DCC03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54A332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B9B4F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773F2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A4ABF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213B6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29F2A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625E7A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0EED76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477D4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A08D8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096CB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1C54B9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7E30AC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6FEFED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619F8A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46216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1C1223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39A777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0D1FF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AA8DF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3FD961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704771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AA9FF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55972B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86C97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67BF2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4143F6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43F2B3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1BDE87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F6A3F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C13199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F7F0AE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D2E3AB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1E1C96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4168745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2DCB3E9B" w:rsidR="00B27062" w:rsidRPr="00DE1A86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DB1AE6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8C8A61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18DC8E1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B34EC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3E0BEF3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C2B26F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4633E67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066A560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6D58C6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12B2E8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69A017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6B81BE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1644DD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41DF2A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6617BD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6B9F86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DDFE6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08ED6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A7AAF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11156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161D8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5F8296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5D4A87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40D65D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65F70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0EDB50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3EDBB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72C0A9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76EE18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5CF640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98C0A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C1CAD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2FB605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25FB09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5DDB90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076C9C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2F8BE5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C6612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EDA98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F99D0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3941E3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341858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746CEF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363905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B28F3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1D078AA7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645202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1459CD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0201387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5E9182C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0BD752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6AD2282C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5FCA217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3BC3021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42C0E59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8EAB2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36D4F97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150D434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24BBC0C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6E6C3F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7DB6DA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724C7B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4CCDD6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48BE6D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648FD3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2D120B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739B71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FA148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3A78DD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0B3B05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6B3EBB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4F7032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2579F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2D7FED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BBD9B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2FB02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81EDE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15D448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5E55A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7C214D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5BF602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96D13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11464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E194A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801F4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4D08D4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489864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00E087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6838D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0E1A63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9623F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998E5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EBAAD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8F82F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6DA845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7650E5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497CD50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BE0CB0D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547D1C6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45331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3FA233F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4D13E54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56BF31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17DE7C0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2439C7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243002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2AB86D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5DC9B2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5E5125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6F4B39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23428F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64D4F0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788879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5CD06B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28AAE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828E4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C2525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57CCE0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8B48E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6F45F1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7F7BAE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28026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114C6C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2B28D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FB95F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202EAD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6E5DB4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5C8CBE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0400A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2604B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173C17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0375CD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3157A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42BB2A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626E60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16A3BE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29B37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11620F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3FBAE4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5D598E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7E34A3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63A01F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4FD5B19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12BCD4A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64B5C4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387293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2717773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591F89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5ED69767" w:rsidR="00B27062" w:rsidRPr="00266389" w:rsidRDefault="00266389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01</w:t>
                        </w: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7FD88D2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861281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F7521A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5D2CB2C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75F86F8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1C0FB5B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09AAFD1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6BA8FD8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0AC6AC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74992E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66377E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6F7453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092D03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7287F2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6C0734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763070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8C448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2B7CEF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4B7F5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5B21DB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315157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254C07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22288E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E1DC2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ABB85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59B13E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5B60FB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1DA755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198BCE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60370E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4E4B1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00967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8E5A2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521187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05F69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075FD0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4AFB1B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4E7E1A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232D7A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A7F46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32D45F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668F8F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7BDB74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01CC12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553C54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73937" w14:textId="77777777" w:rsidR="007B671F" w:rsidRDefault="007B671F">
      <w:pPr>
        <w:spacing w:after="0"/>
      </w:pPr>
      <w:r>
        <w:separator/>
      </w:r>
    </w:p>
  </w:endnote>
  <w:endnote w:type="continuationSeparator" w:id="0">
    <w:p w14:paraId="29BACD7B" w14:textId="77777777" w:rsidR="007B671F" w:rsidRDefault="007B67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444E8" w14:textId="77777777" w:rsidR="007B671F" w:rsidRDefault="007B671F">
      <w:pPr>
        <w:spacing w:after="0"/>
      </w:pPr>
      <w:r>
        <w:separator/>
      </w:r>
    </w:p>
  </w:footnote>
  <w:footnote w:type="continuationSeparator" w:id="0">
    <w:p w14:paraId="17D3BB4D" w14:textId="77777777" w:rsidR="007B671F" w:rsidRDefault="007B67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66389"/>
    <w:rsid w:val="00285C1D"/>
    <w:rsid w:val="002C3AAE"/>
    <w:rsid w:val="002D292B"/>
    <w:rsid w:val="00302C5D"/>
    <w:rsid w:val="003327F5"/>
    <w:rsid w:val="00340CAF"/>
    <w:rsid w:val="00375504"/>
    <w:rsid w:val="0039014C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974E1"/>
    <w:rsid w:val="006C0896"/>
    <w:rsid w:val="006F513E"/>
    <w:rsid w:val="00712732"/>
    <w:rsid w:val="007A7E86"/>
    <w:rsid w:val="007B671F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3461</Words>
  <Characters>19731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2021-08-30T16:48:00Z</dcterms:created>
  <dcterms:modified xsi:type="dcterms:W3CDTF">2021-08-30T16:48:00Z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