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E3BE4FA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B17925">
              <w:rPr>
                <w:rFonts w:cs="Arial"/>
                <w:noProof/>
                <w:color w:val="auto"/>
                <w:lang w:bidi="ru-RU"/>
              </w:rPr>
              <w:t>2024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19FBD8F2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372C9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пятницы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0CC63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7B1C9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3F7E4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93258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CFBA9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66941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F8E97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37F7C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5F8E0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9476A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2AD53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09681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2CFE5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B5C2E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7A39E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71FD9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31D7D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D2541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791C6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49A36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A7ECA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5EF0B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65F8C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675B0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0AD3B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16CEB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3010F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14126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B5A77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FDE91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6FBCB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95680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192EE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BB867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A0226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CB49B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FE836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53DEA4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713522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927A6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5C3ACC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736E25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3F3FE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285EBD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6FA35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74D75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37181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943A8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C6A4C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A23FC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068CF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D84EC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E8AD1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1A250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3C8D52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7C4D5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5A16A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1E4A6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A0CDD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B55C6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68C9B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1ACD7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F05AA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62753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36A6F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D5682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8D201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BA2A0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4F058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DD484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FD380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C4D63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89765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B962E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130DEE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E192A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77B94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82073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0D9697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289856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37052D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7D135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775CEA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68421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D0942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2C771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79356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25D2E1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1502A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01428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09CC2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E7BBF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D6CA6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25310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07C9F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693A7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452E8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66C09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57B60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033E1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B073D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168E1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48BAC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889CA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6FFBF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0424C1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C0F6D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A6F0D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98ED8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233D6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C0D28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1DDCDE1C" w:rsidR="00C957EE" w:rsidRPr="00A60ACB" w:rsidRDefault="00A60ACB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0C70FBCF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2C30E14E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435590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4D6FD1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5EAA57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43BDF2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7CD2D1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310847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4AC6C2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005C1F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528EA3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2CB296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6745D4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0BE3E1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63A741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4B6FE8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0C62A7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0DF1B8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357627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1AD15C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407316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0B45CD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79AE0E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48E106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39C97A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7FCC6E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410461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2A42D9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1043CE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44AF44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1B7610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4383CB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2A2F7E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0CFE37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7F1B4E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7730B2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6A0EEE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601325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08EFEE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6064C5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3DBAD2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751BA0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645B89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07649C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7D373E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2875D6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647907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0262C7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7FC3F6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02F708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287C98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3C857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500BE5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76F747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5850D0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47E0EF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5C94B5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0E611A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3B05F7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182ADC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7A5172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786169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00CAE1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5392F6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639193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68C2B1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4E06C9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1C48D8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1F9EBA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052463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71578F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074778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00B446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6A134B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530921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445CD2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4A0189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1141E4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426995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359078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273AFC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7D1940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488C28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284AA5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236BD6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6A7ED3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057D2B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5A15F3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372A7F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63EBD4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3B3E80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7930E4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62E42F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D1B45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3F99F9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7D6F39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18E7B7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44FA40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45346A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073198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79B431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2F3059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498C1B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52184D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19A635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594533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67FDF9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606B41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22578A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53AC97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00C1A8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2056A2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326860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58422CEA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526E3A8D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59EE5F8A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050C9B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31C02E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61248F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2955DD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283B3F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19802F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4F9CEC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6E7CA7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433668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4475D3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05CE68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00A084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7D593C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3E734C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4B2F0E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5F0252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1B6B61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6CF5C5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267277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72BCF2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29121E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20A436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15D3C5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521670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167645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05B3E1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262A30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51A0ED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03AE8D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1C7A03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65AF00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16B7B7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0DD73A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12AE76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4CCA96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735583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73B447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6341D1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00B1DB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293FB8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22BE81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7ACF1E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1E1202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514A59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566A96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00C3F8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059C3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3DE2FB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6C2051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6059CA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5D6408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3D6EF6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3FF780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55F44C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468505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3107FE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1047CE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381954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653A75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144E5C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55DDA7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20EFAD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5E0D76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706FCB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69274C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4B82BF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309E01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06BCC2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6C5A09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10C01A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490DE3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76D5C7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09F16B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7BD970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52325F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4930A8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5F2B73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2DB616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1D1D5A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239E88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18C17B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545B0A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4313FB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3AD416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34563D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0E41E6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1F1C09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72E63E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7BF5D2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4FFD12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55A0AC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6500FB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03E033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7C6551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0FAEC2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576728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3822FC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533AC2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B405F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066A5F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407137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42AA0A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734A3E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33F088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1EDBF8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6E2CB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0BBF79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55512E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029093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3552CA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18211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2F73F1B2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753917CC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7C592D9F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0C6B11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300180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1DB88B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7DD328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6291EF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409FAC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6ED0F0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7F52DB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2176F4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5A6B03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53994E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274967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52079A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354F87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1CFAC2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1B69F8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0CEE2F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059757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2501F8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196F7E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1F0B25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2DA153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0F6791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77293D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24E76A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08E89F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105F2E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28C836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108FF5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43556A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4C95BC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31AC81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3D7574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4823A8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CE2FE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0DAB62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50C836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3765F6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2DB871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482923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1EACB6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1D41F6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44CEDA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519508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04BCFD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3AF3F0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5E9F23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B06D3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691DC2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4881DD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1448B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72F295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7A92E8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2B312D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6FA31D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0A2E78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69842A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6B74AF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4DBF3E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62082B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7C5323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6FEAE1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1AD9C4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5F37B5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2CC4E5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118D45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673749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73845F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3950F8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3D6CEA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1490CC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2DE828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6FF000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38AC41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6E0BC4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7120F1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7E417D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0542BB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3008E9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369E0A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2B81AE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452D9A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6227C9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5677F9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080528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35539E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4194A9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1B2845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762B2F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667632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58D7A0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673B6E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1F7CAD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09F886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2FC55E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3D821C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4A2E5C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3D7BC5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46290A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47AA0F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616DF3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406012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726D13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499D34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7983C4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5E0946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27D61D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371F2A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0B713E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4BEB5E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7AC117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4E4B96B9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5D5E41F3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0B37CBD1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92C1D" w14:textId="77777777" w:rsidR="006D3BA9" w:rsidRDefault="006D3BA9">
      <w:pPr>
        <w:spacing w:after="0"/>
      </w:pPr>
      <w:r>
        <w:separator/>
      </w:r>
    </w:p>
  </w:endnote>
  <w:endnote w:type="continuationSeparator" w:id="0">
    <w:p w14:paraId="4810502A" w14:textId="77777777" w:rsidR="006D3BA9" w:rsidRDefault="006D3B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B5FB3" w14:textId="77777777" w:rsidR="006D3BA9" w:rsidRDefault="006D3BA9">
      <w:pPr>
        <w:spacing w:after="0"/>
      </w:pPr>
      <w:r>
        <w:separator/>
      </w:r>
    </w:p>
  </w:footnote>
  <w:footnote w:type="continuationSeparator" w:id="0">
    <w:p w14:paraId="6601C5B7" w14:textId="77777777" w:rsidR="006D3BA9" w:rsidRDefault="006D3B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4B6A"/>
    <w:rsid w:val="00097A25"/>
    <w:rsid w:val="000A5A57"/>
    <w:rsid w:val="001274F3"/>
    <w:rsid w:val="00151CCE"/>
    <w:rsid w:val="00187700"/>
    <w:rsid w:val="001B01F9"/>
    <w:rsid w:val="001C41F9"/>
    <w:rsid w:val="00263068"/>
    <w:rsid w:val="00285C1D"/>
    <w:rsid w:val="003327F5"/>
    <w:rsid w:val="00340CAF"/>
    <w:rsid w:val="00372C9B"/>
    <w:rsid w:val="003C0D41"/>
    <w:rsid w:val="003E085C"/>
    <w:rsid w:val="003E7B3A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D3BA9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17925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E32AC"/>
    <w:rsid w:val="00E1407A"/>
    <w:rsid w:val="00E16D02"/>
    <w:rsid w:val="00E50BDE"/>
    <w:rsid w:val="00E774CD"/>
    <w:rsid w:val="00E77E1D"/>
    <w:rsid w:val="00ED75B6"/>
    <w:rsid w:val="00F3048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2021-08-30T04:58:00Z</dcterms:created>
  <dcterms:modified xsi:type="dcterms:W3CDTF">2021-08-30T04:58:00Z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