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5BF503A4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421953">
              <w:rPr>
                <w:rFonts w:cs="Arial"/>
                <w:noProof/>
                <w:color w:val="auto"/>
                <w:lang w:bidi="ru-RU"/>
              </w:rPr>
              <w:t>2024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66D1868A" w:rsidR="00C957EE" w:rsidRPr="00C957EE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</w:t>
            </w:r>
            <w:r w:rsidR="00421953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3</w:t>
            </w:r>
            <w:r w:rsidR="00C957EE"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="00A60ACB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понедельника</w:t>
            </w:r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297572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705781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2126EE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683922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774F6E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2D8BD8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008DC4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1D5925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3B02D1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1A7508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0BCBD8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24F4E7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2B2FA6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7142B9E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70B418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3FC428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5C7941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02766B4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EB026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72A8E5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66323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3B6C5C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49942A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1BD2FB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2D1302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21C576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769741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1FA732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19A518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0FEB0B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17AB6C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33E3F6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57594B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7D1E81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26F3BD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7D26AB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13590E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6D665A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72266F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5C7A9B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3A88DA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15DAB3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5BEBAF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0E26F3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4E21B8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29F5C4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2BFD08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0D403D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797B52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395B86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59DDAF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11F1C9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037AFB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4E7FDB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3A2242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3F9C57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0B7BCA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721D0E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40CCF8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3231D0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19F90E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5FC7F2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488C35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674A58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14F984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574620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0F427E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19BF3D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2A296C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2B3A96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487126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3E5CE7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68C6F6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4EA3C7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2C4678B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555D06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4129E5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221CAF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5679FB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3B721A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25AC25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778FAF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02CB67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42ADDF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42C37C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62715E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52D31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4A73421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1178A4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2A13C0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0BA2683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23B94E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5D2A5A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6915E0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672E78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6D3FCE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34CE4D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7C36BD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07D9DD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20EE73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2AC509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13DD32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605BFB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58D260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44B811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7A73DF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75B8E1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5F8AF3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72DADA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68A89F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6E0A97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058B8043" w:rsidR="00C957EE" w:rsidRPr="00A60ACB" w:rsidRDefault="00DA6A8D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78D429A5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2C199A5D" w:rsidR="00C957EE" w:rsidRPr="00C957EE" w:rsidRDefault="00DA6A8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6AE7D2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62A291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3FD463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0B37B7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6BB6FF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5599F2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1A1E10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172C18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31C750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46A5B7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72C10B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43239B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5BF7BE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3BDC73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360D02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47E0F6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6FD994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4B2B1E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75D988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407B96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14CB78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4D12F8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42F8DF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68F1AA8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21722A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5528F8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2AB432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465A8C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57D9E0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54C015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3FB66F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607DED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4F5220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7A7338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5FE4BC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1D7593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6BD3DF8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0DE124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78DF263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667E06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7D9DF64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4A4E60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3816DE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7E8830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71734E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24DA05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4A9C03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33E93F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6A2277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62732F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236BA5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2CDE33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22F238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606C64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5BE70B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22276C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2DA9FAD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18B918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0A4039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51B7FB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541F79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09238E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01BEA2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3769F2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21C73C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72BFD7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734AD4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4992A3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659A627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2FBF94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546F18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2612FE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110924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102284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728744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7C2775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5297D7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4BA795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53FC2E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3E784C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6422FC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571C0A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55B0D7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3946CC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2B0CC9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2D152C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7E0AEC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2F1B1E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56D541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63C971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52DFB2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3AAB76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0FE0D3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34A7DF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2E6E04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0D6496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40848E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3E97C9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5F6E3C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661430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1F1A41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7BF06C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059910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764503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7E73F2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4EA778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783312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721134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04666A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6229E1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24B21E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1DA8A590" w:rsidR="00C957EE" w:rsidRPr="00C957EE" w:rsidRDefault="0042195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22B221E3" w:rsidR="00C957EE" w:rsidRPr="00C957EE" w:rsidRDefault="0042195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50626FD7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понедельника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40F71E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6BB879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235A9E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674690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7D06EC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09E746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7F0219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5F1509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5B425C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356D6E4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5BC52C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7FA090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2DB876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082F91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0CD78A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0CCD9A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1478B0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24DB72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7D69F7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7F6601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5E50DF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3A4D63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0C1A2D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09F0D5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4C86FB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2C6EE0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4AB4FF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14E879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5E56CD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036263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03DE852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21E4D9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54FCB5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6DA317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3592DA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315C17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11FF40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22ED54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3E042E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6A8D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56183B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5444FA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77D44C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536AAF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3F9DD2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4950B6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74F5AE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1C41A7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592CE96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041D05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6A2AEE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2BF3F4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1778F8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6B8D96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2C2D63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673455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224F94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40CD2E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15C313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4AA11D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6DB0A9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4ABEF3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40F000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7849F9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57F010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49C5899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1887F8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78D24E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3DC409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27F9EA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601916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77C631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44E739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5A7DA6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3B56D0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3F6864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2833D8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40FD61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0C7434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315F184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310412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4C7031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191F61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62DB0D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298DDE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54CDD3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5628CC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0A35E2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0347D7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19C15F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421FBC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0C658D0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71D149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12A2A9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3B1033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67EDE4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2D5DDC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37FF1E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3A116FF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08832C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5F1195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756994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6EA20D8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02BB18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700511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45606A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16874C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0B6DA2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205C2B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1DC9DC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15FE68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61BFD4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030756BE" w:rsidR="00C957EE" w:rsidRPr="00C957EE" w:rsidRDefault="00FC4C10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0CF9E9DD" w:rsidR="00C957EE" w:rsidRPr="00C957EE" w:rsidRDefault="00FC4C10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2538B33B" w:rsidR="00C957EE" w:rsidRPr="00C957EE" w:rsidRDefault="0042195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587DD59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7C8994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1F742DA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3922811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32B59E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7494A8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55158B1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287CE0A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191CF1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330B22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5BADEB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221BF2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224816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67A0633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2E9078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7D8FAA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4C355B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5B48DB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1A46B0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7EBD20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2DC49B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02720A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2FCD6B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3DFAF1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6DE138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1A624F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681204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391A4C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3FE6A9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5EA11E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6CAD35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6C75D8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74731F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485152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7423C7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2EFEBF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213A76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FC4C10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1969B2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6E8F84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7116FD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05555B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6A7CF1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1532025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3DE59C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465CA0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71598E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405805A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283066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1E788F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2793C9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11CA4C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0D364B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08564A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3000BE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35CFB7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074A258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46D6E2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658475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360D8C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59ABB5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189837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1235A4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77E45C3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4BA0D4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186A7D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0704AA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3AA506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13C7797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45119F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19C5C4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7A2E1D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3EE514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05490C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3641F3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2E7AEE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4F0544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454B7B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60ACB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583CCE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2EB39F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200D2E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2904B2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674941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0CD346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36C813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10C434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70B197E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2F9F06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0EB3FB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1EF1D6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5A87C6C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5584D9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4D880D5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5293B13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6FBD6E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7758FC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5E1994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68EC84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5A463F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31BD70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619A15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44E32D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75E2B2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0B11FD4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643358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2F0E03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73F0F3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57F3BD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3ED99C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192FE6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35F253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278FD6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1953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5254E6E7" w:rsidR="00C957EE" w:rsidRPr="00C957EE" w:rsidRDefault="0042195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2E802154" w:rsidR="00C957EE" w:rsidRPr="00C957EE" w:rsidRDefault="00DA6A8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а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0A7DD787" w:rsidR="00C957EE" w:rsidRPr="00C957EE" w:rsidRDefault="00421953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A60ACB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понедельник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ов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AF517" w14:textId="77777777" w:rsidR="00324E1A" w:rsidRDefault="00324E1A">
      <w:pPr>
        <w:spacing w:after="0"/>
      </w:pPr>
      <w:r>
        <w:separator/>
      </w:r>
    </w:p>
  </w:endnote>
  <w:endnote w:type="continuationSeparator" w:id="0">
    <w:p w14:paraId="47C29065" w14:textId="77777777" w:rsidR="00324E1A" w:rsidRDefault="00324E1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27A775" w14:textId="77777777" w:rsidR="00324E1A" w:rsidRDefault="00324E1A">
      <w:pPr>
        <w:spacing w:after="0"/>
      </w:pPr>
      <w:r>
        <w:separator/>
      </w:r>
    </w:p>
  </w:footnote>
  <w:footnote w:type="continuationSeparator" w:id="0">
    <w:p w14:paraId="1542F283" w14:textId="77777777" w:rsidR="00324E1A" w:rsidRDefault="00324E1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324E1A"/>
    <w:rsid w:val="003327F5"/>
    <w:rsid w:val="00340CAF"/>
    <w:rsid w:val="003C0D41"/>
    <w:rsid w:val="003E085C"/>
    <w:rsid w:val="003E7B3A"/>
    <w:rsid w:val="00416364"/>
    <w:rsid w:val="00421953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C0139"/>
    <w:rsid w:val="007D45A1"/>
    <w:rsid w:val="007F564D"/>
    <w:rsid w:val="00807067"/>
    <w:rsid w:val="0087147D"/>
    <w:rsid w:val="008B1201"/>
    <w:rsid w:val="008F16F7"/>
    <w:rsid w:val="009164BA"/>
    <w:rsid w:val="009166BD"/>
    <w:rsid w:val="009506DD"/>
    <w:rsid w:val="00977AAE"/>
    <w:rsid w:val="00996E56"/>
    <w:rsid w:val="00997268"/>
    <w:rsid w:val="00A12667"/>
    <w:rsid w:val="00A14581"/>
    <w:rsid w:val="00A20E4C"/>
    <w:rsid w:val="00A60ACB"/>
    <w:rsid w:val="00AA23D3"/>
    <w:rsid w:val="00AA3C50"/>
    <w:rsid w:val="00AD51E9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DA6A8D"/>
    <w:rsid w:val="00DE32AC"/>
    <w:rsid w:val="00E1407A"/>
    <w:rsid w:val="00E50BDE"/>
    <w:rsid w:val="00E774CD"/>
    <w:rsid w:val="00E77E1D"/>
    <w:rsid w:val="00ED75B6"/>
    <w:rsid w:val="00F91390"/>
    <w:rsid w:val="00F93E3B"/>
    <w:rsid w:val="00FC0032"/>
    <w:rsid w:val="00FC4C10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3442</Words>
  <Characters>19621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2021-08-28T19:23:00Z</dcterms:created>
  <dcterms:modified xsi:type="dcterms:W3CDTF">2021-08-28T19:23:00Z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