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08623B54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D402BA">
              <w:rPr>
                <w:rFonts w:cs="Arial"/>
                <w:noProof/>
                <w:color w:val="auto"/>
                <w:lang w:bidi="ru-RU"/>
              </w:rPr>
              <w:t>2024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733ACFB4" w:rsidR="00C957EE" w:rsidRPr="00C957EE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52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="00E16D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среды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745144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432161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3E6AAA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2E0995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7D6348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3B6AE6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2E8E82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4DD48F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551CD2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7927B6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338E04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304B6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468CC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42166E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4D8E78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48092D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76C89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42092C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122159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3B44AF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B7F98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7254C3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7C4803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2B3B8B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6CA74B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1CF5C4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00C581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362FA0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5BEE64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37BB58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511777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50E74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6BD9A2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44964E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389478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2770D6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66830A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7070C3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1D9137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1F93A8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6B77E2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102F58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730456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3F3981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6101EA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0E1491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293738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5DB254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342C37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531E34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0D12B2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4DD120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2C7BF6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0677EA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7A31EA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5AF7C6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2C4680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40EAF0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3F9A11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2138BD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5BEACA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720B43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67AE28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0B3888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48B80A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2C625A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01338A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792433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670500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3B7A02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6650F0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7C78CD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594D25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52409E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79D8B5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79E1C9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5717C6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60E832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42330A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240CD7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53A025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2325D4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40B528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5DC327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2E107F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234A2D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7ADC2B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482A0D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165D56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6C91E6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572292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6CC08C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36DCC1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577C4B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5EEE7B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2C76B5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1BFCA6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2415F4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4166D5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4C2B7F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3B91FA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138936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77964D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4AAF0B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077216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4A11C1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135A96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5EA9C8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24046B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68B5C2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3B91B4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467BD06A" w:rsidR="00C957EE" w:rsidRPr="00A60ACB" w:rsidRDefault="00D402BA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59954E8C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6FD5ABA3" w:rsidR="00C957EE" w:rsidRPr="00C957EE" w:rsidRDefault="00D402BA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76997B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31995E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111BCC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06EDAA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5B3E5C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2A61AC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4D10D0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15FF09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1D9194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361D9B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1D6836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02B8AA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77265D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7A19F3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37CBEB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5BCA2F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7C374C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67DFD9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61B6BE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0697A4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32D51E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5F4F64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5C53A2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2C753E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1C1350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479C13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5C959C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5D6B4E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053CE1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65D49E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4D7F69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5C30E8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2B0E10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0BB6F0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747BD9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6912A1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2BC443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2E8D86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18E236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13372A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3D1473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2A0CC5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184D6A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6CCE25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4DBDE0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3173B4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63470A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60D969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0CEAC3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5F0A20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775F12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2842D9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08DD00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0FD587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4435BC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01C903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70FFEB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377CA4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4421A6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2A3B34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25A82B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7828B0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50067C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6CAA6C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409104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12402B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73B746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1D9A79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221531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42F130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429E1A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080A10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314597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440AC8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3929D0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248943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7695C9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3BA872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55E943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28C756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5012BD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436455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4B9C05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7CC004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58319E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18A638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161257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4D1369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359B3E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352C95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151360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5B5089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3457AC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662AAE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0360C1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122D61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28D37D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4BE367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46F655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74D174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662698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2DF511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75280C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71C8CB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0BD05C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46925F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5ABAD8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4604F4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1DFE0B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7ED432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5EB173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2AAEFC83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6A5FF74B" w:rsidR="00C957EE" w:rsidRPr="00C957EE" w:rsidRDefault="00335F4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4C5CE9A0" w:rsidR="00C957EE" w:rsidRPr="00335F43" w:rsidRDefault="00335F4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5B7254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046F83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075B9A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550F9F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298D57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732841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44715B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0D4BF1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31567E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2EF253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7D6DD5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04FB2E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1905FD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235BDB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31DEE4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6962B8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4E65DA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06CCAF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105D9A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79F9FA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3503ED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3EB2D5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62B1D3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212AB4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215646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48DB0D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209CF0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6D2E27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006C09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3ACBBA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19A9EA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4D127D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7A1A1D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2063C7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073A58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3E37EF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72391A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4F35D7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09B8D1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61FFE6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00DF87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1FB23E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4730B3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7E446A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5512E0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1A0431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0069FE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016DFC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4EA6A5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2BFBFE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25392A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0145F7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2AA50D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7D2506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0A1B7B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6786ED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3BBA19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09595F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03A175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738296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5BC306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0BCBAE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6295E9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5F8102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47D19C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5A042F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62CFA2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10DC1C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32DD55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50D7CD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2783A4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21FBF8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34755B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241165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043883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17B281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34D60E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6186D0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1560ED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58DA7C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243283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75E633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0F6C74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47B90F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08E13D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1BB0B2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19297B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2B9577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2E0AC7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3E34B6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7A589F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68F7BE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6896BB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61A4B6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466A24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458872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76574D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3119D7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3F4889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1226C7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191C4A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403589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53F415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66FC30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1EA582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1FBC8E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072276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70ACDD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0995C1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621F61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063FDA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4F24AE3A" w:rsidR="00C957EE" w:rsidRPr="00C957EE" w:rsidRDefault="00D402BA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4DC507A5" w:rsidR="00C957EE" w:rsidRPr="00C957EE" w:rsidRDefault="00D402BA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772270D0" w:rsidR="00C957EE" w:rsidRPr="00C957EE" w:rsidRDefault="000D243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753B00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3659D7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20D85F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08A723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525D47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2DB298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0C52EF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60581D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0B671B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356FBF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7ED081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23604E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05C374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1EB395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475EB6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77907E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02B853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015036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76BD39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3AF455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40C8FE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261F9A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51AB1B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446E5D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79F155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53E503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381B03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1118A9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20B046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5FD9D1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13A0E5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38942E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3A1A2E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7AAA1E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2AFF39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51A979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545158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59FC49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59E264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05A9AC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4FA805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625D93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103182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25AE36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47D629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698B46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19115D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761FEA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2533D7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121EA5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65CE8F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5EC348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712E6D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3D7E4D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68E01A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1490C6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043400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6E4FEC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099A59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233D3A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1BDA22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469B34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108BB9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2CB601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35D930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517E4E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5A0CEC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3B1113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74B47E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6CCBDD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0DE1E1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72B0CF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624C33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6138E0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58D0DF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7FD4CC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3A4E3F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23271E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5832C5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02D552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3C2704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6D42F1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24AE8D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248768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046A59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4F1EAB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1EF35A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36E576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062473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5BBCFF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4FF83D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7D6E58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44917E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2CD140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7E2188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3C2648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1695BB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24BDAA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7F8A89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780214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0116AE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094A3B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347EB3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754096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4F24EB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434B7D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56F77E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21145B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642E2C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35F4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1D0464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236A40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402BA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77393CFF" w:rsidR="00C957EE" w:rsidRPr="00C957EE" w:rsidRDefault="00D402BA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4E9176D6" w:rsidR="00C957EE" w:rsidRPr="00C957EE" w:rsidRDefault="00D402BA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7DFADA52" w:rsidR="00C957EE" w:rsidRPr="00C957EE" w:rsidRDefault="000D243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E5EF0" w14:textId="77777777" w:rsidR="00E5431F" w:rsidRDefault="00E5431F">
      <w:pPr>
        <w:spacing w:after="0"/>
      </w:pPr>
      <w:r>
        <w:separator/>
      </w:r>
    </w:p>
  </w:endnote>
  <w:endnote w:type="continuationSeparator" w:id="0">
    <w:p w14:paraId="21303D06" w14:textId="77777777" w:rsidR="00E5431F" w:rsidRDefault="00E54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38515" w14:textId="77777777" w:rsidR="00E5431F" w:rsidRDefault="00E5431F">
      <w:pPr>
        <w:spacing w:after="0"/>
      </w:pPr>
      <w:r>
        <w:separator/>
      </w:r>
    </w:p>
  </w:footnote>
  <w:footnote w:type="continuationSeparator" w:id="0">
    <w:p w14:paraId="08E826D7" w14:textId="77777777" w:rsidR="00E5431F" w:rsidRDefault="00E5431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43D"/>
    <w:rsid w:val="001274F3"/>
    <w:rsid w:val="00151CCE"/>
    <w:rsid w:val="00187700"/>
    <w:rsid w:val="001B01F9"/>
    <w:rsid w:val="001C41F9"/>
    <w:rsid w:val="00285C1D"/>
    <w:rsid w:val="003327F5"/>
    <w:rsid w:val="00335F43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A5238"/>
    <w:rsid w:val="007C0139"/>
    <w:rsid w:val="007D45A1"/>
    <w:rsid w:val="007F564D"/>
    <w:rsid w:val="00807067"/>
    <w:rsid w:val="0087147D"/>
    <w:rsid w:val="00872EE5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60ACB"/>
    <w:rsid w:val="00AA23D3"/>
    <w:rsid w:val="00AA3C50"/>
    <w:rsid w:val="00AD51E9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CE0A32"/>
    <w:rsid w:val="00D402BA"/>
    <w:rsid w:val="00DE32AC"/>
    <w:rsid w:val="00E1407A"/>
    <w:rsid w:val="00E16D02"/>
    <w:rsid w:val="00E50BDE"/>
    <w:rsid w:val="00E5431F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3429</Words>
  <Characters>19550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2021-08-29T04:49:00Z</dcterms:created>
  <dcterms:modified xsi:type="dcterms:W3CDTF">2021-08-29T04:49:00Z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