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DE69F29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9E26AF">
              <w:rPr>
                <w:rFonts w:cs="Arial"/>
                <w:noProof/>
                <w:color w:val="auto"/>
                <w:lang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173217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9E26A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(субботы + воскресенья)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06E43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2E360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012C8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7DEF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A0D12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A303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DF5C5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F7673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FF0B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53FB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1D12F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7A88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8EC2A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3EB8B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05E11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965E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2F01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D8D3E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5FCA3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E0F84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EE2B9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BB149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2B17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A511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E04B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DD65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041A3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085F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EA7C0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8C54E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74431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2C797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D8584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BC53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2E6A5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6B5E3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55E93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23A12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3942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1303C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F7672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E631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8805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2442C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DF07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6F615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DFCDD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2393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37623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AFEE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F78B0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9C5FD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7CB14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5B929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4E0CF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D431A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672E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6F304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E5D70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29390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8B6C8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661B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8CE9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F03D3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8CA4E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A3312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23C83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1BDE7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D42AA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2DDF8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AC10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2F11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6FBCE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AA2A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7A3B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57DE8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6414D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C232F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2751B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B88B4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C2EC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F5C96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99683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197E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F9385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574E1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DED5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C5C0E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A8679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9852B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A984F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E5C16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8DB0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48C8D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CB05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6AC1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BC64E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B1060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4397D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629EB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D045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6C781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CA2D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97C47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2C99C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A9D3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3B55E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1FFB3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5729B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FC78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27C3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5BA2793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51F355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3CF80A36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32AAB4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D72C8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4E11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44E21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9F310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46C23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769A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9218D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8DE28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E93E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3EECF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C62B7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A7A4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0CD1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DE6FA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46CE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00A9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037A1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9634E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07CE3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9035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7EBA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3B81D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C4027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1EB7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773A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52622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E6CF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548E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57DE9C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17E4A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71EFB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ADF86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08D16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13856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C6C21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CF5C5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34E49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D324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3D2A3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1808E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DDDBB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AE34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6B4B6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9B88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4A748D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BC891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487BF2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C758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79543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0D18F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4F73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3015E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DB522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6B63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2AAA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6FFC17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B872D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8359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49883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B42A4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D58F5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2A765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09293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17338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98FE0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1CE18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351C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E17B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6D935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A3E97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9665D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C98E7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07DB24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486F4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BFB1F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36F9F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8A0CC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E3CEB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A748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785C67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F982D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73884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73632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92F6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DA3EE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2191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92C9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9B777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8ECC0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DA66D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5A8B8F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F7589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03CE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BEA9A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2D775E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1519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5985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3F04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7A1208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7980A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8182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CD24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3F7FA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93080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ECE8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E17B6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1936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B15C8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0F1E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03CE4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1348618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4F13F9F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73CCD7A8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9031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47C203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114D99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0200C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51CCC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4703C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0E3C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988A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E2635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CB8D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5B30E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B3B4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38047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C7883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8EE49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4D0EA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399F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DD73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A07AE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72C58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B5F5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B20F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9BF81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E06DF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617C4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19B2B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EC92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7122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6C919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9DA89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741A5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7FD47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126E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B927A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3EAC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77ECF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39D42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70DD0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2189BE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18C0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E280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FCA2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0044A0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F0F98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AD33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035A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8109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3110A0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F6F46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82CD1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959C0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B6EA2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6242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E89B7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FF71F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CA6C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73F60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128F9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DE6C8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45D0D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43C7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DCF6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4B269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A0C8B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7FEF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25F2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E0445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997FF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EE195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5F3FD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80C0E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7A305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4BB4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47A96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9CAF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2FACC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1969E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78094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B897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B7E2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69779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ED51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F3906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5B5F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78943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12CF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62F1E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D3E35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292E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4872C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957CE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360D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4B1E9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30E1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3564C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D3E8E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D29C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BAAE3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A737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0D50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DD674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373A4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A361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82C38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737C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D1D31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C3F97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D99BD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A1DAB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0CC54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B78C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1464226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E483E08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3ABB4B75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579D3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70D1C6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DE205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DE4EB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DBBF2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60D8F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5FDA88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5010C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FF240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5A72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2FA2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9594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F755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F5560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E9E6C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D476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95870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8081C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38129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7735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CA6DE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14FF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E79A7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6F326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FEEE9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CC05D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2EA4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883F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F712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6945AC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B79A1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2C2B74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943FE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F1196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9BBB6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97AF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669AA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9138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F5C5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3C265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0D6FB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123D2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9B77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2F040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94A8C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8AF14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26F38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6BBA3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48912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33880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B3D7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2D58AD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0606D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6240A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9395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D65C0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0CFF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2C02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87CBA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25F2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A97E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75497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0DAD6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23518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8B73E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1E2EE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5731E9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A1363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E16D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513B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E17A6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0FB7D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D7698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31D7C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6612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8373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843CD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A8E6B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08E9E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E2024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4B90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02819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0E62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DCCBF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68DE0E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F782C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2D4F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07DA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06D52B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6805D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4590F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0D58D9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6DDC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E1A73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68814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4729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E52F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03DB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5B62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0BB1F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35737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36995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E608E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CDDD1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D0AA2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723998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4923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0E8F67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F856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59DE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A8BA9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A472D8A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FE4B4E1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747BB10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74D6B" w14:textId="77777777" w:rsidR="001A671B" w:rsidRDefault="001A671B">
      <w:pPr>
        <w:spacing w:after="0"/>
      </w:pPr>
      <w:r>
        <w:separator/>
      </w:r>
    </w:p>
  </w:endnote>
  <w:endnote w:type="continuationSeparator" w:id="0">
    <w:p w14:paraId="70E9A7C4" w14:textId="77777777" w:rsidR="001A671B" w:rsidRDefault="001A67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F851E" w14:textId="77777777" w:rsidR="001A671B" w:rsidRDefault="001A671B">
      <w:pPr>
        <w:spacing w:after="0"/>
      </w:pPr>
      <w:r>
        <w:separator/>
      </w:r>
    </w:p>
  </w:footnote>
  <w:footnote w:type="continuationSeparator" w:id="0">
    <w:p w14:paraId="58B7E383" w14:textId="77777777" w:rsidR="001A671B" w:rsidRDefault="001A67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A671B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1EE4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C6CA7"/>
    <w:rsid w:val="008F16F7"/>
    <w:rsid w:val="009164BA"/>
    <w:rsid w:val="009166BD"/>
    <w:rsid w:val="00977AAE"/>
    <w:rsid w:val="00996E56"/>
    <w:rsid w:val="00997268"/>
    <w:rsid w:val="009E26A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B04C5"/>
    <w:rsid w:val="00DE32AC"/>
    <w:rsid w:val="00E1407A"/>
    <w:rsid w:val="00E50BDE"/>
    <w:rsid w:val="00E774CD"/>
    <w:rsid w:val="00E77E1D"/>
    <w:rsid w:val="00ED75B6"/>
    <w:rsid w:val="00F91390"/>
    <w:rsid w:val="00F93E3B"/>
    <w:rsid w:val="00F94A5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2021-08-30T07:08:00Z</dcterms:created>
  <dcterms:modified xsi:type="dcterms:W3CDTF">2021-08-30T07:08:00Z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