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302AD43B" w:rsidR="003E085C" w:rsidRPr="004A4C2A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val="en-US"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294B83">
              <w:rPr>
                <w:rFonts w:cs="Arial"/>
                <w:noProof/>
                <w:color w:val="auto"/>
                <w:lang w:bidi="ru-RU"/>
              </w:rPr>
              <w:t>2024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2FE4348F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2E14C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субботы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66146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A6421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5E602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0D5D5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2474D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03A0D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0D662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E0D50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49539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85359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BF80B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CA146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2CFA7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D3FBA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60483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4B347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024B2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1C50B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C0414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DFCBB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E2263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78B56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3DF75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C615C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0B33C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E9E4B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DDF67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886BA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1F868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F7844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2DEF9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7346A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352FE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00A83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390EB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C6A96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B2F95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63ED2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9566D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0C958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77825D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7B031E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7B8C46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4757DC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3A5E4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BAD08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6E850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D29AE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5EB19D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253CA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817C2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244BF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B03D5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A344F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DF6328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78F4C7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FEB7A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9565B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D14F1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11A20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D60D8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B905F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D2FC7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674AC0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F745B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38CFE1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FA411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895DB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D1B73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78351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A3B4D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5B6C4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39943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A8B57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D0938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F06FD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B47FC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0719FA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0DE33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2541A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A79D1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11FC6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57763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36685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AB986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DAFCD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1FF9F0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90C58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0264A8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E8254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0C406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A5753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8AEFB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7F6B5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7027A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A982D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4229CD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7AE51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B5CC3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55DC2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D091A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BCCED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7B0FE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5469D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1838E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C757B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424F9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64D68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FF558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C2323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7E238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466CB26F" w:rsidR="00C957EE" w:rsidRPr="0087147D" w:rsidRDefault="002E14C7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54A59AA5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426285E5" w:rsidR="00C957EE" w:rsidRPr="00C957EE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43F28A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0A0E0C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3838A2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1F2BA8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548AAC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43A36C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7231C5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37334E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1C33BA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4F0429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6506B2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6AA8F3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4D3FB4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2D0315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6BE3A3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B4C01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337FC6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68A70F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189381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5BB67A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60AF8C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33F6C5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2A997B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471E9B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1F9393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19D992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4A8E9F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571A6F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3C6802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3103A6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14625D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7CAA77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2A1DA7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1C4A4C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7262AD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250234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713D27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78696C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2C36D2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0B9E4A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7C4192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5C31E5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71E7C4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5D1ABE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69A1A0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7341B6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18FF63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04CF82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2BCDCF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7E42B6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613625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316E56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6930FA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550B8D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35300B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39D5BF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29E155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0A8308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023AA7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1492F2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6D9EE6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4EC771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3413AD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0CFB7D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2919C0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6EEF45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54C21C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6CA92A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4A7DD9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3DB9D7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2B46D1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53E3C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5C988B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596826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2DE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3FFB67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015C59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16512A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075D60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476DAB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688729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68DC2F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6B2F1A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4E262D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2ECEED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6589E5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21DCD1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7DBD6E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09D4D9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591F88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090809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45E3BF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65DFBE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4943F7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17905E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35A2FB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100BDB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599318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4BC527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3765C4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19A920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0CBA70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189068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7E26B7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0ECD40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22FA8C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45DC97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73F2A08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09BE28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4BE9E6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79905D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1D16C8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7253707B" w:rsidR="00C957EE" w:rsidRPr="00294B83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54E65EE6" w:rsidR="00C957EE" w:rsidRPr="00C957EE" w:rsidRDefault="00B32DEC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386DF34C" w:rsidR="00C957EE" w:rsidRPr="00C957EE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2C9B9D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0B87B7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0A34C6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1024A1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50C514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62F3F6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0122FE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7D2EB2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54AD5E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2BD532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1E5F16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4D5DB6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20A80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33CF86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696ACC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1ECE84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0D4E0B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2BAF79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2394D4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3413A5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1F66DD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2E85C0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7078E5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010282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106A47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6D93FE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773DD4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32AD95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30147F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6DA1E8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5F1819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775925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4B338E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6ABC19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3CF4F7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0A6C94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19833A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772E94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6D9DE1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32DE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150A34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0470A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378BC7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2F6522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6FCDD5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01A388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51F3D5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12CB0C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6F35F3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16E75F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30134D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6A63EA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5E55D9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249B7F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311829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165FA1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742875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1322A6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2A040A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1B02BC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6BD923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70B741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66235A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5C746B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54EDEE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74B399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549CF1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49B0B2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16F20E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7C2596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1336A1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2B4292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7989A3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2A39BB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C0306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2A35A7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07E38E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0A8260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15601D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73D39B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00B037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51A8C5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148107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6B1F19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0AF462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4F0D65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4043E5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3E4CE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4BF9E2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116EED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3C13A2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4AB28D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0757A3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580C06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38C8D2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0C77C6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050EE2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04F2FE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0DDCA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4ACF49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728A79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59E16A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3927AC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13A1F9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2C1282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0AC716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224D5C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6CBF0A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11AA57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7FD52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04B69D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236750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32AC7923" w:rsidR="00C957EE" w:rsidRPr="00C957EE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50A40D2A" w:rsidR="00C957EE" w:rsidRPr="00C957EE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1DC66373" w:rsidR="00C957EE" w:rsidRPr="00C957EE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38DDC3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75B9B9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335CC1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7BB8A1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7A966D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5EE3B2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54B434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091462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7B538C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23E42B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28D1C0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27C94A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1ED1C0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5727CB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075ECC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58891C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3807F9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3C4D1D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234975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08C157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53F0C5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406F72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1BC8A5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E046B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7119CA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032537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17000D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7E3B33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5ED435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35FF87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15F4C2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01C98B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7197E3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20C93A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D4A57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0AA8EE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45611A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34F27B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173958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554C06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39B24C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35FEF6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27B207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71A24E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4797EB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21E788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7E61E4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1B9BC2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61CE0F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7A7066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69063C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272575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57FD99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7AC1C9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001B36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032304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605881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3B3A8A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24C445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250020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67E6AA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26746D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5C4C17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3FFF9D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3BE171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0609E0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4496BE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785A68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65500D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4AB145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7A13395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3AA8B1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61796F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7278E2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08C097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473400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37369E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7147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781D41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544408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5C2342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3870A2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1434DB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641CF8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319FFB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73BE0C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5E5686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41A403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4FE546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57EE2A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DE29A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0754D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195D68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3AFD7D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10A85B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5D2B65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4E521D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4C3BDB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5122AE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246184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5127E3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6BA29E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3FB11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0BD6E7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3C7047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78C10D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64DC28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637C96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482CE7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42DBCD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4C2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61CC9B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69F442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94B8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339CD415" w:rsidR="00C957EE" w:rsidRPr="00C957EE" w:rsidRDefault="002E14C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1F0ED776" w:rsidR="00C957EE" w:rsidRPr="00C957EE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58214893" w:rsidR="00C957EE" w:rsidRPr="00294B83" w:rsidRDefault="00294B8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val="en-US"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87147D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суббот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ы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1DD18" w14:textId="77777777" w:rsidR="001F4CC7" w:rsidRDefault="001F4CC7">
      <w:pPr>
        <w:spacing w:after="0"/>
      </w:pPr>
      <w:r>
        <w:separator/>
      </w:r>
    </w:p>
  </w:endnote>
  <w:endnote w:type="continuationSeparator" w:id="0">
    <w:p w14:paraId="2FE62550" w14:textId="77777777" w:rsidR="001F4CC7" w:rsidRDefault="001F4C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65D45" w14:textId="77777777" w:rsidR="001F4CC7" w:rsidRDefault="001F4CC7">
      <w:pPr>
        <w:spacing w:after="0"/>
      </w:pPr>
      <w:r>
        <w:separator/>
      </w:r>
    </w:p>
  </w:footnote>
  <w:footnote w:type="continuationSeparator" w:id="0">
    <w:p w14:paraId="10FDDF64" w14:textId="77777777" w:rsidR="001F4CC7" w:rsidRDefault="001F4C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1F4CC7"/>
    <w:rsid w:val="00285C1D"/>
    <w:rsid w:val="00294B83"/>
    <w:rsid w:val="002E14C7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4C2A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7147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D51E9"/>
    <w:rsid w:val="00AE302A"/>
    <w:rsid w:val="00AE36BB"/>
    <w:rsid w:val="00B32DEC"/>
    <w:rsid w:val="00B37C7E"/>
    <w:rsid w:val="00B65B09"/>
    <w:rsid w:val="00B85583"/>
    <w:rsid w:val="00B9476B"/>
    <w:rsid w:val="00BC3952"/>
    <w:rsid w:val="00BE5AB8"/>
    <w:rsid w:val="00BF1A31"/>
    <w:rsid w:val="00C44DFB"/>
    <w:rsid w:val="00C6519B"/>
    <w:rsid w:val="00C70F21"/>
    <w:rsid w:val="00C7354B"/>
    <w:rsid w:val="00C91F9B"/>
    <w:rsid w:val="00C957EE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3433</Words>
  <Characters>19572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2021-08-30T05:35:00Z</dcterms:created>
  <dcterms:modified xsi:type="dcterms:W3CDTF">2021-08-30T05:35:00Z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