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466"/>
      </w:tblGrid>
      <w:tr w:rsidR="003E085C" w:rsidRPr="00C957EE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p w14:paraId="66537F75" w14:textId="47B7D78B" w:rsidR="003E085C" w:rsidRPr="00C957EE" w:rsidRDefault="003E085C" w:rsidP="00C957EE">
            <w:pPr>
              <w:pStyle w:val="ad"/>
              <w:spacing w:after="0"/>
              <w:jc w:val="center"/>
              <w:rPr>
                <w:rFonts w:cs="Arial"/>
                <w:noProof/>
                <w:color w:val="auto"/>
                <w:lang w:bidi="ru-RU"/>
              </w:rPr>
            </w:pPr>
            <w:r w:rsidRPr="00C957EE">
              <w:rPr>
                <w:rFonts w:cs="Arial"/>
                <w:noProof/>
                <w:color w:val="auto"/>
                <w:lang w:bidi="ru-RU"/>
              </w:rPr>
              <w:fldChar w:fldCharType="begin"/>
            </w:r>
            <w:r w:rsidRPr="00C957EE">
              <w:rPr>
                <w:rFonts w:cs="Arial"/>
                <w:noProof/>
                <w:color w:val="auto"/>
                <w:lang w:bidi="ru-RU"/>
              </w:rPr>
              <w:instrText xml:space="preserve"> DOCVARIABLE  MonthStart1 \@  yyyy   \* MERGEFORMAT </w:instrText>
            </w:r>
            <w:r w:rsidRPr="00C957EE">
              <w:rPr>
                <w:rFonts w:cs="Arial"/>
                <w:noProof/>
                <w:color w:val="auto"/>
                <w:lang w:bidi="ru-RU"/>
              </w:rPr>
              <w:fldChar w:fldCharType="separate"/>
            </w:r>
            <w:r w:rsidR="00260043">
              <w:rPr>
                <w:rFonts w:cs="Arial"/>
                <w:noProof/>
                <w:color w:val="auto"/>
                <w:lang w:bidi="ru-RU"/>
              </w:rPr>
              <w:t>2024</w:t>
            </w:r>
            <w:r w:rsidRPr="00C957EE">
              <w:rPr>
                <w:rFonts w:cs="Arial"/>
                <w:noProof/>
                <w:color w:val="auto"/>
                <w:lang w:bidi="ru-RU"/>
              </w:rPr>
              <w:fldChar w:fldCharType="end"/>
            </w:r>
            <w:bookmarkStart w:id="0" w:name="_Calendar"/>
            <w:bookmarkEnd w:id="0"/>
          </w:p>
          <w:p w14:paraId="4EE12CCC" w14:textId="34022E10" w:rsidR="00C957EE" w:rsidRPr="00C957EE" w:rsidRDefault="0087147D" w:rsidP="00E50BDE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="00FF48F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val="en-US" w:bidi="ru-RU"/>
              </w:rPr>
              <w:t>2</w:t>
            </w:r>
            <w:r w:rsidR="00C957EE" w:rsidRPr="00C957E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 xml:space="preserve"> </w:t>
            </w:r>
            <w:r w:rsidR="00F9217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воскресенья</w:t>
            </w:r>
          </w:p>
          <w:tbl>
            <w:tblPr>
              <w:tblStyle w:val="ae"/>
              <w:tblW w:w="5000" w:type="pct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CellMar>
                <w:top w:w="170" w:type="dxa"/>
                <w:left w:w="170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3482"/>
              <w:gridCol w:w="3484"/>
              <w:gridCol w:w="3484"/>
            </w:tblGrid>
            <w:tr w:rsidR="00E50BDE" w:rsidRPr="00C957EE" w14:paraId="79F6697B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1E763E4B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bookmarkStart w:id="1" w:name="_Hlk38821049"/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Январь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0"/>
                    <w:gridCol w:w="450"/>
                    <w:gridCol w:w="450"/>
                    <w:gridCol w:w="439"/>
                  </w:tblGrid>
                  <w:tr w:rsidR="00E50BDE" w:rsidRPr="00C957EE" w14:paraId="684222CD" w14:textId="77777777" w:rsidTr="00996E56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F2F2F2" w:themeFill="background1" w:themeFillShade="F2"/>
                        <w:vAlign w:val="center"/>
                      </w:tcPr>
                      <w:p w14:paraId="39408482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B28511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4BB7502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84BA9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CF7568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7BE3AF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1" w:type="pct"/>
                        <w:shd w:val="clear" w:color="auto" w:fill="F2F2F2" w:themeFill="background1" w:themeFillShade="F2"/>
                        <w:vAlign w:val="center"/>
                      </w:tcPr>
                      <w:p w14:paraId="37E85CF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31DF8F53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59A89FC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705BC71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20067F8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4F9A244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1EACA11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51AAA2E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41ED029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FA4FA2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66C599F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316F732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16D556A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28813F3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385A8C8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4DAF840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04038CB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23F797F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25B1E11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4D52B09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436F0EA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767D03F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14EDD4E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12A8596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76BB675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0529957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55CBAA9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4478708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4C3D687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267C3CD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081D043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5F87C91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7BD7CAD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97D45F8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70FC7B5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4E1FF0F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56963BC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50A5F8E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14219B3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2F46E4B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75DB67E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144E5B8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3D285C6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62DEE65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D861116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Февраль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50"/>
                    <w:gridCol w:w="451"/>
                    <w:gridCol w:w="451"/>
                    <w:gridCol w:w="451"/>
                    <w:gridCol w:w="451"/>
                    <w:gridCol w:w="442"/>
                  </w:tblGrid>
                  <w:tr w:rsidR="00E50BDE" w:rsidRPr="00C957EE" w14:paraId="4D521D1C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5B4A50A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D052AC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A47D84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1412BE2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C3D3BE5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42F7BE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CB16A91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033AD79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2338C3E" w14:textId="5DFA92B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9814E4" w14:textId="10F90D0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665E05" w14:textId="6D03F91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31D4F0" w14:textId="174CD01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C2BCF9" w14:textId="4BDA562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D888BB" w14:textId="39C6044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A023F15" w14:textId="33D790E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2D32474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25B5B23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0B16E70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7400C33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428E21B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6882D7C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6131024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6211FC8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37117D1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6D8735F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2B6C3E3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4FC1668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4006FDB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240272D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67D9914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74AF191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73B965D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27AC416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6219E4E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2239279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6050C33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3968DB2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5FE969D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0CFC4E8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71A01F5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6B40A22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3A3DB78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0C860C2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7411B79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37A572B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4315FC74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50"/>
                    <w:gridCol w:w="451"/>
                    <w:gridCol w:w="451"/>
                    <w:gridCol w:w="451"/>
                    <w:gridCol w:w="451"/>
                    <w:gridCol w:w="442"/>
                  </w:tblGrid>
                  <w:tr w:rsidR="00E50BDE" w:rsidRPr="00C957EE" w14:paraId="5FBA1453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3D82C68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D081C5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B33040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F2E47A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D7F939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24E752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36F13CE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1AD7C61D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AAAD04" w14:textId="4FDED38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EBC2568" w14:textId="32CD037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F3CE0B" w14:textId="56E029C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343102" w14:textId="3844AEA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48F3FC" w14:textId="533AA69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C4B999" w14:textId="6D18B10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11257B" w14:textId="31A5FE9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1C02768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16CA3AC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4574DE6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76DBBBC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41EAEFD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56E149B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0AD3926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2380024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270CD69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28DA2A0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6983528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60AF5B1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4697A40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37B2C9D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6931F9F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0C82EF3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5F1367E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4EF335E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1FCE1DA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39CB573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2432268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10E63B1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744DC01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195D5AC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223BF4A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213BBA9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48FC286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28FC769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69A6002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51369CE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60070DC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1C58B95A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5820329B" w14:textId="43D33872" w:rsidR="00C957EE" w:rsidRPr="00A60ACB" w:rsidRDefault="00C138B6" w:rsidP="00E50BDE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F9217A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воскресен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ья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6642383A" w14:textId="4C1F1C74" w:rsidR="00C957EE" w:rsidRPr="00C957EE" w:rsidRDefault="0087147D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A60ACB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F9217A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воскресенья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1573F3B2" w14:textId="4ABF4060" w:rsidR="00C957EE" w:rsidRPr="00C957EE" w:rsidRDefault="00C138B6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F9217A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воскресен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ий</w:t>
                  </w:r>
                </w:p>
              </w:tc>
            </w:tr>
            <w:tr w:rsidR="00E50BDE" w:rsidRPr="00C957EE" w14:paraId="3808ABFD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7D399169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Апрель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C957EE" w14:paraId="1830A8BB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248C618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8875A8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BA8D3FF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6D9A72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6EDF12F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14A818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256D4D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14D13F92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DC5D93D" w14:textId="7A2B91D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2BC1B1" w14:textId="357897F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B2768D" w14:textId="5E36E0D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7AAB21" w14:textId="7C6489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03FBC2" w14:textId="25916DB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DE3B76" w14:textId="0797DBC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C9BEC9E" w14:textId="614490B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66F6110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3A80732B" w14:textId="7AA3C9A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CCF1C20" w14:textId="64A227A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76D9DB" w14:textId="669AF5C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90857E" w14:textId="31F3837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5E11EF" w14:textId="1FC166A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E2CB87" w14:textId="015F61F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A6BB62" w14:textId="5D58591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4D8AA71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9EB8112" w14:textId="7386E48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C37CB7" w14:textId="736BD14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941E8C" w14:textId="4159550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49ED3" w14:textId="55551DE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2DE6CE" w14:textId="2E0AB56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FC6B17" w14:textId="42DFD94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DA52DBF" w14:textId="7CFD7E6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D87AE2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70F716A" w14:textId="7D7BA76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67ECA79" w14:textId="0961CCB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2A4B10" w14:textId="1CF892B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8E8D1C" w14:textId="0A2BB5D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C86561" w14:textId="5373196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E61DF9" w14:textId="665E97C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E1883DE" w14:textId="1431C80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CB6B821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9309AC1" w14:textId="6B76665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8ADCBBC" w14:textId="5C6422D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DBB2B" w14:textId="630D2FC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B25296" w14:textId="3FF8C5A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1728F9" w14:textId="31E882A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8BA22F" w14:textId="72B12A4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D9DB15" w14:textId="772A065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03B39C8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8C29B70" w14:textId="022FEFA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D1DC2B" w14:textId="5691DCD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F85E9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50F81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4B015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7E74A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34D86D9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B246660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E785DF9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Май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DD4E4F6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2AB9ED4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9D186A1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26984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1AD4BD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044363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3E119D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6DA9956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644B5DAB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B607DB9" w14:textId="546AEE8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FC3D935" w14:textId="78AB1F0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70862A" w14:textId="02672D3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D7F723" w14:textId="7449704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0D98D" w14:textId="25E3B75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6B5E9" w14:textId="3D05436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4D949F" w14:textId="1B6A472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9C0ECC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A555505" w14:textId="227B820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6AB69DE" w14:textId="15FE3C6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096DAC" w14:textId="7721648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C13B6B" w14:textId="4D19B18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117334" w14:textId="05D7C5D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7D6AFA" w14:textId="1DA5811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7DF7E6" w14:textId="2DA6303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A5D817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FF04C3A" w14:textId="7F7B768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0A915AD" w14:textId="1D00CF8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B16810" w14:textId="39AFDB6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F1FBF7" w14:textId="15FBCAB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5BF783" w14:textId="73A9E81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33530D" w14:textId="1E960A2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05FA3C" w14:textId="6EFC186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1B050AD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03CE934" w14:textId="4D8CF8B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BCB5F75" w14:textId="1E76202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9F71A" w14:textId="4C8297F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2973FF" w14:textId="20BCCE9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539F0D" w14:textId="79E133E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09B660" w14:textId="30863D9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A66CFE" w14:textId="1D77677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B50F776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413AED3" w14:textId="0559D2B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226B469" w14:textId="6F39807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E4163C" w14:textId="757D411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35B977" w14:textId="526067F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18D083" w14:textId="6CBE156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0430F8" w14:textId="47D39FD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D76BD8" w14:textId="777F16B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0F29507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C325A55" w14:textId="343DDBC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C0615F" w14:textId="119FDDF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6441F8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43935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7979E7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467D5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F42639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54C2834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5AF13B3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Июнь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27C2DD8F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5893BEC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70B933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21B8F8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65E132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210675F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A5AA2EC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228F16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36D35DF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9BA6D45" w14:textId="3E52BB0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FEE45A" w14:textId="6581525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8B4D4C" w14:textId="176A150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215F83" w14:textId="420A130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59E4A7" w14:textId="68BDFE6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A5C01F" w14:textId="2ECA0B9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C83CDA" w14:textId="0A8EACE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F389E1B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5C9E191" w14:textId="78611EA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CDF6107" w14:textId="543B3FE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9A0BDA" w14:textId="0406748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C5A0E1" w14:textId="45A6C75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B9CD27" w14:textId="7F2A517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001CD9" w14:textId="1CED219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E5F75D7" w14:textId="3783DE0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A9805B0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A166C50" w14:textId="3C835C0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4638AA" w14:textId="45694C0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F8B86A" w14:textId="53A9629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C7684B" w14:textId="2146462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F8B80C" w14:textId="205375B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B9840C" w14:textId="56F0BBF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0B891E" w14:textId="76B5442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E05CB2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1EF6D8" w14:textId="2D2EE80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F0A85E" w14:textId="60BF418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77E735" w14:textId="221C883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D938D" w14:textId="50F7C8D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426403" w14:textId="3F87320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038E1F" w14:textId="5452357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701C99" w14:textId="7A9E265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ED9F1FD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F50AD5B" w14:textId="7F2B0EC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174962" w14:textId="34906E7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671FD3" w14:textId="7F4C551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3CB8B9" w14:textId="6A2D2D6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87473A" w14:textId="72966D5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C47AD9" w14:textId="7F10BEF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A9BD90" w14:textId="1989D15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A50E01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2544FD" w14:textId="3132394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D45BB9" w14:textId="25A9C28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FC2C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709F8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A4668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FDAE7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1A12D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BB208CE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1EAB23AD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1120ADC2" w14:textId="28D13C89" w:rsidR="00C957EE" w:rsidRPr="00C957EE" w:rsidRDefault="00FF48F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F9217A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воскресен</w:t>
                  </w:r>
                  <w:r w:rsidR="00C138B6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ья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2DB6A399" w14:textId="4BEE412F" w:rsidR="00C957EE" w:rsidRPr="00C957EE" w:rsidRDefault="0041408D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F9217A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воскресен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ья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52AF004B" w14:textId="4B4725B9" w:rsidR="00C957EE" w:rsidRPr="00C957EE" w:rsidRDefault="00C138B6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F9217A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воскресен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ий</w:t>
                  </w:r>
                </w:p>
              </w:tc>
            </w:tr>
            <w:tr w:rsidR="00E50BDE" w:rsidRPr="00C957EE" w14:paraId="5ABCB9D1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3FBAEAFE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Июль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C957EE" w14:paraId="79A7682D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00D5E33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2879D59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5041FA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A3F438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80EDCA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D33AC2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25FA0C5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29D7AFB5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2654728C" w14:textId="6358704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10BB236D" w14:textId="3DAA7B4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4AD9C5" w14:textId="25BAA7B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0915E37" w14:textId="138ECD2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3D8435D" w14:textId="74C7580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A9D2964" w14:textId="7E2C2A2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6A49BCAA" w14:textId="3D8558C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6853A2F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27C8673" w14:textId="3E67261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E3EBF80" w14:textId="4F7D0A2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8453D30" w14:textId="5C8998D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34909F1" w14:textId="6F4E75E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40F4289" w14:textId="272ECCA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8784F66" w14:textId="7CAA5BE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A8AB66D" w14:textId="0C76BD8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CC3501E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6015D498" w14:textId="6F76C72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4089BBE9" w14:textId="08CCD02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FABAAC" w14:textId="04024B2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3D8614D" w14:textId="00EEA83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19BAE3" w14:textId="7AD4A36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923704E" w14:textId="508D100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F983202" w14:textId="365B47A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9E4E75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0BE55D21" w14:textId="02EFE8B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9326060" w14:textId="5393324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CA83538" w14:textId="0C5DCDF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C0E6002" w14:textId="6602C5B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E86358C" w14:textId="09DA514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DC1096A" w14:textId="1CBE91D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192DAE9" w14:textId="39EF0B9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2D3F51F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1D8C1ED8" w14:textId="4D2FC78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3881252" w14:textId="2C04276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633A310" w14:textId="4BB6165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037D64" w14:textId="69E481A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EE6AB2" w14:textId="73B9F69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B803B28" w14:textId="2761CC7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16A3730" w14:textId="3C194E5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9E92B85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186F6115" w14:textId="6A36F16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3EC2CAA" w14:textId="2BF5DCD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67A2B8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7E5D07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67B0B97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978A00E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53A1313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1377DC9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8E15426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D6EAAC9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3765FE4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ED81C9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CEAFC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B3AC2C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84F49C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4CEFA7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36B7B8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029CC6A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99A9219" w14:textId="203EBB5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E3A1F2" w14:textId="39B495C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C8AB17" w14:textId="53E1954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853AB" w14:textId="5058850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8E9772" w14:textId="4723EDC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54BF77" w14:textId="48B6179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F4203E8" w14:textId="568D869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0487C9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37DD9AC" w14:textId="4B469B4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E146FA2" w14:textId="7336949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0B63A9" w14:textId="080616A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FAFAA5" w14:textId="70D6EC6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6E8B3F" w14:textId="6F2E8A8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E0BABE" w14:textId="75BB0B2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68D01D" w14:textId="1899DD4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BBD6FAB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AD9EAAD" w14:textId="40B6670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0CDE0F" w14:textId="4D35805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AFCCC7" w14:textId="5033240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4FB448" w14:textId="2CEF1FF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C3D44B" w14:textId="2F18AF3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B42C8C" w14:textId="47BA056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1DAE87" w14:textId="1A5F5EF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67A140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71F26C" w14:textId="75E3899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6E0A73" w14:textId="73645AF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3C939" w14:textId="4B61758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9B7BD4" w14:textId="3D8683C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EA51FA" w14:textId="1080E02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57B51F" w14:textId="4C4758D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9CC1CCE" w14:textId="06C17F9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5EE3CD9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5F57CA" w14:textId="34DCBCE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7B4E7" w14:textId="6487AD8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A3D790" w14:textId="2431E10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917A65" w14:textId="193E97B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112852" w14:textId="2B145F3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448B09" w14:textId="6315F33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96A96B" w14:textId="299960D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10F4546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FA1158A" w14:textId="20CB67E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C43EA1" w14:textId="35702E7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A364C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5D17C8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661B1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29129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BC477D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1E1777A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1B176A2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Сентябрь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0F7938D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402113AC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FFC79D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DAE41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F6D9FB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B9553B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AB9C00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030925B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23783DAC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4E44E10" w14:textId="5A19F22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936B04" w14:textId="59D139D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D62ED" w14:textId="333031C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8FC35" w14:textId="42642D3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005C7D" w14:textId="389BE6B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E8FC14" w14:textId="5C7FBEC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C1B6ED8" w14:textId="4A6D9A1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0935067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6E2A3DC" w14:textId="7EDEC5B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FB5077D" w14:textId="6582E3F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ED14B5" w14:textId="3DD2854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405CD7" w14:textId="11A27C3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366BF5" w14:textId="5B58147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D89D9F" w14:textId="16A039A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23D446" w14:textId="0D03F2F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75EA407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806A7E" w14:textId="1626B74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822CE7" w14:textId="14B91D8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017E8D" w14:textId="0A6BDE9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609886" w14:textId="26A87B7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C83A73" w14:textId="70305D1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772BA9" w14:textId="0197C53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AD2E317" w14:textId="730CDB4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F998A4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4C75CA2" w14:textId="149288F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F39A69E" w14:textId="1CB707B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B9C74E" w14:textId="546351F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1FAEE3" w14:textId="7509D11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85131C" w14:textId="115B1C7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3ADF14" w14:textId="70A885F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E8CEE29" w14:textId="106F43E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00EC183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05BFCCC" w14:textId="2FD4207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3FE00F1" w14:textId="1072B53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76E76E" w14:textId="5C1CBB6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9448D" w14:textId="171F765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E783AE" w14:textId="2B983A0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B3755E" w14:textId="3453883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AA51BE" w14:textId="6B1F192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80785D6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22901D" w14:textId="1848871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FF73FC" w14:textId="703EF42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11876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835F3D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E9A08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C0D83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33F9EC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3A637F0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7D62574A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579957A6" w14:textId="24434B9C" w:rsidR="00C957EE" w:rsidRPr="00C957EE" w:rsidRDefault="00C138B6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F9217A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воскресен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ья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30C464A8" w14:textId="2C179C5F" w:rsidR="00C957EE" w:rsidRPr="00C957EE" w:rsidRDefault="000B4031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F9217A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воскресен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ья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79564357" w14:textId="63C74AA2" w:rsidR="00C957EE" w:rsidRPr="00C957EE" w:rsidRDefault="00C138B6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F9217A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воскресен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ий</w:t>
                  </w:r>
                </w:p>
              </w:tc>
            </w:tr>
            <w:tr w:rsidR="00E50BDE" w:rsidRPr="00C957EE" w14:paraId="405FBD6D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153179A5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Октябрь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C957EE" w14:paraId="645C0491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261465F1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77978E7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C4142C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EAA793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CF93F6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101EEA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22DDBF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27EA076C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928224A" w14:textId="103E54C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3B85523" w14:textId="51F75F3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A6FAE7" w14:textId="133A40E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F44BEE" w14:textId="2D2F18E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11C567" w14:textId="2B8E020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CEAF06" w14:textId="018567B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81D5245" w14:textId="249B578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B273892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82B725B" w14:textId="543B3F4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CEE8C6" w14:textId="31B8584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C4B3FE" w14:textId="4C3846F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39FCBA" w14:textId="188521D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14329" w14:textId="7D4C4FA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9A62B3" w14:textId="5481809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92898" w14:textId="24DA948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D3DAF6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B1FB5A" w14:textId="7C0101D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9047C05" w14:textId="12B7693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169ADD" w14:textId="17725EE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400254" w14:textId="72017CE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615AC" w14:textId="26A31CF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9A5A6E" w14:textId="1E571F8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8BD37F" w14:textId="2F11B09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D5307B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27F6539" w14:textId="63B692A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C5B3551" w14:textId="761D43D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1936C5" w14:textId="5EEB553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57154F" w14:textId="4EFAF56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D94759" w14:textId="20A4B41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92FE66" w14:textId="7D5E9EB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F363317" w14:textId="264CA40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7CB7732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5C07B7" w14:textId="1852392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6A0EA92" w14:textId="5244521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53BCE1" w14:textId="7FCF274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81D568" w14:textId="48950F8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E4F68A" w14:textId="1FCE0B2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D2B412" w14:textId="05975F9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052E943" w14:textId="66EED90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93E3EA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3A89A6B" w14:textId="5539F97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638F23B" w14:textId="13DBE44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B1A8D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A6E6B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ED030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9AA8D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4B426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3F68E73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24C375F8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Ноябрь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6688E75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79917AA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D1BC83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DDCB495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708805C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C31272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4B80C4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3BC35C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29963989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42DCC96" w14:textId="1457BCF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C0E652B" w14:textId="7DD2097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4BF1D2" w14:textId="75925DD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88DEE7" w14:textId="6BCDE45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DC270D" w14:textId="5795BBB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D2DD1D" w14:textId="08F2670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C796EA4" w14:textId="726BA99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EBFEFE2" w14:textId="77777777" w:rsidTr="0099726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29F9D7" w14:textId="35C3F9F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626200" w14:textId="35452CA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56A358" w14:textId="33B69DE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C555CA" w14:textId="0A83CC9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78F2A8" w14:textId="7A55A95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0213C9" w14:textId="2F65F65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BDF07F" w14:textId="44C646A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CCE94A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4629055" w14:textId="2CDAA3D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44807EA" w14:textId="4CDA0E5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5939" w14:textId="205DE85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BFC8E9" w14:textId="0858A4A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8B4706" w14:textId="0EC1E38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306362" w14:textId="494FBCD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36174E6" w14:textId="0A5E0E2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95F22A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C291F70" w14:textId="494E3DD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0A7C695" w14:textId="717889C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7A1320" w14:textId="0223942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3C9A06" w14:textId="784DEC4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EDCB7E" w14:textId="6622F36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A48F85" w14:textId="16DF88F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22A6A0" w14:textId="5EE553E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14B7451" w14:textId="77777777" w:rsidTr="0099726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1C0B13E" w14:textId="2C8D18A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85C4BD2" w14:textId="23E053D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D5AF41" w14:textId="66536D7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B0FCBF" w14:textId="625E05B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DD04B4" w14:textId="264AB65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A34A6" w14:textId="6204A55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92942E" w14:textId="2EF01E9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5C1498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6BA0578" w14:textId="268934D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9708F5C" w14:textId="2145EA8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869D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40C6B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13B55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1FBAA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8490E9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2E0932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8239E80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Декабрь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AADCE52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09847E7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AF3D59F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757186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508AA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3E4E57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F43DF2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9D565C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6F733323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8D0E985" w14:textId="56990D1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9B62F8" w14:textId="1B7BAD4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307ACA" w14:textId="5580439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E38827" w14:textId="755447A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EB01CF" w14:textId="72FD4BC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B11A2D" w14:textId="72AA004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145D7C4" w14:textId="5F3DF1F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41FB961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17DB876" w14:textId="52617DD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1A50D2" w14:textId="3F61E9F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9B6CD7" w14:textId="654CBA9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AB6B2B" w14:textId="491CF5C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3B1C3A" w14:textId="053635B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69B1D" w14:textId="37825BE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1696A4C" w14:textId="4101B67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B03684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0179AEC" w14:textId="266478C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9F4407" w14:textId="2E48DC5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1706B" w14:textId="7C46070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2BBB2" w14:textId="6637656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277B32" w14:textId="572C56D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AE1DC8" w14:textId="7B289BD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B95BCB" w14:textId="2C5C18D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789B7E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CC4CE27" w14:textId="47F9CA3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257DE5" w14:textId="0CD03F2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77DB" w14:textId="7FA56BD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11F935" w14:textId="4A718CF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22845" w14:textId="0EBEBDE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1F9385" w14:textId="1998894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6B257B" w14:textId="3BB3A82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4FF325E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19614E19" w14:textId="3CDBC8E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FDD080" w14:textId="63C860B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3499E9" w14:textId="791EA28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01708F" w14:textId="601F5C1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4813E3" w14:textId="25E8E42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2FC1B6" w14:textId="407D1CB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6271937" w14:textId="444E8A8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E33918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D3BFC65" w14:textId="5BF4129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4E63AB" w14:textId="7BD86A2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525AB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6EA57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CE027E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42942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3BA4F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B630266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2153559D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207432E0" w14:textId="0F81C64D" w:rsidR="00C957EE" w:rsidRPr="00C957EE" w:rsidRDefault="00C138B6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F9217A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воскресен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ья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24D07778" w14:textId="48112FEF" w:rsidR="00C957EE" w:rsidRPr="00C957EE" w:rsidRDefault="00E16D02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F9217A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воскресенья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6C840F7E" w14:textId="33E5F4FE" w:rsidR="00C957EE" w:rsidRPr="00F9217A" w:rsidRDefault="0041408D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val="en-US"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F9217A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воскресен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ий</w:t>
                  </w:r>
                </w:p>
              </w:tc>
            </w:tr>
          </w:tbl>
          <w:p w14:paraId="1A5B6E03" w14:textId="2CC03F92" w:rsidR="00E50BDE" w:rsidRPr="00C957EE" w:rsidRDefault="00E50BDE" w:rsidP="00E50BDE">
            <w:pPr>
              <w:pStyle w:val="ad"/>
              <w:jc w:val="center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</w:tr>
    </w:tbl>
    <w:p w14:paraId="2B3E424A" w14:textId="1DF0A038" w:rsidR="00F93E3B" w:rsidRPr="00C957EE" w:rsidRDefault="00F93E3B" w:rsidP="00996E56">
      <w:pPr>
        <w:pStyle w:val="a5"/>
        <w:rPr>
          <w:rFonts w:cs="Arial"/>
          <w:noProof/>
          <w:color w:val="auto"/>
          <w:sz w:val="2"/>
          <w:szCs w:val="2"/>
        </w:rPr>
      </w:pPr>
    </w:p>
    <w:sectPr w:rsidR="00F93E3B" w:rsidRPr="00C957EE" w:rsidSect="00C957EE">
      <w:pgSz w:w="11906" w:h="16838" w:code="9"/>
      <w:pgMar w:top="567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E2A3C8" w14:textId="77777777" w:rsidR="000F773F" w:rsidRDefault="000F773F">
      <w:pPr>
        <w:spacing w:after="0"/>
      </w:pPr>
      <w:r>
        <w:separator/>
      </w:r>
    </w:p>
  </w:endnote>
  <w:endnote w:type="continuationSeparator" w:id="0">
    <w:p w14:paraId="02FDC07E" w14:textId="77777777" w:rsidR="000F773F" w:rsidRDefault="000F773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961A5C" w14:textId="77777777" w:rsidR="000F773F" w:rsidRDefault="000F773F">
      <w:pPr>
        <w:spacing w:after="0"/>
      </w:pPr>
      <w:r>
        <w:separator/>
      </w:r>
    </w:p>
  </w:footnote>
  <w:footnote w:type="continuationSeparator" w:id="0">
    <w:p w14:paraId="068F2B3E" w14:textId="77777777" w:rsidR="000F773F" w:rsidRDefault="000F773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74B6A"/>
    <w:rsid w:val="00097A25"/>
    <w:rsid w:val="000A5A57"/>
    <w:rsid w:val="000B4031"/>
    <w:rsid w:val="000F773F"/>
    <w:rsid w:val="001274F3"/>
    <w:rsid w:val="00151CCE"/>
    <w:rsid w:val="00187700"/>
    <w:rsid w:val="001B01F9"/>
    <w:rsid w:val="001C41F9"/>
    <w:rsid w:val="00260043"/>
    <w:rsid w:val="00263068"/>
    <w:rsid w:val="00285C1D"/>
    <w:rsid w:val="003327F5"/>
    <w:rsid w:val="00340CAF"/>
    <w:rsid w:val="00372C9B"/>
    <w:rsid w:val="003C0D41"/>
    <w:rsid w:val="003E085C"/>
    <w:rsid w:val="003E7B3A"/>
    <w:rsid w:val="0041408D"/>
    <w:rsid w:val="00416364"/>
    <w:rsid w:val="004300FF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377F1"/>
    <w:rsid w:val="00667021"/>
    <w:rsid w:val="00684D0A"/>
    <w:rsid w:val="006974E1"/>
    <w:rsid w:val="006C0896"/>
    <w:rsid w:val="006F513E"/>
    <w:rsid w:val="007A5238"/>
    <w:rsid w:val="007C0139"/>
    <w:rsid w:val="007D45A1"/>
    <w:rsid w:val="007F564D"/>
    <w:rsid w:val="00807067"/>
    <w:rsid w:val="0087147D"/>
    <w:rsid w:val="00872EE5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20D"/>
    <w:rsid w:val="00A20E4C"/>
    <w:rsid w:val="00A60ACB"/>
    <w:rsid w:val="00AA23D3"/>
    <w:rsid w:val="00AA3C50"/>
    <w:rsid w:val="00AD51E9"/>
    <w:rsid w:val="00AE302A"/>
    <w:rsid w:val="00AE36BB"/>
    <w:rsid w:val="00B37C7E"/>
    <w:rsid w:val="00B65B09"/>
    <w:rsid w:val="00B85583"/>
    <w:rsid w:val="00B9476B"/>
    <w:rsid w:val="00BC3952"/>
    <w:rsid w:val="00BE5AB8"/>
    <w:rsid w:val="00C138B6"/>
    <w:rsid w:val="00C44DFB"/>
    <w:rsid w:val="00C6519B"/>
    <w:rsid w:val="00C70F21"/>
    <w:rsid w:val="00C7354B"/>
    <w:rsid w:val="00C91F9B"/>
    <w:rsid w:val="00C957EE"/>
    <w:rsid w:val="00DE32AC"/>
    <w:rsid w:val="00E1407A"/>
    <w:rsid w:val="00E16D02"/>
    <w:rsid w:val="00E50BDE"/>
    <w:rsid w:val="00E774CD"/>
    <w:rsid w:val="00E77E1D"/>
    <w:rsid w:val="00ED75B6"/>
    <w:rsid w:val="00F30486"/>
    <w:rsid w:val="00F91390"/>
    <w:rsid w:val="00F9217A"/>
    <w:rsid w:val="00F93E3B"/>
    <w:rsid w:val="00FC0032"/>
    <w:rsid w:val="00FF4587"/>
    <w:rsid w:val="00FF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3439</Words>
  <Characters>19606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2021-08-30T06:10:00Z</dcterms:created>
  <dcterms:modified xsi:type="dcterms:W3CDTF">2021-08-30T06:10:00Z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