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FA7C6B3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A35ECF">
              <w:rPr>
                <w:rFonts w:cs="Arial"/>
                <w:noProof/>
                <w:color w:val="auto"/>
                <w:lang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0782680A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F30486" w:rsidRPr="00F3048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четверга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E3FF6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BA002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136A0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18F39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71820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D00C1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E8645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B65BA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2A03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47F5E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3726D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77F55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FB878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86E2A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82EEB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EF9BF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93A98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0C82A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BCBEB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A70F6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984D9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3E2B1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7B4C4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151DE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0DD81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BC2DE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38713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6AE41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3A24A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0839C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00BB4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6222A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1521D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6882D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2F53F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956AD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0320A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49EBB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243E5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83A28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C624D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F3676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2BCEE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6BBC0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1DC07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1CDFF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DCCFE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BC05A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D7CE6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40B09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C1E5E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46F13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E67EF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7751A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1AC80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8BAE4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78BE2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8F30F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26740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977BA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371C8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9E6AC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4C11E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FA118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985FE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09368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EE956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74D73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FF86F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8EBF5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5DFD3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DA9BE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C3135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BF7F7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41B3F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5CE7CA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759B5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1D03C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4C5036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473F31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CB6A9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60BF4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0F44F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3BA06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D6F19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0231C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97C8C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CD08E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52A16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9F098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10E89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6E11D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864B1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0AC499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4B910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03B25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494B9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A79A4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AAF49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F190A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15202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F1AAC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3A346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C386E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62369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1CCB4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876E8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97EF9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70161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3A735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0F691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2738B925" w:rsidR="00C957EE" w:rsidRPr="00A60ACB" w:rsidRDefault="00A35ECF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5D9505E4" w:rsidR="00C957EE" w:rsidRPr="00C957EE" w:rsidRDefault="00A35EC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5FE74EDA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6AF820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1BE541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03C848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542A2C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6B81EA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31805A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B5575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36B292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4EBE5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124FAA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7C15AD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1399B7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B1BB8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0184D6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3BA49D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4E192F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2C926A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1F9A87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11A596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EBB3B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02844C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9AC7E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4F7737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2B6B63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48888D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6825B4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5B08CA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694D3B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01A280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1F169C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448C34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6BA7BF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5C8F70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72F856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13865D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11AD9C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5CFC92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3337BF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3A7381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0D7B4E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1CF574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68F6D2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2058FB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1C7450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62657E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0CB116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676B77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19F787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6F71EB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2804E4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0C3F86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FF53D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0646B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203A4D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92659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3285F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4378E2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66EBD1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32A29A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79357C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334333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67AEF4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30E167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1AEC8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200A13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523C53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1FBE4A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F9458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2F63A4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34094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14858A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3BA29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4B19A0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5F363E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612074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032202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2E8A15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AD1A0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E0549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1D5BA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5F66BE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46A2CE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186710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5B124D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10021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756D07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1BE2BC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0039BF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67BD1E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0C7E70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525540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6DE45A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6A8B4A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7F3166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6370AE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4ACA3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4156CE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6687D1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1CB627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3B0D57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77D14A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3CEF9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283346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640E6D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02342D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0F7BE8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6D4A1F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41CD02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4247CF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5FC1E0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19BE37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2EC9B0E0" w:rsidR="00C957EE" w:rsidRPr="00C957EE" w:rsidRDefault="003F2A0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4F63D809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37A1986B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416F7A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5DE9FD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511BB5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0F0F07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0E8E62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21A8B8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474D44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79C847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212D71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D3DAC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4192E7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62C567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1472E0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636C64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70404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5EA711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79629A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1CF360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469873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75A24D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45766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1C50B3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4874E2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16425B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1B5658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6AA27B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60E5AC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7881BC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08D338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6DC4B5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6F500B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633EBE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543F76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573970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4C90B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4A829F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213AF4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387301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8AF3C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7ACA5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464F43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293BB8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76679C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1DF349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18A004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1ACB63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5EC1E2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19B65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3782B8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2BF0F7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8907F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0A076D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60AA0F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0B96A0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0A936C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71F728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2D8275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2E464D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39241A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65ADBB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08E8D7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40A1D4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3D449B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031D05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04FDF9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44166F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568F23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55A8EF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7190C7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11B0EB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43ED71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81D13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73476D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B8E3B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24386D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27AC62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60228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6BED56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249BA7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B530C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F56FD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08A06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DECFB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2AA3C5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175612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458324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53D6A4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7E249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5CCCBC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32D282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68DFF2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571DC8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098984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4CC767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4AD8E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043E37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3DCADA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48F285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3834F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BA192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01DF09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98F21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5B4DF2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7BA4CE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0250A1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6B8D6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5E9A88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2DE7D9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30C42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134111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26E6B8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43A2759A" w:rsidR="00C957EE" w:rsidRPr="00C957EE" w:rsidRDefault="00A35EC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7E68843B" w:rsidR="00C957EE" w:rsidRPr="00C957EE" w:rsidRDefault="00A35EC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1B3995F1" w:rsidR="00C957EE" w:rsidRPr="00C957EE" w:rsidRDefault="00BC3E7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2CFFBA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4624D0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28B74B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443BE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26B17B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4B71B4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65C1CB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4AB0B3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6551EE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FEF72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72EDBA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0A29D0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941C8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64F610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70F73F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7DAE8A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3CBBBE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3E472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708166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24E529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5C3BB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2D5857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011A0A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04615B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0A335C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36C0CE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42F048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4F662C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61D1D1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426CD7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5EAD80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BCF87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5F851D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30353F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177705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33D3A8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2899BB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16CEFB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5FB9F4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1D6C87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53EA7F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74D27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435683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50380F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5BD465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55776E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2332F7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5EF46C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48E8EE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52E16C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29FF87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DA47B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346919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497855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30E5A4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70AD02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D5C03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33E086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396A97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630972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43E868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4510FB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6DBC4D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89F84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6C6570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3111D5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1EE7AF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4ADAE0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1F3440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6E7F13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218F4D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670EA4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05AD17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171E22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0FD932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6FCFF8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499BC3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45AFEE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61482E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6B29BE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2A71CF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3BF5B1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0284D6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44F961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7CED37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378C5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65D907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13FFF6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4B63C6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121520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2684F4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5736B1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5C8BD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2CCB39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6C942B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11A862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6B167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2BDB0B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0F9E2B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F7A7E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563643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69FDA6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37939F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2BE4FB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135BB7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616236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5C9746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5173D6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3C6E1B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7E6248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691182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5EC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634457C6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57A53B69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567E0C2D" w:rsidR="00C957EE" w:rsidRPr="00C957EE" w:rsidRDefault="00BC3E7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11304" w14:textId="77777777" w:rsidR="00272AF3" w:rsidRDefault="00272AF3">
      <w:pPr>
        <w:spacing w:after="0"/>
      </w:pPr>
      <w:r>
        <w:separator/>
      </w:r>
    </w:p>
  </w:endnote>
  <w:endnote w:type="continuationSeparator" w:id="0">
    <w:p w14:paraId="4374FE04" w14:textId="77777777" w:rsidR="00272AF3" w:rsidRDefault="00272A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40139" w14:textId="77777777" w:rsidR="00272AF3" w:rsidRDefault="00272AF3">
      <w:pPr>
        <w:spacing w:after="0"/>
      </w:pPr>
      <w:r>
        <w:separator/>
      </w:r>
    </w:p>
  </w:footnote>
  <w:footnote w:type="continuationSeparator" w:id="0">
    <w:p w14:paraId="2D33E8B0" w14:textId="77777777" w:rsidR="00272AF3" w:rsidRDefault="00272A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1274F3"/>
    <w:rsid w:val="00151CCE"/>
    <w:rsid w:val="00187700"/>
    <w:rsid w:val="001B01F9"/>
    <w:rsid w:val="001B6F14"/>
    <w:rsid w:val="001C41F9"/>
    <w:rsid w:val="00272AF3"/>
    <w:rsid w:val="00285C1D"/>
    <w:rsid w:val="003327F5"/>
    <w:rsid w:val="00340CAF"/>
    <w:rsid w:val="003C0D41"/>
    <w:rsid w:val="003E085C"/>
    <w:rsid w:val="003E7B3A"/>
    <w:rsid w:val="003F2A0E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5ECF"/>
    <w:rsid w:val="00A45156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C3E75"/>
    <w:rsid w:val="00BE5AB8"/>
    <w:rsid w:val="00C44DFB"/>
    <w:rsid w:val="00C6519B"/>
    <w:rsid w:val="00C70F21"/>
    <w:rsid w:val="00C7354B"/>
    <w:rsid w:val="00C91F9B"/>
    <w:rsid w:val="00C957EE"/>
    <w:rsid w:val="00DE32AC"/>
    <w:rsid w:val="00E1407A"/>
    <w:rsid w:val="00E16D02"/>
    <w:rsid w:val="00E50BDE"/>
    <w:rsid w:val="00E774CD"/>
    <w:rsid w:val="00E77E1D"/>
    <w:rsid w:val="00ED75B6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3423</Words>
  <Characters>19516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2021-08-29T04:58:00Z</dcterms:created>
  <dcterms:modified xsi:type="dcterms:W3CDTF">2021-08-29T04:58:00Z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