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E1A8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2CB09739" w:rsidR="003E085C" w:rsidRPr="00C170E9" w:rsidRDefault="003E085C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lang w:val="en-US" w:bidi="ru-RU"/>
              </w:rPr>
            </w:pP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begin"/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separate"/>
            </w:r>
            <w:r w:rsidR="006836B3">
              <w:rPr>
                <w:rFonts w:cs="Arial"/>
                <w:b/>
                <w:bCs/>
                <w:noProof/>
                <w:color w:val="auto"/>
                <w:lang w:bidi="ru-RU"/>
              </w:rPr>
              <w:t>2025</w: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E1A8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E1A8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63E34B90" w:rsidR="00612E0C" w:rsidRPr="00D17929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01DDA30B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612E0C" w:rsidRPr="00DE1A86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47D5AD63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DE1A86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4B55F123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612E0C" w:rsidRPr="00DE1A86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07E8930E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612E0C" w:rsidRPr="00DE1A86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3A9C1996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612E0C" w:rsidRPr="00DE1A86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118E648A" w:rsidR="00612E0C" w:rsidRPr="00DE1A86" w:rsidRDefault="00612E0C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1F10EBD4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C170E9" w:rsidRPr="00C170E9" w14:paraId="684222CD" w14:textId="77777777" w:rsidTr="00C170E9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25A3800C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B8BEAFF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54E4D5C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42C45E4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056267A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7BE3AF3" w14:textId="1F8D07F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E85CF0" w14:textId="309419CB" w:rsidR="00612E0C" w:rsidRPr="00C170E9" w:rsidRDefault="002056A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170E9" w:rsidRPr="00C170E9" w14:paraId="31DF8F53" w14:textId="77777777" w:rsidTr="00C170E9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12EC39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75A553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7CA1F4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5A34ED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7416DC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AB1CBA7" w14:textId="2B51E3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61DE8D4C" w14:textId="7CBA19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10F0B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277C8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F23D6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30135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6EFD4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61B94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518C3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48F2E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D505F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81497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7CC436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CE8DD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025E5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C3097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84228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E8EDD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3AC3D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3C019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B6495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24DE8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A3A0A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1E912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A8682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E11F6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79A01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F7155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B53CF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93196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2CA16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7A063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C16F8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32DB71B8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6203AA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327E3C89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C8C696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03B506A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917F98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00F6E4D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B87E3A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71C4992A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4AE275B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6E9DC49D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1EA86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7277EAE7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C170E9" w14:paraId="4D521D1C" w14:textId="77777777" w:rsidTr="002056A3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4790B95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0ADB7CD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9171E5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899435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7D0197F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42F7BE9" w14:textId="42D8CC8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B16A91" w14:textId="3D3ED7D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170E9" w:rsidRPr="00C170E9" w14:paraId="033AD79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75AFF2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2B5A38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54DE155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498C7C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71543B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CD888BB" w14:textId="02545A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023F15" w14:textId="589BCA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6878283D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2C6BE2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8FAF3" w14:textId="125FC3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28C148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7E541F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330D1F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3551BA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669E9F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DC4D67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567A42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0ABAC2" w14:textId="5F231E6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418E6C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412114C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2E6B95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319B6D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7C68C2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33194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184D78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C1CD1" w14:textId="461234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41C6CE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4BAFDF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7CF731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68BC15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77D68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4B0FF95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1BDB5B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1D12" w14:textId="4A9E5B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058C8A6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54F63C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24F4BB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74B138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8C6A12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4CB553C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4CFAD3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4819C" w14:textId="6C3F86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C59B92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3591C30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66353EC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6E09FD9B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44882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E1A86" w14:paraId="1248FFB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E1A86" w14:paraId="1DFB196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E1A86" w14:paraId="5351B5D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E1A86" w14:paraId="56B26F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49DCC8F8" w:rsidR="00B27062" w:rsidRPr="006836B3" w:rsidRDefault="006836B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</w:p>
                    </w:tc>
                  </w:tr>
                </w:tbl>
                <w:p w14:paraId="7385686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13E48218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C170E9" w14:paraId="5FBA1453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2A0A22B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65826EB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0DE3728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61B5B08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53E485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24E7528" w14:textId="7E23109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F13CE6" w14:textId="40A2869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170E9" w:rsidRPr="00C170E9" w14:paraId="1AD7C61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372CDF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6A2EE5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22CFE4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183CF3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4C1EE5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0C4B999" w14:textId="018461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611257B" w14:textId="1FC241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CC4FB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8059F" w14:textId="6CEA25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226619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6EABD1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0E06C75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46CE10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0F1D26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2C3A7B" w14:textId="317841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DAA7F9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1BC1FA" w14:textId="2A6DBE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49FC58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2DD751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1BE7CF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5035D2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0B0E9D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40F2AC" w14:textId="0C8532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91924F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EE5652" w14:textId="36C227B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479251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404030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398304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68629F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3382D6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F77A3C" w14:textId="60BAFF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322DB45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ACEBE8" w14:textId="3FC984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26C846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2AE927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7851B3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0EC90F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070269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8E039F" w14:textId="110424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808F25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6C55AF" w14:textId="49A806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4D2AF5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133FB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735BB8E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92F5550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58B1F2F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01DF8551" w:rsidR="00B27062" w:rsidRPr="00266389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F8C95F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5DFC9FD2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718EE96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7E18CD61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345F2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4C46D1D1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4B22DA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252B359B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16329EC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3B4B9670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830A8BB" w14:textId="77777777" w:rsidTr="002056A3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5BA72542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4AFB4EB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298FBEB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75CDBCA2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225C412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14A8180" w14:textId="60BDAA6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256D4DB" w14:textId="1621E0C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14D13F92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DC5D93D" w14:textId="1E9D28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A2BC1B1" w14:textId="2F17CB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B2768D" w14:textId="1362C7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7AAB21" w14:textId="4408DE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503FBC2" w14:textId="7358AB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4DE3B76" w14:textId="2A68E7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9BEC9E" w14:textId="195B68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66F6110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A80732B" w14:textId="127EA2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CF1C20" w14:textId="3554E0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36BDB9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7D1284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773321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17AAF2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7B9464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D8AA7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9EB8112" w14:textId="45480CB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C37CB7" w14:textId="692AC0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4D18B7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731667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71A40F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4B7FAAC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5AB16F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87AE24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70F716A" w14:textId="0748FE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7ECA79" w14:textId="21434D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02B1F4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248731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2261FB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40389D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0BD1C7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6B82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9309AC1" w14:textId="0C91D7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ADCBBC" w14:textId="3919E2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765DD9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28C200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6B4A34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0A4D65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5D91D4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03B39C8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8C29B70" w14:textId="235997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D1DC2B" w14:textId="130D25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39B8701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6454D22F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7D14416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1DA0333B" w:rsidR="00B27062" w:rsidRPr="00411AF7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152FA7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3980AE3B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2CC9C15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2395B745" w:rsidR="00B27062" w:rsidRPr="00411AF7" w:rsidRDefault="0039014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B27062" w:rsidRPr="00DE1A86" w14:paraId="7F07BF2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6186E17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F1EBBD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665E116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263356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075392F9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0381BC94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D4E4F6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1E722EB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7875AA9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F0EB46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7C3BE90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44B8CF7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0914A13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347F41A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644B5D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607DB9" w14:textId="4D1A15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C3D935" w14:textId="388A056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70862A" w14:textId="470624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D7F723" w14:textId="67EE0E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230D98D" w14:textId="4ED4B3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16B5E9" w14:textId="2335E12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4D949F" w14:textId="2F1CF0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9C0EC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555505" w14:textId="252FE3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AB69DE" w14:textId="400D77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350A56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69B831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2207E7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252337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6E9E45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A5D817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FF04C3A" w14:textId="750A50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A915AD" w14:textId="05A9F3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3F2257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58A705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2A8D0B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5DC4DA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25FA16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1B050AD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03CE934" w14:textId="4ED6EB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CB5F75" w14:textId="440C08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7887C2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757982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180790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52E79F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2ED2D3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B50F77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13AED3" w14:textId="14232F4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26B469" w14:textId="51D73D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128980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79D3C7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6335FDD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569A5E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741439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0F29507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C325A55" w14:textId="315DFA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0615F" w14:textId="48CDEC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EDCAD1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338B0D7A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68670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05BC826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59C0670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3D669C0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8D8DEF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5EC8749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0A05832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10D72D4A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0C19D91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21C3FF2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36ED873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2094ED11" w:rsidR="00B27062" w:rsidRPr="00DE1A86" w:rsidRDefault="006836B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</w:p>
                    </w:tc>
                  </w:tr>
                </w:tbl>
                <w:p w14:paraId="5354754C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0F64A9BF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27C2DD8F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09D8E06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3F12331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0D420D95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0BE0AF04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2D7C440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A5AA2EC" w14:textId="4D37A38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8F16D" w14:textId="47E21DE5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36D35DF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BA6D45" w14:textId="69B02B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FFEE45A" w14:textId="3A647F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8B4D4C" w14:textId="4ED9AE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B215F83" w14:textId="753005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59E4A7" w14:textId="31AB43C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5A5C01F" w14:textId="054BD6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62C83CDA" w14:textId="59246E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F389E1B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C9E191" w14:textId="1D8DE7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1C5142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125220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0A85EC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16BAAD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115A84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5F75D7" w14:textId="49F457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A9805B0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166C50" w14:textId="37E944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3BF1AB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2B7C04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380C34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51E2B5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69F082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90B891E" w14:textId="4F1F6F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E05CB2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1EF6D8" w14:textId="353B0A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11C295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15E0BE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78AD25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1E7108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210494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701C99" w14:textId="5A2B47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ED9F1F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F50AD5B" w14:textId="0E670C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1A1D83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297748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3D1412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27CE41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109834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A9BD90" w14:textId="6B1F96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A50E019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2544FD" w14:textId="2B8CBD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30E30F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31A12D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53291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2CC31B85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A0DE1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721985A3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0F209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2DDBC385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73A4327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0E125708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6A123DD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053E4D39" w:rsidR="00B27062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B27062" w:rsidRPr="00DE1A86" w14:paraId="7A9A100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2678722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5F57A00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42F11E2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42E18B34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79A7682D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4FF78B2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55F12AFA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541E873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7E119F5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7DC056B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D33AC24" w14:textId="60B2D2A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25FA0C5" w14:textId="0EFEF6C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9D7AFB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2654728C" w14:textId="323B9D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10BB236D" w14:textId="29ED15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764AD9C5" w14:textId="1BABA4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30915E37" w14:textId="1B4345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53D8435D" w14:textId="4E3E5A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2A9D2964" w14:textId="3513D1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6A49BCAA" w14:textId="228B28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853A2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527C8673" w14:textId="25F0E3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1FDF1B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43ADAF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35DB8B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7DE61B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028E30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0079F9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CC3501E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6015D498" w14:textId="375C6F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19654E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039942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09929C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1FC642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7E1490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261F95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9E4E75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0BE55D21" w14:textId="24149C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74114A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07CF30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306D41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7BF355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75C547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36E99F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2D3F51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1D8C1ED8" w14:textId="52A6C3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49F942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027749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7F7546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5EC260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7AC591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504F5E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9E92B8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186F6115" w14:textId="1D87A2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5346AD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5D1FF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2580711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5D4574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796E467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C406E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16926DD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33C0BDE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0A8CC1E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05A2666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54F6700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4A3A6C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0D34016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6BD59A7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112382E1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196CA2E5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6EAAC9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0DD454F3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11F1E4C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38466ED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6BC0DEC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6C77E1C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4CEFA78" w14:textId="5C39CDC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36B7B87" w14:textId="65855D6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029CC6A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9A9219" w14:textId="5A7647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E3A1F2" w14:textId="064DF1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C8AB17" w14:textId="05272F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95853AB" w14:textId="0883F7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8E9772" w14:textId="702F79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554BF77" w14:textId="7CFC65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203E8" w14:textId="1E4380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0487C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7DD9AC" w14:textId="2CACF1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46FA2" w14:textId="3457C1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4C5DB2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631110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2A594D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1E5848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09D5E1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BBD6F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AD9EAAD" w14:textId="6268AC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CDE0F" w14:textId="0B0A10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4106FA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7359C4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7B4AB9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0B6885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6F0CF7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7A140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D71F26C" w14:textId="09F911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6E0A73" w14:textId="1E49E2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691F37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46B2C2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54F10B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32DDE3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39C2E99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5EE3CD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5F57CA" w14:textId="0C4D32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7B4E7" w14:textId="3E83B6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327D82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302E54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25251B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715D11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05A94C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10F454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FA1158A" w14:textId="737AC7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C43EA1" w14:textId="007D35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684048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7F6A3F8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4A68B01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0E07CF4F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23F5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512BF07C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C0743A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5B07C2DC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09FBBE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3C73637E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3DD40DB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632F2306" w:rsidR="00B27062" w:rsidRPr="00411AF7" w:rsidRDefault="006836B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407D6FB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467F28CB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5DB1AE68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0F7938D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8C8A613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18DC8E1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4B34EC1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3E0BEF3A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C2B26F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B9C00A" w14:textId="4633E67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30925B0" w14:textId="066A560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3783DA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E44E10" w14:textId="502511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936B04" w14:textId="11A72AB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37D62ED" w14:textId="540143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48FC35" w14:textId="0205FC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005C7D" w14:textId="27E39E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3E8FC14" w14:textId="1E5847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C1B6ED8" w14:textId="45E5A1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093506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E2A3DC" w14:textId="059D1D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35F51F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2C58273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77D874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10D0BC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6A28BF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23D446" w14:textId="59F992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75EA40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806A7E" w14:textId="1FF0C7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531FBD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2FC227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523074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2B0162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73705C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AD2E317" w14:textId="19A7AE5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F998A4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C75CA2" w14:textId="19DA0B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6C9E1C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7AFCA4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70576E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1E468A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2D46C6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8CEE29" w14:textId="38C893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00EC18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05BFCCC" w14:textId="215180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03159E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0DF86F0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27DAAE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667F6D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18B5D4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AA51BE" w14:textId="041ACA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80785D6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22901D" w14:textId="248673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43D820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33F9E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487F74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1D078AA7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3081328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64520239" w:rsidR="00B27062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016B8A0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71459CDC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1325A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0201387D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7A3062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5E9182CA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7A619D8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0BD7524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5B1D200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4BE114D8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6AD2282C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645C0491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5FCA217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3BC3021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42C0E594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58EAB2C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36D4F97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101EEAA" w14:textId="150D4343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DDBF4" w14:textId="24BBC0C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7EA076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28224A" w14:textId="762BD7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B85523" w14:textId="38913F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A6FAE7" w14:textId="0C21443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F44BEE" w14:textId="6CB585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11C567" w14:textId="723FF6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4CEAF06" w14:textId="34D2AF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81D5245" w14:textId="671821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B27389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82B725B" w14:textId="19C7E5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4E1A85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7A3C3E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6DFC9EF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1CD8FA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162EDB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29BFD38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D3DAF6A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B1FB5A" w14:textId="34C4E5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31A32EF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1ECB65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450E54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4316C6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21C91D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0D1781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D5307B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27F6539" w14:textId="1E268C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4B92FF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1F88A8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5BC7E8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5DA4B3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4EBCB2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0581B5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7CB773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5C07B7" w14:textId="62D88B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471B78D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5065F0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708916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000A2F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3BA4A1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4469C7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93E3EA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3A89A6B" w14:textId="710AF8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2702988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D2860C3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497CD500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507FF76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6295EB9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E1A86" w14:paraId="1D7D2FD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28553C94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E1A86" w14:paraId="66E6D72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00D8AFC5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E1A86" w14:paraId="5E36D29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6F2D365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E1A86" w14:paraId="65CF788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2FC715BC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E1A86" w14:paraId="6A7E421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3859E2DF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2BE0CB0D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6688E75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547D1C6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4533106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3FA233F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4D13E54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256BF31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4B80C4A" w14:textId="17DE7C0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3BC35CA" w14:textId="2439C72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996398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42DCC96" w14:textId="3D9AD3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0E652B" w14:textId="19A423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F4BF1D2" w14:textId="3005D7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88DEE7" w14:textId="3479E4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0DC270D" w14:textId="045A58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8D2DD1D" w14:textId="08E987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796EA4" w14:textId="71F7AB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EBFEFE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29F9D7" w14:textId="7B603C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26200" w14:textId="257F63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64AA94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21C6DC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0F67B0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4ABA09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64F7B8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CCE94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629055" w14:textId="0E0F29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4807EA" w14:textId="5F885C0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67A649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395C7B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5DCFCF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6F87BC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6AF8D1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5F22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C291F70" w14:textId="06160B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A7C695" w14:textId="489D75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7FB9DFA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562389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6E92AC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343780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021B6A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14B7451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1C0B13E" w14:textId="2DC230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C4BD2" w14:textId="0CD2DB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592B6D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17A9F0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46E2AB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59B919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1C4AC5C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5C1498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6BA0578" w14:textId="6BF440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08F5C" w14:textId="2233D5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628FF7A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4FD5B19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190E8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7A6BEEA8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3D0D776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4C2C547C" w:rsidR="00B27062" w:rsidRPr="00411AF7" w:rsidRDefault="006836B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50</w:t>
                        </w:r>
                      </w:p>
                    </w:tc>
                  </w:tr>
                  <w:tr w:rsidR="00B27062" w:rsidRPr="00DE1A86" w14:paraId="74330FF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52F6B4B3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639BE35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6F1B81CB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62F73F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7740C040" w:rsidR="00B27062" w:rsidRPr="00411AF7" w:rsidRDefault="006836B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01</w:t>
                        </w:r>
                      </w:p>
                    </w:tc>
                  </w:tr>
                  <w:tr w:rsidR="00B27062" w:rsidRPr="00DE1A86" w14:paraId="0A5D087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7BB5B5EC" w:rsidR="00B27062" w:rsidRPr="00266389" w:rsidRDefault="00B27062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07FD88D2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AADCE52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861281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1F7521A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5D2CB2C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75F86F8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1C0FB5B4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3DF2B" w14:textId="09AAFD1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9D565C3" w14:textId="6BA8FD8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6F73332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D0E985" w14:textId="131C6B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9B62F8" w14:textId="360531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307ACA" w14:textId="0A2141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E38827" w14:textId="658557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EB01CF" w14:textId="7F89D2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B11A2D" w14:textId="0BC7E3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145D7C4" w14:textId="1EA62E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41FB961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17DB876" w14:textId="7028A6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43C799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6B06DB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421CFA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549CE0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75AE6F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696A4C" w14:textId="2E9044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B03684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0179AEC" w14:textId="7AD16C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5C9B02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24F3305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1C9CF8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2A1DA4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615E10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DB95BCB" w14:textId="4E5B76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789B7E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C4CE27" w14:textId="0F6863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50AEDB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13BF27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4CBB43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7FF461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55BD7BB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6B257B" w14:textId="674F86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FF325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14E19" w14:textId="49CF25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6CBE08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750F08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654A4C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3BDB51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17724C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6271937" w14:textId="4EBA32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E33918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3BFC65" w14:textId="5ECB3C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03727C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F3BA4F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E1A86" w:rsidRDefault="00E50BDE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E1A86" w:rsidRDefault="00F93E3B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E1A86" w:rsidRDefault="00BF3C3E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BF3C3E" w:rsidRPr="00DE1A86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00543" w14:textId="77777777" w:rsidR="008A6330" w:rsidRDefault="008A6330">
      <w:pPr>
        <w:spacing w:after="0"/>
      </w:pPr>
      <w:r>
        <w:separator/>
      </w:r>
    </w:p>
  </w:endnote>
  <w:endnote w:type="continuationSeparator" w:id="0">
    <w:p w14:paraId="2125D8B2" w14:textId="77777777" w:rsidR="008A6330" w:rsidRDefault="008A63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CCA08" w14:textId="77777777" w:rsidR="008A6330" w:rsidRDefault="008A6330">
      <w:pPr>
        <w:spacing w:after="0"/>
      </w:pPr>
      <w:r>
        <w:separator/>
      </w:r>
    </w:p>
  </w:footnote>
  <w:footnote w:type="continuationSeparator" w:id="0">
    <w:p w14:paraId="4259C324" w14:textId="77777777" w:rsidR="008A6330" w:rsidRDefault="008A63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2DF8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056A3"/>
    <w:rsid w:val="00211686"/>
    <w:rsid w:val="002549DD"/>
    <w:rsid w:val="002562E7"/>
    <w:rsid w:val="00266389"/>
    <w:rsid w:val="00285C1D"/>
    <w:rsid w:val="002C3AAE"/>
    <w:rsid w:val="002D292B"/>
    <w:rsid w:val="00302C5D"/>
    <w:rsid w:val="003327F5"/>
    <w:rsid w:val="00340CAF"/>
    <w:rsid w:val="00375504"/>
    <w:rsid w:val="0039014C"/>
    <w:rsid w:val="003C0D41"/>
    <w:rsid w:val="003E085C"/>
    <w:rsid w:val="003E7B3A"/>
    <w:rsid w:val="003F70D3"/>
    <w:rsid w:val="00411AF7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31C1D"/>
    <w:rsid w:val="00667021"/>
    <w:rsid w:val="006836B3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A6330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D0731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C170E9"/>
    <w:rsid w:val="00C32B94"/>
    <w:rsid w:val="00C44DFB"/>
    <w:rsid w:val="00C6519B"/>
    <w:rsid w:val="00C70F21"/>
    <w:rsid w:val="00C7354B"/>
    <w:rsid w:val="00C91863"/>
    <w:rsid w:val="00C91F9B"/>
    <w:rsid w:val="00CC233C"/>
    <w:rsid w:val="00D17929"/>
    <w:rsid w:val="00D31AF0"/>
    <w:rsid w:val="00D84FBB"/>
    <w:rsid w:val="00DA6AA8"/>
    <w:rsid w:val="00DC1675"/>
    <w:rsid w:val="00DC493D"/>
    <w:rsid w:val="00DE1A86"/>
    <w:rsid w:val="00DE32AC"/>
    <w:rsid w:val="00E13381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3450</Words>
  <Characters>19670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2021-08-30T16:50:00Z</dcterms:created>
  <dcterms:modified xsi:type="dcterms:W3CDTF">2021-08-30T16:50:00Z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