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00D1546E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DF18CE">
              <w:rPr>
                <w:rFonts w:cs="Arial"/>
                <w:noProof/>
                <w:color w:val="auto"/>
                <w:lang w:bidi="ru-RU"/>
              </w:rPr>
              <w:t>2025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19FBD8F2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52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372C9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пятницы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15A708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38C587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1F0E5F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72C50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789D0E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7B331F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4360F3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D09DB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7E9CB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CD7C2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8BAF0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D1545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7F3C1F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0ACEF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2D2B0A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69B06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85054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C748C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4A13AE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4E0DB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ECFA9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75089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C3031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CEF22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DE17A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77455B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09A8B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15CB2C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B8588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41A7A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C2B4F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0B674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748486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4CAD4C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F1E45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39CC87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A3CFB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536DE8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0DF869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511DED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13EFDD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0CBD0C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736366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59876C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0F611D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4DC37B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7E6055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193653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3C38D7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702F24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759E4A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38993E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7F18AF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2E41E4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67577E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5912F5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71A2D3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44713A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5ED74A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7B19DA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0025EF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17DAEF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5E0964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644473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2D8293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335A76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25CE09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4A5C26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55F645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43C0B3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73C1BC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6499B9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77EBF9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610E99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41C7E7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7D5826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1C8C2A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5F926A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6B6982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57A73D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1B3C04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4F30AD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4CF697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4CB0DB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1A5E22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6B143B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0AF578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55326F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392280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4FEECC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3C5828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15AA3C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79DFA8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31B474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113A96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1129FD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1BC498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3CA2E5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29D3BB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1129C5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6E25D9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75D961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70957F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405F04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560856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500C5C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592BD7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2AF9EF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2540A0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701A47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6B266D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1A1DF96A" w:rsidR="00C957EE" w:rsidRPr="00A60ACB" w:rsidRDefault="00DF18CE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0C70FBCF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52A37E8C" w:rsidR="00C957EE" w:rsidRPr="00C957EE" w:rsidRDefault="00DF18C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228999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2B67BF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12087A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3FD30B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1802B4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7ED031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237573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712B36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7094D6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4910E0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65C24E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08D63F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5D982C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7B4074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606DC7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77EC7C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3B4445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71B16B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5225A8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21A2DC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185EFD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5BBEF0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173D27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109382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4FC367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53ACD1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34D630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212523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682B8F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794DD3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64B46B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5B5FF9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15455A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0496D3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69452C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39036B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024570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47F127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0D7325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5B3720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1785A9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2C12EE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5C3ABC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6A32E7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36333C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34A2B2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1339EC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6B0A7B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54489C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1E7431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52D90B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584D69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79B162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1C8D8C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6D3860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48E88F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304F3F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593918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0091D1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43CE6A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2AB93B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5675C9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778AC1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22C8D6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072421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34A038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4D4FC4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433D09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1DE482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228A66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516481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1ACF1F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6277F9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206BCA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07687E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61F790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7906D1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38F773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74D224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22F19D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73344D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17CD02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3F9EA9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40C3B1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489BF6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24BD14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3A5CD5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0B5E7E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2E7800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434342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4B5FB0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785181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5C163B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0C390E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1495CF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26367D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665549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4A544B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34770E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50D078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259E0E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561A0C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0505B1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3D78E7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5E7CE2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28832C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230FD8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214BA6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58902D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2E6109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2367B4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58422CEA" w:rsidR="00C957EE" w:rsidRPr="00C957EE" w:rsidRDefault="00A2020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526E3A8D" w:rsidR="00C957EE" w:rsidRPr="00C957EE" w:rsidRDefault="00B1792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59EE5F8A" w:rsidR="00C957EE" w:rsidRPr="00C957EE" w:rsidRDefault="00B1792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5CF388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7A57A0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3F3EB7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03258A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431CB8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516D23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508F60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4A71A8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68D6CF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32193C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2D7AE7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6AEFF0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268CA5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29B1E9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7BDB00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16D360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1C8698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50D10C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43E598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001419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2353E9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23DBD8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5D7437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20E8D5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5075A0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443EFF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3A78D8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19F76C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009C23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4DC9BE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756F34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28C741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55459E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433673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5F4B00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33CBF8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490F0D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5D8C92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63AE47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4A83B9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03B109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229110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7FD401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66FA8E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1033D0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07776A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3BB671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21B036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5C12FE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066A47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5600A7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6D1CFD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108830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41613B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6666E9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6BA8AC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3FD873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471D10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6F3F6B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4F1B6B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56EF02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14C742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6B54A3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3D77E9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4048ED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2318DF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61E12E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35BBFE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577C9B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1A8E31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170914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72B7A8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28B3D3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1F10AC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5036AA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693932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169303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6FFBA7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6F81C4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629BDC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408F13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72DBC6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7F472F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5EBFB9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2A0287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2702D2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0287BC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05D8E1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000F78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32C271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318DB9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0A9DCB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2DBC9F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0F7F05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1A3EF1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4DD268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10C4D5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22310C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7B0FF2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0A8A63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5DCAEB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62F908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77865F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347785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752C1F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3BFEEF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64E9B4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5E8E45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4BA6A3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1F5C69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0D7063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2F73F1B2" w:rsidR="00C957EE" w:rsidRPr="00C957EE" w:rsidRDefault="00A2020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753917CC" w:rsidR="00C957EE" w:rsidRPr="00C957EE" w:rsidRDefault="00B1792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7C592D9F" w:rsidR="00C957EE" w:rsidRPr="00C957EE" w:rsidRDefault="00B1792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2DCB08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002A82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07CB54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730EB3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0F9FAA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248116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0DA029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79941C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7DE9D3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292428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6A38A3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781B59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20F1F1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498FB8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11CF06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22AA96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3A3EAE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38E143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6AAD4C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1AD70B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5F580C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099B62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761131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36DC2F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4692E5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119997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05BDE6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523445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128B0B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1BBF4D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0C81BA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1705EC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39FEEC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600F3D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3813A2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59BC92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336207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02048C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10466C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7110B8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338587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2E2DF8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2C5B33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6D00BC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2394E6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68219C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1B1277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07010D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313CE7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385800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399281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753104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6D2D54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373CD5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093EA3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2473B2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16A268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6135D9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75C1E7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7441A1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57BD27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7F607F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08D17A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1BB8CF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31A1E7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43C32C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1E06AF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46C240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07F33A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7B200E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34FB23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4307E1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2B3B96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3E6DC7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03F0AB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08ACC2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57FC14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1C23A3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448A10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2C99E5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345299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3587CD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11B4B7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768902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4729AB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3EA8A8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568EA5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1166DB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6469D8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4A24D9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47FC06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78ABCB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60B18E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02054D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45707D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75CBBB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11B728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308BD1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5F645C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1126B2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4C557D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0DB91C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36F0D5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64CB2D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4A8E74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243782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2E5DAF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56938C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282DCE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1B34F8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7CFA41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18C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4E7A6A6E" w:rsidR="00C957EE" w:rsidRPr="00C957EE" w:rsidRDefault="00DF18C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28EA40DE" w:rsidR="00C957EE" w:rsidRPr="00DF18CE" w:rsidRDefault="00DF18C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0B37CBD1" w:rsidR="00C957EE" w:rsidRPr="00C957EE" w:rsidRDefault="00B1792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7167F7" w14:textId="77777777" w:rsidR="00070CC5" w:rsidRDefault="00070CC5">
      <w:pPr>
        <w:spacing w:after="0"/>
      </w:pPr>
      <w:r>
        <w:separator/>
      </w:r>
    </w:p>
  </w:endnote>
  <w:endnote w:type="continuationSeparator" w:id="0">
    <w:p w14:paraId="5205F0A5" w14:textId="77777777" w:rsidR="00070CC5" w:rsidRDefault="00070C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E20FE2" w14:textId="77777777" w:rsidR="00070CC5" w:rsidRDefault="00070CC5">
      <w:pPr>
        <w:spacing w:after="0"/>
      </w:pPr>
      <w:r>
        <w:separator/>
      </w:r>
    </w:p>
  </w:footnote>
  <w:footnote w:type="continuationSeparator" w:id="0">
    <w:p w14:paraId="3D720FF2" w14:textId="77777777" w:rsidR="00070CC5" w:rsidRDefault="00070CC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0CC5"/>
    <w:rsid w:val="00071356"/>
    <w:rsid w:val="00074B6A"/>
    <w:rsid w:val="00097A25"/>
    <w:rsid w:val="000A5A57"/>
    <w:rsid w:val="001274F3"/>
    <w:rsid w:val="00151CCE"/>
    <w:rsid w:val="00187700"/>
    <w:rsid w:val="001B01F9"/>
    <w:rsid w:val="001C41F9"/>
    <w:rsid w:val="00263068"/>
    <w:rsid w:val="00285C1D"/>
    <w:rsid w:val="003327F5"/>
    <w:rsid w:val="00340CAF"/>
    <w:rsid w:val="00372C9B"/>
    <w:rsid w:val="003C0D41"/>
    <w:rsid w:val="003E085C"/>
    <w:rsid w:val="003E7B3A"/>
    <w:rsid w:val="00416364"/>
    <w:rsid w:val="004300FF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A5238"/>
    <w:rsid w:val="007C0139"/>
    <w:rsid w:val="007D45A1"/>
    <w:rsid w:val="007F564D"/>
    <w:rsid w:val="00807067"/>
    <w:rsid w:val="0087147D"/>
    <w:rsid w:val="00872EE5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20D"/>
    <w:rsid w:val="00A20E4C"/>
    <w:rsid w:val="00A60ACB"/>
    <w:rsid w:val="00AA23D3"/>
    <w:rsid w:val="00AA3C50"/>
    <w:rsid w:val="00AD51E9"/>
    <w:rsid w:val="00AE302A"/>
    <w:rsid w:val="00AE36BB"/>
    <w:rsid w:val="00B17925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957EE"/>
    <w:rsid w:val="00DE32AC"/>
    <w:rsid w:val="00DF18CE"/>
    <w:rsid w:val="00E1407A"/>
    <w:rsid w:val="00E16D02"/>
    <w:rsid w:val="00E50BDE"/>
    <w:rsid w:val="00E774CD"/>
    <w:rsid w:val="00E77E1D"/>
    <w:rsid w:val="00ED75B6"/>
    <w:rsid w:val="00F3048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3420</Words>
  <Characters>19498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2021-08-30T05:02:00Z</dcterms:created>
  <dcterms:modified xsi:type="dcterms:W3CDTF">2021-08-30T05:02:00Z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