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DAA0F20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D500CA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4173217" w:rsidR="00C957EE" w:rsidRPr="00C957EE" w:rsidRDefault="00C957EE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="009E26A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(субботы + воскресенья)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F9AAF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BD8FB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9056B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66CD8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77740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38075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A43BB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B197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6FECA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CD14C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FC39B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C7E76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1F49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6B622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7B7B9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1523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4AA7F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17528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88AA3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9CBE7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5081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C57E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4E6D3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C54D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DC317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8EB20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BE37F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A6EFB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95A0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C0EA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9529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224F2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FFB59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47681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A77B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CB131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B512D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7BF74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AA00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1939E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542EC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5510A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527DF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08C18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695EC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3C72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69A47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69EDC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ABDB9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DFF96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D12D2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06FD8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8582F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36D34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5D0F3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5176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C4B4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3B42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A9A41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58F9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12EE8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5A711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AD462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8EB18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5F852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70AAF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1A60D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9DD70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BA81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06BB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86ED3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D14DC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BCDF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46E61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3A09B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10BDF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2B9D6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B15E9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9BEA3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C572C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09CD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0931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EEE35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4990D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56F29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C9748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22F0B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051C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19222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1345F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14C25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67DCC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C88D7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59741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431D4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AD0B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B86EC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09D93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88E40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738F3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D699C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F493F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EBECE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86F73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7D067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309B1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3DF41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7B373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1ECC9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640D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8C009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65BA2793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51F355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3CF80A36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55BAE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1DDFFE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F9730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098221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AD557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8BD2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73006D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12338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14811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E770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2B657A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751C8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18BE4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8F9AD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0FA90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B8C7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56B2AE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15B79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91801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17214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087E1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D504B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4C4A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8E47D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05C93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B9028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9E07B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906E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02D5C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3F7BD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9F41E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8221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EE51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257F1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08AA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D4B33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3E7B5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DB6F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0F2AD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88D00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1B510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4953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C002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133D9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9BE3F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AA6B3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55F642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E60E3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39F4F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0B51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0E0E37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2D9A7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7F84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85663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E8BA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69BBEB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7B180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63680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9A9D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93E8C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631C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8B7EE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2F5EC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C74AF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E9EF2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66D4BC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551F1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E4324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108E2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E2F3D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A288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B3A7A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E8016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55A2E3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FF1E2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40583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85EB9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6D29B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7857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9B014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FCB32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6F7B6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02CA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A16D7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5240F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1CBD3E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D806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A8EDD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CC7C9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E70BA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7B38B3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AC025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1770D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08726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852CC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3A42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42B92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F128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4DA32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72BBFE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2E9C6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DEED5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5DDF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7F725B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1FC0F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1A83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190F6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49CF78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FA81F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7A73F5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645AE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1348618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7082FD3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73FB00AB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7F62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5CF5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E5336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C5E4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6C98F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028BA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F2C68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EAEC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23291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69E8D7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66BA93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7662F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67AC2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574EB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4C850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D0D6A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9F390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380F0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CE0BA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BE620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FE657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F0BDC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EE87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C60B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71AB5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8C316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688864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999F4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2E827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35910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0C59D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0CA6E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96076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7589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3DCE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04623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2AF02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3673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48709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9874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7FFAD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42526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61A4F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71B31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42647D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15164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E2B25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A85CA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C9886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40D7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D907E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36252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CFDEE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E120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9BD4F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2FF31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267C2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A51D4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87E4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560CEC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A71E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62AB0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6AC02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B4EDB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50FAC2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36E089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27148E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DC1AC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3532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468F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96479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DDFF0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1B7632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34E527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52933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6FF96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D5422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381355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205331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7042D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4D67C2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01C35B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529615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55232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3D068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D18E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D87C0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22149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990AC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FB5A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01E3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877DB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FFCC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BA9C9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1A863E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691EA1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80C3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95BFF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8FC75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EB57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173D3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E0FA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6AD2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F8F1A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01666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639B8A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2563F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46D71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818C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481EB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067A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1464226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30DB37EC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F5C30A7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C014D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C1E4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8135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27FDA0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04124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0624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E33DA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4A55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F22B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0A7DF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E2881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C270A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25DD7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39E97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8214B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4F45D1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94573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6F455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3DF31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49DE8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16768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7BED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FA51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ADC0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321A1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13A8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3694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FA1B8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A3813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6805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A0814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53040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0AEAFF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36556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BE6A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D835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1D87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77AB6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63A355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40DB3B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E9185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F3070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F50D9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5161B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195C72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79573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2774BA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534AA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2573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C1156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74AD5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97D5A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7724E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1CA7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A8112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23A05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7E3F40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426FF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3F3BE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6DF13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35499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AE6A6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A75DE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A07AB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451B7F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394CB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046D5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303A9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5C41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5106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CC193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3EF34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1038E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AA5A2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18FD2C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CE482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8640D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0BE23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0EF77F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52342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B63D0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EC95B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B519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91C47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5924C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27333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56EB14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F6D91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EA75F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7CF52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D4977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BFDC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2C89F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73899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70F9B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1F8E2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32DE1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6845B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0B86E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300BB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2878B9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200F80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7A223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C20E6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1525A7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D41D1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BC33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FF1EC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26D64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67688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00754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500C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A472D8A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E4B680B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1EC70247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13753" w14:textId="77777777" w:rsidR="00225B12" w:rsidRDefault="00225B12">
      <w:pPr>
        <w:spacing w:after="0"/>
      </w:pPr>
      <w:r>
        <w:separator/>
      </w:r>
    </w:p>
  </w:endnote>
  <w:endnote w:type="continuationSeparator" w:id="0">
    <w:p w14:paraId="25A470AC" w14:textId="77777777" w:rsidR="00225B12" w:rsidRDefault="00225B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515C1" w14:textId="77777777" w:rsidR="00225B12" w:rsidRDefault="00225B12">
      <w:pPr>
        <w:spacing w:after="0"/>
      </w:pPr>
      <w:r>
        <w:separator/>
      </w:r>
    </w:p>
  </w:footnote>
  <w:footnote w:type="continuationSeparator" w:id="0">
    <w:p w14:paraId="23800672" w14:textId="77777777" w:rsidR="00225B12" w:rsidRDefault="00225B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5A22"/>
    <w:rsid w:val="00151CCE"/>
    <w:rsid w:val="001B01F9"/>
    <w:rsid w:val="001C41F9"/>
    <w:rsid w:val="00225B12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1EE4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C6CA7"/>
    <w:rsid w:val="008F16F7"/>
    <w:rsid w:val="009164BA"/>
    <w:rsid w:val="009166BD"/>
    <w:rsid w:val="00977AAE"/>
    <w:rsid w:val="00996E56"/>
    <w:rsid w:val="00997268"/>
    <w:rsid w:val="009E26A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B04C5"/>
    <w:rsid w:val="00D500CA"/>
    <w:rsid w:val="00DE32AC"/>
    <w:rsid w:val="00E1407A"/>
    <w:rsid w:val="00E50BDE"/>
    <w:rsid w:val="00E774CD"/>
    <w:rsid w:val="00E77E1D"/>
    <w:rsid w:val="00ED75B6"/>
    <w:rsid w:val="00F91390"/>
    <w:rsid w:val="00F93E3B"/>
    <w:rsid w:val="00F94A5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2021-08-30T07:10:00Z</dcterms:created>
  <dcterms:modified xsi:type="dcterms:W3CDTF">2021-08-30T07:10:00Z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