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0F4F422" w:rsidR="003E085C" w:rsidRPr="004A4C2A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en-US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313EB2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2FE4348F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E14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C85B1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E8C4F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EB60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07FC6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A76D4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7515D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9ADC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16AED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E6906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17971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7994C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7078B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A06C1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3A5E0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4978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80E37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4C314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241C4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B7425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F01BF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BCED2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3B530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C8F3E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B4E6C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15813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8F728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4826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0A2DB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175A9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3CD5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C0C3F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2EDBD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FC133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003A9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4E427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31558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B6707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DA645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43B8A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00F28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07A1B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B7E67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33708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5E0DA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3AB4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01F33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82059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62E08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49BFB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D5C7F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FDE7F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E509E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E7B44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10018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BB25D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EE75F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229EE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3CF75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C853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0BDC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0B2BD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36B04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EFE0B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1819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1347C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837E4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DDF7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23517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CD83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62CCC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4885A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630B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848BC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A1715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CD6F3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5283B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FDD1C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6BA10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FFCAF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1188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3279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FEED2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A89C9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6B98D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BEEB1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3A7E3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D25A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7EB7D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1BF03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9C4CF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99DC9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9F0A5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04981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8D1FB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15CAF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E8F0A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F3FF0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7F182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4072F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73F49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54B59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E4D39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E3C36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275DD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6BC74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C1B67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2606C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A090F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AA09A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A0C05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DA32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66CB26F" w:rsidR="00C957EE" w:rsidRPr="0087147D" w:rsidRDefault="002E14C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54A59AA5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26285E5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ECCA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1079A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B7721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1AB98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A7DE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0DF85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798B0E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464A8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9BA45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E622A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11260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5C0712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ED231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5CD8E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2A5C1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1C670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728B90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E0765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723509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14AA7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0F8B54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9B0B1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0FEB0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B09A2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34E3B4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AC2AA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49499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6A8C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CC4FE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1E269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411BA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6B4FA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DEAF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1C23F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7BCA4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DF0B5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15DDB5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64803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FFE2D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7E1C4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BB5A6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DC198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71E6E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41AE2A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19EDB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6E10B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6A39D2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951BD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60047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494CC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71210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69B9AE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F2FE5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B1A8B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92D7C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43411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5167FC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1EE26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35C47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0B213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BECCA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5C87D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BDFF5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3189DB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50F94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BD21F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B5873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C9552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234259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7BF8A6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51698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198A7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2898F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45783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2DE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3E9ED5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7F0EB1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B817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0F0C6F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BD58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718757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2044A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85F73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13E5D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F3585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DA4FE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BF49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88736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9303E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38230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748F6B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CEEBC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A9C4E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8A9B3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90CF6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029CB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7D2E78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0856BA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3A15B7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60F61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472CB0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DD7A7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C7F99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1EAF4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2D7A24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4D3A19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7026C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89984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1FC6B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256D5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536A59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3CBAB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7253707B" w:rsidR="00C957EE" w:rsidRPr="00294B83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6B0C5B53" w:rsidR="00C957EE" w:rsidRPr="00C957EE" w:rsidRDefault="00313EB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14F020C" w:rsidR="00C957EE" w:rsidRPr="00313EB2" w:rsidRDefault="00313EB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74FF63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6EAAA2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62FBB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C04D2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93990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A734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DE742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0259F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27C17D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61A9B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D9307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5407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078A3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80F2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E9099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A8C37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63683A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9369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0385CB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90415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8B9B7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2E7B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647AA2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7CDA73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7B68A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71D0B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CA965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F64B1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31BD63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31318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1F75A0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FA2FA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DDE5E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098DE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DA70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2B1E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6C338D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F318E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1B874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2DE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7481A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3F2A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5684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329C49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9BFFF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C79B3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75F0C0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643F36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6D74D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39033D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57185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7C7C2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811B6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42F93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7E3D1C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39B782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30CF7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383A7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27BA8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A1048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E4469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99D09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C873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6F419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B7725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A1D65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0B6032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506C82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07F70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5A2CDE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D901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15065E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8412E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3EE1B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00588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7DFD89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78278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23AA1B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FF317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6315F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0FFFB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EF42E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22E1B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734F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6F2E8A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F8D7A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C0327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3D5FB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13858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8D83F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02E684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22084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7A145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97B2A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00775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6AA08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3047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0A4E6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A08D7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58848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280F02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3A3C30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A5CE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54AE5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26E005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BCBC0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0C9B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F9664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F34F9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48E7F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6BD61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86E9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2AC7923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0A40D2A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1DC66373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1E59E0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73F2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3CEF33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28DBB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E34AD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658A71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04A55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0DDB3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E16E0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1808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62A52C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04484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38EC34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40EDAF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52C72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7500F1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099346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04114F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3652B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7D6F93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7EB6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3C137C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2CE61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5F394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3FFAD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03DEB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5A24B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3D15B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DB36F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36B3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4A8C3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503E8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64CABB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0E9D9F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21CC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1D7A0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DF9DD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0B252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649AF3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B28E2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61775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5736AD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FDAE9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524FB3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7B489C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2D66E8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87159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33EEDB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43D43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DFAEA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B0882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D1577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F64E3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B4B71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7F558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1972E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2ACD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10950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3186B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19741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BD4F7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07A7D9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14C5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612C6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C2079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2E04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A1608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5C60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7EF9C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A10B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5D47AE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67EC6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3E9292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0CBE9E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35E6CC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595F0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452496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2E86FE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22FCE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4A84DE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38FDB5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230B9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6DC03D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6AE22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7BABC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0211F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A8C34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C1E84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496DD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F9690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EBBA5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38A41A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637428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90D0C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14AF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4A139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849B9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17BA05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6BDAB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3E46D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08A82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664761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00358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3CB9D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F62D5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0AE36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EB6D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2590C0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EFE4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5C28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2597AC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13EB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339CD415" w:rsidR="00C957EE" w:rsidRPr="00C957EE" w:rsidRDefault="002E14C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1F0ED776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58214893" w:rsidR="00C957EE" w:rsidRPr="00294B83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68B42" w14:textId="77777777" w:rsidR="005C28A7" w:rsidRDefault="005C28A7">
      <w:pPr>
        <w:spacing w:after="0"/>
      </w:pPr>
      <w:r>
        <w:separator/>
      </w:r>
    </w:p>
  </w:endnote>
  <w:endnote w:type="continuationSeparator" w:id="0">
    <w:p w14:paraId="2DFC0FBA" w14:textId="77777777" w:rsidR="005C28A7" w:rsidRDefault="005C28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1078C" w14:textId="77777777" w:rsidR="005C28A7" w:rsidRDefault="005C28A7">
      <w:pPr>
        <w:spacing w:after="0"/>
      </w:pPr>
      <w:r>
        <w:separator/>
      </w:r>
    </w:p>
  </w:footnote>
  <w:footnote w:type="continuationSeparator" w:id="0">
    <w:p w14:paraId="28BAAD73" w14:textId="77777777" w:rsidR="005C28A7" w:rsidRDefault="005C28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94B83"/>
    <w:rsid w:val="002E14C7"/>
    <w:rsid w:val="00313EB2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4C2A"/>
    <w:rsid w:val="004A6170"/>
    <w:rsid w:val="004F6AAC"/>
    <w:rsid w:val="00512F2D"/>
    <w:rsid w:val="00570FBB"/>
    <w:rsid w:val="00583B82"/>
    <w:rsid w:val="005923AC"/>
    <w:rsid w:val="005C28A7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7147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D51E9"/>
    <w:rsid w:val="00AE302A"/>
    <w:rsid w:val="00AE36BB"/>
    <w:rsid w:val="00B32DEC"/>
    <w:rsid w:val="00B37C7E"/>
    <w:rsid w:val="00B65B09"/>
    <w:rsid w:val="00B85583"/>
    <w:rsid w:val="00B9476B"/>
    <w:rsid w:val="00BC3952"/>
    <w:rsid w:val="00BE5AB8"/>
    <w:rsid w:val="00BF1A31"/>
    <w:rsid w:val="00C44DFB"/>
    <w:rsid w:val="00C6519B"/>
    <w:rsid w:val="00C70F21"/>
    <w:rsid w:val="00C7354B"/>
    <w:rsid w:val="00C91F9B"/>
    <w:rsid w:val="00C957EE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2021-08-30T05:36:00Z</dcterms:created>
  <dcterms:modified xsi:type="dcterms:W3CDTF">2021-08-30T05:36:00Z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