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424B5B6D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B05D50">
              <w:rPr>
                <w:rFonts w:cs="Arial"/>
                <w:noProof/>
                <w:color w:val="auto"/>
                <w:lang w:bidi="ru-RU"/>
              </w:rPr>
              <w:t>2025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4E2CBC5A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B05D5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872EE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вторника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48043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CDDA4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4C8F0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DB9EB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E30DF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9F6F5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012403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C0EB7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7F201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85587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F6E95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A66B0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A9B0A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CBA71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9A8F9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570E3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80DD1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3356A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959C4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D4509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7402F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A7DF8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0A5F0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5EB97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4C539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C5278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1049C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E8153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6CB4F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F3CF5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23F33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3C320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15549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B3CB9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DE22B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2A2DA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53C59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09FBF8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64798D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78686A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31DD03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1AF24D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5AF473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2D2D5D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94257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30C7F5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295E24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A4DD8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C926E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18016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ED015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74CE73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0107E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322FD0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B1CFC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259B78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FD649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94E43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1646D5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5E7590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23E9BC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4D1F9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09F81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44ADE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AC0A2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4F17DD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02F299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648062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C118A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B19E9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F0AF6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6411D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119C02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DE952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8C2CF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7468E8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2CCAA4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082785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0221FB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598627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4CC7CE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1A705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3AD3F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3D908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0CDDC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2F592B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5AA135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179F3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754343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628EB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12647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316FF7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43EC11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9C73F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3DCCA8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403F6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9E945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439E36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1B4FD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266AEE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BCA30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7F7FCA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66F20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A1844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7E192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DD203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58475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EF484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755C09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F0952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41FF7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53385F3D" w:rsidR="00C957EE" w:rsidRPr="00A60ACB" w:rsidRDefault="00B05D50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71232368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70FA8EE7" w:rsidR="00C957EE" w:rsidRPr="00C957EE" w:rsidRDefault="008B2C6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16A2A1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0058C4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668FA7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1DC813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1C7950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364B4A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3AAC48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6BE82D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05E5F7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646400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2E74B2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4E7EA9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6DC229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1ED79F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3B9D21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2896EA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386313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34B001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2248C3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2E9010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10D5C5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1190F4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625276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2B7190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034E71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518581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7B741C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5C3E0C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516E58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1798B4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539E0E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4EB34E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3B43C9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79B43E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77A520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447B6F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7E93CA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55A16B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221D26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042F6C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113DEC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68E5B0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4B9632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6B20DD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09500D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3B5828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6F0847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0B1022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3A8078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43B714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62C527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36B5B4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1A9234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00F5AB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52AD6C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5E1712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17816D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3B816E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4EE28A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2DDC7F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570AA3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5A1971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7E2FA5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7345E8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79D8F4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5F5D42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61439F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0F94E6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36B7EC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059F98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7B3DE1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5E3115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35EB0B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7E2434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72F0F8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14531E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712782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18A9C5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2486FC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131A69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56D842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70CA40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3138F6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6AF5BD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11AEDD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0EA358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298A08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2E0189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211773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194145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477873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72EBC6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3A8F1E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101EE6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150CC8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2E771F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7B5907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45F55A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294A20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4D8B1D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3438C8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1098AA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1774D1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52D8A0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6A028A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6C3146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433735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7D6E00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3C83CE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3AC7F6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10E1AF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4F4E0939" w:rsidR="00C957EE" w:rsidRPr="00C957EE" w:rsidRDefault="006818B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788B2DCD" w:rsidR="00C957EE" w:rsidRPr="00C957EE" w:rsidRDefault="006818B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211A6688" w:rsidR="00C957EE" w:rsidRPr="00C957EE" w:rsidRDefault="00025B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2103DA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3E1C09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23988C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5C4D26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3B37AD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09F011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113096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4C10AB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095105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5F6AEB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2312A4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601126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3E336A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7C44EC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29073A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30B042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246492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171634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65561C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3B14DA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166D9E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21E2D5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5E781C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71D714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4AD31B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0D5A0E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33365A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588DDF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12FC25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1F2CA4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19E4FB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39A1B3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28EFF3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4241E5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6E3D54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5C7D42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09E308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78DC9E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4DC721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6AEAC8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093DFB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5B6724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17E6AE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2B282E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7EA205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323927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07A581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37A9E6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62229F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346CBC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414F87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5C87D0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3A2D69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31B7B5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37103F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78FAA9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5C038E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5A6B6B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7FACA4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40BEA1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538BC6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136086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294D84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70A4F9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5BE2C6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69EA34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35678A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3E22F0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2C050D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1A4AD4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0A3848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05D097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0CA4E0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74C3AD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2D2AD4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20818F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781D61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1F53DE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7039A6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7F6CEE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40E5A0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16F469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3BBD7F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522034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1B413E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189A41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0687BA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1B35FB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79B1F3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5529D6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2BE1B4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0FDE59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0F24F2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00AEE7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56947D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181EC2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35C826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039322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0C9E43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1165C0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6A883F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626875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711D90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2CED4E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511165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7A031C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4A13FE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0AC296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3B1195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05CA5C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066144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00E1D6F4" w:rsidR="00C957EE" w:rsidRPr="00C957EE" w:rsidRDefault="006818B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066C9E41" w:rsidR="00C957EE" w:rsidRPr="00C957EE" w:rsidRDefault="006818B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4DCC298C" w:rsidR="00C957EE" w:rsidRPr="00C957EE" w:rsidRDefault="00B05D5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670692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6FB930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4340F1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7282DA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1BDCA0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06736C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3A31C6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0C084B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4ADE89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74573A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60AADE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0DB5A5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0A566C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07A9FD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7A6DB7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17AD87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4FC363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7D89CC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5C2312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64EE0E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4F78E1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23FF92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59C1F4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28BDB8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201F60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66A968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32B07D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13A120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1FD933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1F5123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6D3ED7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6E6EB9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36F959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55D4F8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376EBE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66F230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55BB8C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B2C6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072A7D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054C94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59C215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32C12A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6BDDCD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5EE6E8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6F0FC6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3D9B29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400C1A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4B3D0D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62EA4D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2A9339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634915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7EDBB6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78C361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1E7AA0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553672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39E7AA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6B3FC3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2CA5B4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24FC73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16F2CB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532133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408876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2CFC1D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4BE556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66E1B8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07BF6B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327146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181DE5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3C35DF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62F647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6700B6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6E125C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021FA0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5AF4D6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402C93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41B042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0DCE24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0233C4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7074A1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1AB471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32AE67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5E3B7B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508A2D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1931E7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4DC6CB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3526C5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4353BE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272E03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161082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708941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5CFDF5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78EDBF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54763B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1B202B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04F926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66E11F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2FE64B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25BB02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3F7D5E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494D83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7D158A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003540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3610C0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37C410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767D7C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417F42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127748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0526F5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5BA191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01755D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1DDCC7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6C8C93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05D5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D232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3E72FB65" w:rsidR="00C957EE" w:rsidRPr="00C957EE" w:rsidRDefault="00B05D5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2A977869" w:rsidR="00C957EE" w:rsidRPr="00C957EE" w:rsidRDefault="008B2C6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39669144" w:rsidR="00C957EE" w:rsidRPr="00C957EE" w:rsidRDefault="006818B8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232EAE" w14:textId="77777777" w:rsidR="007A3217" w:rsidRDefault="007A3217">
      <w:pPr>
        <w:spacing w:after="0"/>
      </w:pPr>
      <w:r>
        <w:separator/>
      </w:r>
    </w:p>
  </w:endnote>
  <w:endnote w:type="continuationSeparator" w:id="0">
    <w:p w14:paraId="0F0DA867" w14:textId="77777777" w:rsidR="007A3217" w:rsidRDefault="007A32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12AEA" w14:textId="77777777" w:rsidR="007A3217" w:rsidRDefault="007A3217">
      <w:pPr>
        <w:spacing w:after="0"/>
      </w:pPr>
      <w:r>
        <w:separator/>
      </w:r>
    </w:p>
  </w:footnote>
  <w:footnote w:type="continuationSeparator" w:id="0">
    <w:p w14:paraId="566BA14D" w14:textId="77777777" w:rsidR="007A3217" w:rsidRDefault="007A32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5BBB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2325"/>
    <w:rsid w:val="004F6AAC"/>
    <w:rsid w:val="00512F2D"/>
    <w:rsid w:val="00570FBB"/>
    <w:rsid w:val="00583B82"/>
    <w:rsid w:val="005923AC"/>
    <w:rsid w:val="005D5149"/>
    <w:rsid w:val="005E656F"/>
    <w:rsid w:val="00667021"/>
    <w:rsid w:val="006818B8"/>
    <w:rsid w:val="006974E1"/>
    <w:rsid w:val="006C0896"/>
    <w:rsid w:val="006F513E"/>
    <w:rsid w:val="007A3217"/>
    <w:rsid w:val="007A5238"/>
    <w:rsid w:val="007C0139"/>
    <w:rsid w:val="007C0C5D"/>
    <w:rsid w:val="007D45A1"/>
    <w:rsid w:val="007F564D"/>
    <w:rsid w:val="00807067"/>
    <w:rsid w:val="0087147D"/>
    <w:rsid w:val="00872EE5"/>
    <w:rsid w:val="008B1201"/>
    <w:rsid w:val="008B2C6A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0ACB"/>
    <w:rsid w:val="00AA23D3"/>
    <w:rsid w:val="00AA3C50"/>
    <w:rsid w:val="00AD51E9"/>
    <w:rsid w:val="00AE302A"/>
    <w:rsid w:val="00AE36BB"/>
    <w:rsid w:val="00B05D50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D758C3"/>
    <w:rsid w:val="00DE32AC"/>
    <w:rsid w:val="00E1407A"/>
    <w:rsid w:val="00E50BDE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3423</Words>
  <Characters>19516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2021-08-28T19:54:00Z</dcterms:created>
  <dcterms:modified xsi:type="dcterms:W3CDTF">2021-08-28T19:54:00Z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