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AF45A9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442DF8DD" w14:textId="77777777" w:rsidR="00ED5877" w:rsidRDefault="0014402E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19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40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68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96</w:t>
            </w:r>
          </w:p>
          <w:p w14:paraId="66537F75" w14:textId="12CC56E3" w:rsidR="003E085C" w:rsidRDefault="0014402E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 xml:space="preserve"> </w:t>
            </w:r>
            <w:r w:rsidR="003E085C" w:rsidRPr="00AE302A">
              <w:rPr>
                <w:noProof/>
                <w:color w:val="auto"/>
                <w:lang w:bidi="ru-RU"/>
              </w:rPr>
              <w:fldChar w:fldCharType="begin"/>
            </w:r>
            <w:r w:rsidR="003E085C"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="003E085C" w:rsidRPr="00AE302A">
              <w:rPr>
                <w:noProof/>
                <w:color w:val="auto"/>
                <w:lang w:bidi="ru-RU"/>
              </w:rPr>
              <w:fldChar w:fldCharType="separate"/>
            </w:r>
            <w:r w:rsidR="00ED5877">
              <w:rPr>
                <w:noProof/>
                <w:color w:val="auto"/>
                <w:lang w:bidi="ru-RU"/>
              </w:rPr>
              <w:t>2024</w:t>
            </w:r>
            <w:r w:rsidR="003E085C"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3B12F9B7" w14:textId="217E112E" w:rsidR="0014402E" w:rsidRPr="005076DE" w:rsidRDefault="0014402E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20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52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 w:rsidR="00ED5877">
              <w:rPr>
                <w:noProof/>
                <w:color w:val="auto"/>
                <w:sz w:val="32"/>
                <w:szCs w:val="32"/>
                <w:lang w:bidi="ru-RU"/>
              </w:rPr>
              <w:t>80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.</w:t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AE302A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AE302A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F0D40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67436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E3F89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2874A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BBEDE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A02408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BDAC86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5BBA2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165A6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D8FF8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F0577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6CDA3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8E298C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148F09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E8BAC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B1791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75652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04213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CC303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87CB34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ABD810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BF8E4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C81A3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C9819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030C5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96093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CA65D3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E1C45E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9A878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70AD2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15B8F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A339F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B3C0A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54BD1F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610442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8977F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4EBBF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72E86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5A87B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B797F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6BDF7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08104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4EE114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16B29E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90CE9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EBF95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A4580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378D4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4EF85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87631D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124026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F9F48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1D821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5273E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194F6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E18A6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A64BFD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0732C6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B6D4A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ECB45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5D37B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2B9C8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A0023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6F3246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B21158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E3225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70E29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F07E2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C8C41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25E36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0EA282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D730A7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B7C90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31CCF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738B0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95B6D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1D2F1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6D160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4E0E0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5A1480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665774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D8EED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EC18A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445F3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55C7F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60B0A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F4298F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6BF2C7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45D57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99426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34631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C79A6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0456D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B2863F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D1AFCB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C71B7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18D77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C4725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F8ED1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E71FA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DD1E5C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A9F62A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3BEF4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325B0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13A46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8234E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98D1F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FE7C58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1FF285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5DEB4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CCA93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209F90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11ABF6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2C124C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2A0864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821D1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22CFB26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5F74A4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C22A4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3B7F9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27837E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7C6A98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262DC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50582CD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8DF32F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9433D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3FB65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481643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6194B9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99CFFC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2494F2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325A2FC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0C604E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14670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7C1D8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605102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2A8321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12110F6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F382E8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B438B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71903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4EB91A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443886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61B642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4B4B325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C6D108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399150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476805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044CEE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4496D1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3EE68D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666685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1B7285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6B1DF47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005E428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064E9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C408A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6D4C7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E966D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733FF9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1A0CFAC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7E167CD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633C68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0C7F31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A057C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46FA37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46947E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942AFC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50D9AAD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86E5A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3ADFD0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C3154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B2DEC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A31FF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0B6BDEE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8B3EB5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6B9520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7B9F6E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983EE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73BB7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2F7A7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3790F0C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08406AC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4CC47C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0D3FF6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4406BD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85374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A7988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0060B1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56760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6B9D5B4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5786E33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4FD8BA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BC11A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3F65C0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3D09B7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6A92E6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2706406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39E21C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8D562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1C959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3171A1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1EC616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39AFD9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6D8791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F13686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EE661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2E2A8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8B9A5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10CDC0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6AE31A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8A3528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34529BA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EEC5C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218390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C6B2C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AA4B4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A2D5C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EF9DCD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6F1A63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A0D03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CEC34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9AF81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8F72B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0404AA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567C72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59326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74D1DD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E08D50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24F1D7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6C226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1E1BE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360493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A76D6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7BF9336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CA7240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29CA5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F346E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4821DD3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25D4B6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2F934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1093695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B124FF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688498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2099E1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56DEF6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6DAD29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41573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0C6EC3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ABFC1E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67DF5A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59BFEB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294F6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BC3C7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B3060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6B95D9E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DC8C0E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C2787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C8ED4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E1A60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E33E9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EF6C9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7A202D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179A4B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2505343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4E2208C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B5A17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34A0D4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FAA1F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12270F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E2019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F471F9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BB6843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658D4C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0B9D61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736141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3D1A06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5F8787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014C2C9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FF2E20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33EDA0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983FE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222A1C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50A2D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288F4B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599D00B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56F6C94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06470A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EE441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07DA40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CA5E3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82978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6EF531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5D2806C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B0AE3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40BBEE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114BC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E63B7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81795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988F5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665C98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4085BB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5929FCD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00D4F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16E3E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D8AFF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371FD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AB08F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71566DD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E83F3E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BBADA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06FCDC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82DFB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FCBB0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01BD1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8EA1E7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F2E9E6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60F707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CA6A1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69CFA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2D2B7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CD1A3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F34128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12E550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0704F5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2D9762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06AA5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2BCA65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69E966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5BA369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B82BAD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5CB718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04320A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4FCC79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45F31D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7618DC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4796D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661FCF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5BFAE3E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7027FD6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2AAB0D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3E8558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4DA07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06FE75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0F9683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74FA693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806CD4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0650A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25355B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1FBBCD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0D807E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96968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26C454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3A018DF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24B7D4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92ECC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D02CB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33D5AA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75153D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60CF909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8CE664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C11F4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173A3A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51CB0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3D406B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B9D04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0210569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48176C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2266E6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CDC8D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151C0D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7425B7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0D4DAF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5B690F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06D2E9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4D8BDFF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6A1E93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42379D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B42AC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4893C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45C2F4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696FE9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5B65F3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58D28F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F8A22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70A2D0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1EF0EF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18E706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65C98D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0294678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FBDE4E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8FFE0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0A118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9E4A7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89D8E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68582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3FD9743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34540E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617E7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EE093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564952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3C432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CC4FE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05E1591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5EF91E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6215E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1293D0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AE302A" w:rsidRDefault="00E50BDE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AE302A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14402E" w:rsidRDefault="00E50BDE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7AFEF2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30C470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61DC48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2DF028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702BC3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3E2EA60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4CAE10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0C54A9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9B9ED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012CD2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7B3F87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5CED2B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14D983E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A6AF56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276C4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98AAB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12099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2256E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00566C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285DAA5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E93CA5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19C898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58351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4118D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313FD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4205C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1E54F18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BBC2D4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0DCEEC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49EFC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50891B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378FAD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FB4F7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7734984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B5541F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D099A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4C11F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4DBF6" w14:textId="77777777" w:rsidR="00D71242" w:rsidRDefault="00D71242">
      <w:pPr>
        <w:spacing w:after="0"/>
      </w:pPr>
      <w:r>
        <w:separator/>
      </w:r>
    </w:p>
  </w:endnote>
  <w:endnote w:type="continuationSeparator" w:id="0">
    <w:p w14:paraId="6AFA88DD" w14:textId="77777777" w:rsidR="00D71242" w:rsidRDefault="00D712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B87D4" w14:textId="77777777" w:rsidR="00D71242" w:rsidRDefault="00D71242">
      <w:pPr>
        <w:spacing w:after="0"/>
      </w:pPr>
      <w:r>
        <w:separator/>
      </w:r>
    </w:p>
  </w:footnote>
  <w:footnote w:type="continuationSeparator" w:id="0">
    <w:p w14:paraId="45A08DEC" w14:textId="77777777" w:rsidR="00D71242" w:rsidRDefault="00D712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53F2"/>
    <w:rsid w:val="00097A25"/>
    <w:rsid w:val="000A5A57"/>
    <w:rsid w:val="001274F3"/>
    <w:rsid w:val="0014402E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243C1"/>
    <w:rsid w:val="00431B29"/>
    <w:rsid w:val="00440416"/>
    <w:rsid w:val="00462EAD"/>
    <w:rsid w:val="004A6170"/>
    <w:rsid w:val="004F6AAC"/>
    <w:rsid w:val="005076DE"/>
    <w:rsid w:val="00512F2D"/>
    <w:rsid w:val="00565348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B11"/>
    <w:rsid w:val="00AA23D3"/>
    <w:rsid w:val="00AA3C50"/>
    <w:rsid w:val="00AE302A"/>
    <w:rsid w:val="00AE36BB"/>
    <w:rsid w:val="00AF45A9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71242"/>
    <w:rsid w:val="00DA1C94"/>
    <w:rsid w:val="00DE32AC"/>
    <w:rsid w:val="00E1407A"/>
    <w:rsid w:val="00E50BDE"/>
    <w:rsid w:val="00E774CD"/>
    <w:rsid w:val="00E77E1D"/>
    <w:rsid w:val="00ED42CD"/>
    <w:rsid w:val="00ED5877"/>
    <w:rsid w:val="00ED75B6"/>
    <w:rsid w:val="00F67F8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2021-08-26T08:21:00Z</dcterms:created>
  <dcterms:modified xsi:type="dcterms:W3CDTF">2021-08-26T08:21:00Z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