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AF45A9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65CB9DA8" w:rsidR="003E085C" w:rsidRDefault="00821F7B" w:rsidP="00E50BDE">
            <w:pPr>
              <w:pStyle w:val="ad"/>
              <w:jc w:val="center"/>
              <w:rPr>
                <w:noProof/>
                <w:color w:val="auto"/>
                <w:lang w:bidi="ru-RU"/>
              </w:rPr>
            </w:pP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19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19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19</w:t>
            </w:r>
            <w:r>
              <w:rPr>
                <w:noProof/>
                <w:color w:val="auto"/>
                <w:sz w:val="32"/>
                <w:szCs w:val="32"/>
                <w:lang w:bidi="ru-RU"/>
              </w:rPr>
              <w:t>3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0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19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41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19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47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19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58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196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9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197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5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198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6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199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7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200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3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201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4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 xml:space="preserve"> </w:t>
            </w:r>
            <w:r w:rsidR="003E085C" w:rsidRPr="00AE302A">
              <w:rPr>
                <w:noProof/>
                <w:color w:val="auto"/>
                <w:lang w:bidi="ru-RU"/>
              </w:rPr>
              <w:fldChar w:fldCharType="begin"/>
            </w:r>
            <w:r w:rsidR="003E085C" w:rsidRPr="00AE302A">
              <w:rPr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="003E085C" w:rsidRPr="00AE302A">
              <w:rPr>
                <w:noProof/>
                <w:color w:val="auto"/>
                <w:lang w:bidi="ru-RU"/>
              </w:rPr>
              <w:fldChar w:fldCharType="separate"/>
            </w:r>
            <w:r>
              <w:rPr>
                <w:noProof/>
                <w:color w:val="auto"/>
                <w:lang w:bidi="ru-RU"/>
              </w:rPr>
              <w:t>2025</w:t>
            </w:r>
            <w:r w:rsidR="003E085C" w:rsidRPr="00AE302A">
              <w:rPr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3B12F9B7" w14:textId="6C6CD62D" w:rsidR="0014402E" w:rsidRPr="005076DE" w:rsidRDefault="00821F7B" w:rsidP="00E50BDE">
            <w:pPr>
              <w:pStyle w:val="ad"/>
              <w:jc w:val="center"/>
              <w:rPr>
                <w:noProof/>
                <w:color w:val="auto"/>
                <w:sz w:val="32"/>
                <w:szCs w:val="32"/>
                <w:lang w:bidi="ru-RU"/>
              </w:rPr>
            </w:pP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203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1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20</w:t>
            </w:r>
            <w:r>
              <w:rPr>
                <w:noProof/>
                <w:color w:val="auto"/>
                <w:sz w:val="32"/>
                <w:szCs w:val="32"/>
                <w:lang w:bidi="ru-RU"/>
              </w:rPr>
              <w:t>4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2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205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3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20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59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20</w:t>
            </w:r>
            <w:r>
              <w:rPr>
                <w:noProof/>
                <w:color w:val="auto"/>
                <w:sz w:val="32"/>
                <w:szCs w:val="32"/>
                <w:lang w:bidi="ru-RU"/>
              </w:rPr>
              <w:t>7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0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20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81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20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87, 2098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.</w:t>
            </w:r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E50BDE" w14:paraId="79F6697B" w14:textId="77777777" w:rsidTr="00997268">
              <w:tc>
                <w:tcPr>
                  <w:tcW w:w="1666" w:type="pct"/>
                </w:tcPr>
                <w:p w14:paraId="1E763E4B" w14:textId="041988CD" w:rsidR="00E50BDE" w:rsidRPr="00AE302A" w:rsidRDefault="00821F7B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AE302A"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E50BDE" w:rsidRPr="00AE302A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386CD5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A2ECA04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234C521F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4626C2D8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1E0BAE91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1DE022F1" w:rsidR="00E50BDE" w:rsidRPr="0014402E" w:rsidRDefault="00821F7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0A99128A" w:rsidR="00E50BDE" w:rsidRPr="0014402E" w:rsidRDefault="00821F7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AE302A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7238699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112DFFA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303CEDA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41262D9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42CCC69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2B2CD3B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68313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48CE64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06DE5D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75CF95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7DCCC9C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134663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27ABEC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02247EE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4030FF1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8EDA01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4A27C8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2989C00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D59AC5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585CB0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28CB43D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49F52C8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EFA298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229415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5D543FF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9AE31B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6A1DB3C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1606C56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A0C692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EF0EA5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97AAB4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F0E39D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7530520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547BE9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78EEE39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ECF579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5C22DE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27F74542" w:rsidR="00E50BDE" w:rsidRPr="00C70F21" w:rsidRDefault="00821F7B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C70F21"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3B84C5C1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68CA1A9F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4C8C1707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3172C52F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6FA9D9D9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33E328A8" w:rsidR="00E50BDE" w:rsidRPr="0014402E" w:rsidRDefault="00821F7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65D63D6A" w:rsidR="00E50BDE" w:rsidRPr="0014402E" w:rsidRDefault="00821F7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AE302A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6B3D548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4C30A24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1D6063D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01C76DB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129D53B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60E43D2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27B54C3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5434A61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247C13F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5D27607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4875157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6BA73CA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04CF2D4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562BD5F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029CF12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5976B54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37F43E7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5A5C78A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6C7965D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7A15F61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5931CAB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241C11C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300D35D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0DDB0F9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089FE72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7D93196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1DD1460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3C5CC47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43E111C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5368EF1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1AB5683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6E56E17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50C6B08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5C70C5C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422BC6B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2C6FA15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2E01E77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451948F6" w:rsidR="00E50BDE" w:rsidRPr="00C70F21" w:rsidRDefault="00821F7B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C70F21"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02F62769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51F1AF3B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023C4BB3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0D77F5AC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1FBE582D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6FACD27A" w:rsidR="00E50BDE" w:rsidRPr="0014402E" w:rsidRDefault="00821F7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0BC10943" w:rsidR="00E50BDE" w:rsidRPr="0014402E" w:rsidRDefault="00821F7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AE302A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4A1C96F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42755D5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5383573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05AC8D5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62182EB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46840B2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6A17AC6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32159B5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1471FAA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273905D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20C710A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602C480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77648B1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0077AF6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5D22F63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7E7FE59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35D3004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7E47639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5E5F30D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52FF264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38B1222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4797E19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5DEE5AE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4513007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33486FF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6C48A31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42EE398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731466A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1ABFAB0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3162973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6AA8147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32C290D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7E28551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4DDBDBB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37C8D32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253F659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7548AFE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3808ABFD" w14:textId="77777777" w:rsidTr="00997268">
              <w:tc>
                <w:tcPr>
                  <w:tcW w:w="1666" w:type="pct"/>
                </w:tcPr>
                <w:p w14:paraId="7D399169" w14:textId="3F53D13A" w:rsidR="00E50BDE" w:rsidRPr="00C70F21" w:rsidRDefault="00821F7B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C70F21"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2E58AEC8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025B488A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5E0B538A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109DC9BD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10F40614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37C559E2" w:rsidR="00E50BDE" w:rsidRPr="0014402E" w:rsidRDefault="00821F7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4E1DC9AC" w:rsidR="00E50BDE" w:rsidRPr="0014402E" w:rsidRDefault="00821F7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AE302A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5C159CE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7BEE86B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79E00F1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0B40214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5327FF3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1A1CC3E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233BAC9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4D6072C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28F9607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5629C58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0534C84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1628F08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1558D4E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703C3FB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7A991F3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1FF806E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5DDA386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32A071B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63F1ACD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7B699ED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1C594B7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49E9044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5D315E6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181FF6F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1620988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143F7BC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592B28B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3E630CD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12DA39B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42FA418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1717A82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5797C2C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1CD9B29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606491E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0CF22FE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7C99A09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18C27FE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4F36EB3D" w:rsidR="00E50BDE" w:rsidRPr="00C70F21" w:rsidRDefault="00821F7B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C70F21"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4BB43F99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4958B24C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6AB7A794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2697F120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54A41A6A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3D319ED6" w:rsidR="00E50BDE" w:rsidRPr="0014402E" w:rsidRDefault="00821F7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35842C35" w:rsidR="00E50BDE" w:rsidRPr="0014402E" w:rsidRDefault="00821F7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AE302A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7B010E4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6089B33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2C1FDC8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723135D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43D13C5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3103207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4F740D6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7A85D05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2D3932C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5DE8EE9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13AE144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69F434F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06E7260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1140B65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047EF4E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2A16202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6407117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5405D84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3E1C233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1798AE4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0B31652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7DF7AD9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03A6831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6207060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7D0A3AB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6BD105F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3CD547F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1D7EF80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78B9A12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3AC6A5E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1CB6477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410A515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3FB4D40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42F5720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21077C0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143F278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1688337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4402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50754797" w:rsidR="00E50BDE" w:rsidRPr="00C70F21" w:rsidRDefault="00821F7B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C70F21"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641C859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FD89319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5E47B9C8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56DBF801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FA3A89D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47DA52AA" w:rsidR="00E50BDE" w:rsidRPr="0014402E" w:rsidRDefault="00821F7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6D92FC8E" w:rsidR="00E50BDE" w:rsidRPr="0014402E" w:rsidRDefault="00821F7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AE302A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2D4D6CF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2393857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26DA63A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27EBF9A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48671FD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7E29588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1CC527C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6A74AF5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1441C50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736039B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44C1C6A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5D2A3AC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411A90E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419F127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631CCA3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6B83AC1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6354F52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1480680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7B3F2A4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361025D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3DE4C64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16EF1C7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10BDC0F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4A54675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549D8E0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1B30DDA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4B2C6E7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0A86AAC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451E266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6B4B1A6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651C5AE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09ADEB9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775FD14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52E3BBB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209616C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7003944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56B7538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5ABCB9D1" w14:textId="77777777" w:rsidTr="00997268">
              <w:tc>
                <w:tcPr>
                  <w:tcW w:w="1666" w:type="pct"/>
                </w:tcPr>
                <w:p w14:paraId="3FBAEAFE" w14:textId="15A4BEB0" w:rsidR="00E50BDE" w:rsidRPr="00C70F21" w:rsidRDefault="00821F7B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C70F21"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2771D5A7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0370B92A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33EB1B37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0BB33B66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2568F625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119500CC" w:rsidR="00E50BDE" w:rsidRPr="0014402E" w:rsidRDefault="00821F7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387A761C" w:rsidR="00E50BDE" w:rsidRPr="0014402E" w:rsidRDefault="00821F7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AE302A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2C0A83E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40B064C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5DA9769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13292B7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29EA967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2EFF11D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1819FD2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3C3A3A5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6112BCB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70A11F1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0F33D3F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01EA6DB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3BB1F78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48D9438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673CCFC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3D9BDA9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33426AB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4D07CBA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72A5C62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4866590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3D1AD70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50656CD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605D338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6A8513A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0C39BCB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4EDA661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07B76C2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656B5F2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0FC59AD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3D4008D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0699C1A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3F28DFB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7EB9C93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5C526A8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6567ECA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4D2605D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124A3F9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6ECB7946" w:rsidR="00E50BDE" w:rsidRPr="00C70F21" w:rsidRDefault="00821F7B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C70F21"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6ABA54F6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680DF5DC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1790C7A3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5B1747A3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31B24845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40124BA0" w:rsidR="00E50BDE" w:rsidRPr="0014402E" w:rsidRDefault="00821F7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33F0DBC8" w:rsidR="00E50BDE" w:rsidRPr="0014402E" w:rsidRDefault="00821F7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3E085C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2C7C0E1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3103797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4402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6F210CC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3348D98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5388581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53E8390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7F5EDE8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798D9CA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0E15A4C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28E34BF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6E96105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6E96F3C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6EADBF6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730673B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508F11B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797FE45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567762B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0D6A17B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20E89A5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466CAFD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34DDBF0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3C71F7D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151BB34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2E48900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4511400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4B4A5B1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5ADA0A5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0BE2E51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10A6A00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55D7E48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284DC25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087591B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3C3F815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64BC7E7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6F4CABE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4391B7E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5B47599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76023B26" w:rsidR="00E50BDE" w:rsidRPr="00C70F21" w:rsidRDefault="00821F7B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C70F21"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08A76615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45A629E7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AC764E5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36A5DD08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42670977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1356BA1" w:rsidR="00E50BDE" w:rsidRPr="0014402E" w:rsidRDefault="00821F7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1E014CEA" w:rsidR="00E50BDE" w:rsidRPr="0014402E" w:rsidRDefault="00821F7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AE302A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4EC5B7C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23A9B7A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460936D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3EA88EA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3DC601C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59BF477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07A96AB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48A8B3B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006DAC5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5D3A6C9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01FB215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6BE77B2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22A021A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3375415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472F6E7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5AC806A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7011269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1B18BDA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2F7DAEA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5F4578F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6816006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1181300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63045FB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2DFA622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5EFA5FA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4A20A0A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60ACDEA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39B00C6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351C0C6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7A414C4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6B4F096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4D0B257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3E4DBDC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0C4CBCF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361E32B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1EA1156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12C4D98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405FBD6D" w14:textId="77777777" w:rsidTr="00997268">
              <w:tc>
                <w:tcPr>
                  <w:tcW w:w="1666" w:type="pct"/>
                </w:tcPr>
                <w:p w14:paraId="153179A5" w14:textId="74C7C696" w:rsidR="00E50BDE" w:rsidRPr="00C70F21" w:rsidRDefault="00821F7B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C70F21"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22FE68B0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2AADD76A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24D71F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3288B6C6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2F012EE3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063BC570" w:rsidR="00E50BDE" w:rsidRPr="0014402E" w:rsidRDefault="00821F7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5616EFDA" w:rsidR="00E50BDE" w:rsidRPr="0014402E" w:rsidRDefault="00821F7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AE302A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1A74337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5ECD17E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137106F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7D0F457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1A5ED72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05FAF6A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6D27009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548D7BE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163DE4A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7BCF97A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3C4731C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25B8BB3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277F298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32790F3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60F60E3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4394C3E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6297D68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234206B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408A292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13945E7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5FCA3A4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4D92112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1EE2E21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1052410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5CB1E08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3001ED1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6D315FD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3099F15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0AE03C8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59837F5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51E6C1B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00A2B6A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2B31CFD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1E7DFBC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3FA7859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5DDD009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6BF19F6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74AA756C" w:rsidR="00E50BDE" w:rsidRPr="00C70F21" w:rsidRDefault="00821F7B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C70F21"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079AC26B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331D0440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50719843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44C7B7DA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3736B6D7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32AB711F" w:rsidR="00E50BDE" w:rsidRPr="0014402E" w:rsidRDefault="00821F7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33C18DF2" w:rsidR="00E50BDE" w:rsidRPr="0014402E" w:rsidRDefault="00821F7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AE302A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5B85BCA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318FB6E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7FE50CA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2B119EB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7D685DC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7F9F8FF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0DB2D5D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3748A62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306B519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7C304EC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296D48D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04F2469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16A8846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7270C22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437E9E0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08658B0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5260889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3123D08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2CF7ADF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37A6F78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4976F54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2AA560C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7941B43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0D2B9B9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5D78661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34057F1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74A60C4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6C4F0E0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5918A8E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7F5D846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1F5B683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04E580C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00C9E38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42205A9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272BF47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5AF5C29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73C2651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544BAD9E" w:rsidR="00E50BDE" w:rsidRPr="00C70F21" w:rsidRDefault="00821F7B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C70F21"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07743436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8BCF940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615C6DA1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AB9751E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19DC676F" w:rsidR="00E50BDE" w:rsidRPr="00AE302A" w:rsidRDefault="00821F7B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3304368B" w:rsidR="00E50BDE" w:rsidRPr="0014402E" w:rsidRDefault="00821F7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6B112881" w:rsidR="00E50BDE" w:rsidRPr="0014402E" w:rsidRDefault="00821F7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AE302A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5575469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3FD2995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6EF2913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5E3A160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48C062C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181EEE6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5EFE0B8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6071C21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588C8DD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28507A2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6C0D7E4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350BD4F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1595E8B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7F9F7AB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5581E44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208F0FA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5C985EA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59AEB8B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5511027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6D81C8B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6293390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1F96922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0ACAD3C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57CC8BC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1B6BDDB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1758C13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5E1B5E5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24C9FF2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58BB970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5B2EB54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752AF72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19297F7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2AE3498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53E88BF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58E5EC0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793274A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089D54E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E50BDE" w:rsidRDefault="00E50BDE" w:rsidP="00E50BDE">
            <w:pPr>
              <w:pStyle w:val="ad"/>
              <w:jc w:val="center"/>
              <w:rPr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Default="00F93E3B" w:rsidP="00996E56">
      <w:pPr>
        <w:pStyle w:val="a5"/>
        <w:rPr>
          <w:noProof/>
          <w:color w:val="auto"/>
        </w:rPr>
      </w:pPr>
    </w:p>
    <w:sectPr w:rsidR="00F93E3B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042337" w14:textId="77777777" w:rsidR="00C54985" w:rsidRDefault="00C54985">
      <w:pPr>
        <w:spacing w:after="0"/>
      </w:pPr>
      <w:r>
        <w:separator/>
      </w:r>
    </w:p>
  </w:endnote>
  <w:endnote w:type="continuationSeparator" w:id="0">
    <w:p w14:paraId="2A9B73E1" w14:textId="77777777" w:rsidR="00C54985" w:rsidRDefault="00C549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0124AE" w14:textId="77777777" w:rsidR="00C54985" w:rsidRDefault="00C54985">
      <w:pPr>
        <w:spacing w:after="0"/>
      </w:pPr>
      <w:r>
        <w:separator/>
      </w:r>
    </w:p>
  </w:footnote>
  <w:footnote w:type="continuationSeparator" w:id="0">
    <w:p w14:paraId="484FD095" w14:textId="77777777" w:rsidR="00C54985" w:rsidRDefault="00C5498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753F2"/>
    <w:rsid w:val="00097A25"/>
    <w:rsid w:val="000A5A57"/>
    <w:rsid w:val="001274F3"/>
    <w:rsid w:val="0014402E"/>
    <w:rsid w:val="00151CCE"/>
    <w:rsid w:val="001B01F9"/>
    <w:rsid w:val="001C41F9"/>
    <w:rsid w:val="00285C1D"/>
    <w:rsid w:val="003327F5"/>
    <w:rsid w:val="00340CAF"/>
    <w:rsid w:val="003C0D41"/>
    <w:rsid w:val="003E085C"/>
    <w:rsid w:val="003E7B3A"/>
    <w:rsid w:val="00416364"/>
    <w:rsid w:val="004243C1"/>
    <w:rsid w:val="00431B29"/>
    <w:rsid w:val="00440416"/>
    <w:rsid w:val="00462EAD"/>
    <w:rsid w:val="004A6170"/>
    <w:rsid w:val="004F6AAC"/>
    <w:rsid w:val="005076DE"/>
    <w:rsid w:val="00512F2D"/>
    <w:rsid w:val="00565348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C0139"/>
    <w:rsid w:val="007D45A1"/>
    <w:rsid w:val="007F564D"/>
    <w:rsid w:val="00821F7B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60B11"/>
    <w:rsid w:val="00AA23D3"/>
    <w:rsid w:val="00AA3C50"/>
    <w:rsid w:val="00AE302A"/>
    <w:rsid w:val="00AE36BB"/>
    <w:rsid w:val="00AF45A9"/>
    <w:rsid w:val="00B37C7E"/>
    <w:rsid w:val="00B65B09"/>
    <w:rsid w:val="00B85583"/>
    <w:rsid w:val="00B9476B"/>
    <w:rsid w:val="00BC3952"/>
    <w:rsid w:val="00BE5AB8"/>
    <w:rsid w:val="00C44DFB"/>
    <w:rsid w:val="00C54985"/>
    <w:rsid w:val="00C6519B"/>
    <w:rsid w:val="00C70F21"/>
    <w:rsid w:val="00C7354B"/>
    <w:rsid w:val="00C91F9B"/>
    <w:rsid w:val="00DA1C94"/>
    <w:rsid w:val="00DE32AC"/>
    <w:rsid w:val="00E1407A"/>
    <w:rsid w:val="00E50BDE"/>
    <w:rsid w:val="00E774CD"/>
    <w:rsid w:val="00E77E1D"/>
    <w:rsid w:val="00ED42CD"/>
    <w:rsid w:val="00ED75B6"/>
    <w:rsid w:val="00F67F8D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3413</Words>
  <Characters>19457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2021-08-26T14:31:00Z</dcterms:created>
  <dcterms:modified xsi:type="dcterms:W3CDTF">2021-08-26T14:31:00Z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