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33241" w:rsidRPr="006B4351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1CDD801A" w:rsidR="003E085C" w:rsidRPr="006B4351" w:rsidRDefault="003E085C" w:rsidP="006B435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80"/>
                <w:szCs w:val="80"/>
                <w:lang w:bidi="ru-RU"/>
              </w:rPr>
            </w:pP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6B4351"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2022</w:t>
            </w: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28" w:type="dxa"/>
                <w:left w:w="284" w:type="dxa"/>
                <w:bottom w:w="28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26"/>
              <w:gridCol w:w="3926"/>
              <w:gridCol w:w="3926"/>
              <w:gridCol w:w="3926"/>
            </w:tblGrid>
            <w:tr w:rsidR="00F33241" w:rsidRPr="006B4351" w14:paraId="79F6697B" w14:textId="61825017" w:rsidTr="006B4351">
              <w:trPr>
                <w:trHeight w:val="2800"/>
              </w:trPr>
              <w:tc>
                <w:tcPr>
                  <w:tcW w:w="1250" w:type="pct"/>
                </w:tcPr>
                <w:p w14:paraId="1E763E4B" w14:textId="343CF504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bookmarkStart w:id="1" w:name="_Hlk38821049"/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ЯНВАРЬ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 / СІЧЕНЬ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2"/>
                    <w:gridCol w:w="482"/>
                    <w:gridCol w:w="481"/>
                    <w:gridCol w:w="481"/>
                    <w:gridCol w:w="481"/>
                    <w:gridCol w:w="469"/>
                  </w:tblGrid>
                  <w:tr w:rsidR="00F33241" w:rsidRPr="006B4351" w14:paraId="684222CD" w14:textId="77777777" w:rsidTr="001D103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408482" w14:textId="255D5D5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285114" w14:textId="07A0AC1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4BB7502" w14:textId="33580D1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84BA99" w14:textId="7E7C81D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F75680" w14:textId="2D63ABF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28F4364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9F2212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018F108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1664BF1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672A8F8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5FCFCEC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1304FE8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62C965E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0929A86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E91A1B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4BDF41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5B4D1A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5BCD56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60EE45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57356A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9D410B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A94C73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D858F9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8AD685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3CAE3C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B9113F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3080B5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43F7A5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98F697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48BB8B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81946A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A8B325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6BECD0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996D9B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6F9A6D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72E61C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012D63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DD1B78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30162C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EEFC2F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859DE0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129539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CD9BC5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F7A9A6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B8C3E79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ФЕВРАЛЬ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ЛЮТИЙ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6"/>
                    <w:gridCol w:w="481"/>
                    <w:gridCol w:w="481"/>
                    <w:gridCol w:w="481"/>
                    <w:gridCol w:w="481"/>
                    <w:gridCol w:w="481"/>
                    <w:gridCol w:w="472"/>
                  </w:tblGrid>
                  <w:tr w:rsidR="00F33241" w:rsidRPr="006B4351" w14:paraId="4D521D1C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51B31EE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651E4A2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4196889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77C2451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5685916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3C4ABBD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2EFB01D1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418944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6EA25D7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3A00652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70285F3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1E3D0AA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3CEF37A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6205D5C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51F7BC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539ACF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81E16E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FAEEFD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CC7086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251BB8D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BBDB50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8711DF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974E65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229C0C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440922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880B25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11E733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649727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D309D7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B341F8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ABA102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86B44D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92BB8A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02F89E6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079D1E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B69A7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7F4DCA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F87E51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0A7B5E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8435BB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87CB30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8D1C55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8962E3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390BF0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A4FC694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МАРТ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БЕРЕЗЕНЬ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6"/>
                    <w:gridCol w:w="481"/>
                    <w:gridCol w:w="481"/>
                    <w:gridCol w:w="481"/>
                    <w:gridCol w:w="481"/>
                    <w:gridCol w:w="481"/>
                    <w:gridCol w:w="472"/>
                  </w:tblGrid>
                  <w:tr w:rsidR="00F33241" w:rsidRPr="006B4351" w14:paraId="5FBA145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9E123D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55D9223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3642E545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38D1FB4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7CCCA5D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02656E0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7864775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49F50F2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44DD454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4F29E03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5F292FA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34D1BDD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5C2626F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101FB1C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79EB91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DC0FE3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7EF38A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2E3A48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BE1378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BDADC1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F27060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9C61A5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E1BE25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269695B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3E5523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EAE758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00FC2F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2DD68B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DC39B7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FE1FE7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4CA044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7980E4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D224A5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A0918E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6867BC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320F0C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4DF133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361646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06265B4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95E1B1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9E22D7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6EA493F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4AB2C4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15E857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50D813C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АПРЕЛЬ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КВІТЕНЬ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6"/>
                    <w:gridCol w:w="481"/>
                    <w:gridCol w:w="481"/>
                    <w:gridCol w:w="481"/>
                    <w:gridCol w:w="481"/>
                    <w:gridCol w:w="481"/>
                    <w:gridCol w:w="472"/>
                  </w:tblGrid>
                  <w:tr w:rsidR="00F33241" w:rsidRPr="006B4351" w14:paraId="486B25E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3DDEE57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71501BD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0031CC1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0670E86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3BB5F4A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5169C56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0A8EF49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7B004F0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17E2772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39BE632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06259E9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58E07F8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2A1F870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227E7F8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2A28A80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59B7B46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6414021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18A4274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DC497F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00D4ACA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6F9EA89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57F7817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0BF754C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3F437B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4F094B8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5841B1F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5311BA1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5E26496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5DDA16D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7BACE5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61B2BF4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4D23C95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1F10DB8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1860FA6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13F9603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7AE4D6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6DD3C7B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59DD5B3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0F5B3A7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151C5C1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18FAF49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301293E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9276CB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3F1BA7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6B4351" w:rsidRDefault="00240D4D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F33241" w:rsidRPr="006B4351" w14:paraId="3808ABFD" w14:textId="5185E65E" w:rsidTr="006B4351">
              <w:trPr>
                <w:trHeight w:val="2800"/>
              </w:trPr>
              <w:tc>
                <w:tcPr>
                  <w:tcW w:w="1250" w:type="pct"/>
                </w:tcPr>
                <w:p w14:paraId="392961A3" w14:textId="5C7A11A3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МАЙ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ТРАВЕНЬ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4533209A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2D2662FC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679CFEE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3321BE6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090B83F3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1AC2DC4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0F7351C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278873D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129A1D9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6EEFA5E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0FB26B6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3293671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0B687A0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64CFC3E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52F4FA5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3AD4BD6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006D862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0A1DDE0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1ED1E8C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2730DC3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61AB6B7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6D5EAB8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4D2D87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5A44C42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48E1D8E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47134D1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6028143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1AD0BB8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11A8C6E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2151A32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6C95A10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4265ED0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3C6A66C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C4D4B1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D59501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6383BDD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486BDC6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200819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0FCC7C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213CCE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41C5D49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386A585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7D63754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7232264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721FC5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9C055C9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ИЮНЬ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ЧЕРВЕНЬ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43FDBBAF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5B8A3E4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1CC09B3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1C5BF93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1A55F39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3F3127B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490411D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204D02F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730691D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1F52FF7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24EC9F9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06CC468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31B5FB9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27D3656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6DBD3F6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01E3871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79BD4CF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14E379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728293B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0F7040D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7D3E7ED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AE19A8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1DB49C1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47DAC89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559B195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3462ECA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37D5694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27D1FAB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D1389B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A66351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14666F9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DD285E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6976B11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5FABF9B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358B4F6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60E058E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16469AE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4282849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3604BE7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2A382FB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2B0AC9D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4D1EFD8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6BFAC36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7B27619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40F597A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172F803E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ИЮЛЬ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ЛИПЕНЬ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65F48B94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2B2C06F7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3F0D5FC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9D1FD4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070D87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35AB5C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76E451B7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0E9209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7633B7B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5F80ACB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402E57C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6279B2E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1D6F7AB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57F155D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7E84156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D8B2E9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723313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232886E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292D496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6EBE34D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6C491F6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36FB870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4183BE4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1314FC2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A358EC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36400B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12CDC7B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14EDF0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5734B82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4ACC5CE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58833F8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6A9736A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67190EB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FE8B1B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6D44F9B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EF34B0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57C8239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814AB1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67D4A48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3E97222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C95F28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44C96DC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5D795F1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914AE8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4AEC95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3FC5C83D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АВГУСТ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СЕРПЕНЬ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27BAE27B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470035FF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0125D4B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5E7EED7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631E830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3BF734A3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5F976CA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26356C21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6C77120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3F92A14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34AC781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0F4737E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6ED1B54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50C9AA7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01E5FCF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47E240E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29E628C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01BAE1E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40BD798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535CA6D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5DDBAA2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0B6C8FC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7657F4C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72CDCC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66C1A71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04580B6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5D188D4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6A75FFE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0EFFBB1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77908E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6080EE1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09E1811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2822A2C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63D8ED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08F555E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234BF63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7D70863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3BED996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7B45AC8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5C4450D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10C4016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761979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202EAF5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F716A5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42A86C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6B4351" w:rsidRDefault="00240D4D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F33241" w:rsidRPr="006B4351" w14:paraId="5ABCB9D1" w14:textId="6B4B1A3C" w:rsidTr="006B4351">
              <w:trPr>
                <w:trHeight w:val="2800"/>
              </w:trPr>
              <w:tc>
                <w:tcPr>
                  <w:tcW w:w="1250" w:type="pct"/>
                </w:tcPr>
                <w:p w14:paraId="4C27874B" w14:textId="7DFBCFE3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СЕНТЯБРЬ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ВЕРЕСЕНЬ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6E92A4E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2BFD70D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6C42AE27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49C2E50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31D1442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6E644CE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59375ED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14D8DC03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5ED8FD1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272BC7B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0EE8EA3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0F0DB30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79A22BF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074DC7C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7930AB5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0608C4A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1132CF4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468ABB3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A5ABBB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0B71F70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52E0931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6353E2A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44AA96D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6E56F90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054C51B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721992B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4C7F8FC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25265DC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277F2BA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70920DC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64C225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4C69B1A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15C40F2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4901F4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2A80853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D8D9DC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0D3D49D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2BB9F8A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057275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0F194C2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4E42C9F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A60950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64E65E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0EB2B7C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29C7C30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893F75D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ОКТЯБРЬ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ЖОВТЕНЬ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1DAA9906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59F84E3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4DD047E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405D283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36B93EF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06B8416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446AB18F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AF0C02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7CE765A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4DC37C3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372DB39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2FD8312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1DBD1E6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7447907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7E9AC75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705B009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0FB6BE8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3C6B51B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176BAC8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39444D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53372AF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7A6BC0D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729E5F3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5818686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60A029D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5B00BB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39958F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D16E07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37BC721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5FDFCD9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27DA1A2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0C13891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50AAD62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6F42FB7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03970AC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3D80BB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55107C8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38C5443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B16A30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741C361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D71132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3715AF4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2FC8FDE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17F2F5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7DDB228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16AABC6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НОЯБРЬ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/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 ЛИСТОПАД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504BFB3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51B3AC7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2EBC9EC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298CB25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03814D4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0D1A7AF5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2D994D2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69F20C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75F03D4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1AA44B3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3C262BC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641F63C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5F8771F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3B5689B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2EAD8E2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204FEE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375F5F7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584A95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5B8BB87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6760C16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1FB013D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3650D99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A35057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D3AD6B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0C41555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26A804B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5BBFF41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32406B5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7CB7232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629D960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1DD3386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6D61FF8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D817A0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9FE2E6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499EC1A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83116C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39B0F7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19F5A8C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43D4599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42F3324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B670E9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2969FA8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7CB4FF1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90A0DC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223EF04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2B383A4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ДЕКАБРЬ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/ ГРУДЕНЬ 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0CA8349C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1F125C5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7ED0C01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33DFE57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4666652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60CCB29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3B5F61F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7267B9B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5731011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679FC97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3FC7107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6D98C27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2AF8D70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1F537BB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328375D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81F3BC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18B548D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CFE58E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24623CA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67D648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41C37E4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6D20519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0652EE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6848BA2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243945D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7EB1227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29666B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0E15B3C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0C96AB2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3E7A89F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12C001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B57193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12B231C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3403359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6354BBA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025A2E4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FF43C5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7733A2C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04B3A35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4DD3780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50A5153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143CE45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01DE366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4747FF4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7E0EF9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6B4351" w:rsidRDefault="00240D4D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B4351" w:rsidRDefault="00E50BDE" w:rsidP="006B435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6B4351" w:rsidRDefault="00F93E3B" w:rsidP="006B4351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6B4351" w:rsidSect="006B4351">
      <w:pgSz w:w="16838" w:h="11906" w:orient="landscape" w:code="9"/>
      <w:pgMar w:top="567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84CFBA" w14:textId="77777777" w:rsidR="003B2C85" w:rsidRDefault="003B2C85">
      <w:pPr>
        <w:spacing w:after="0"/>
      </w:pPr>
      <w:r>
        <w:separator/>
      </w:r>
    </w:p>
  </w:endnote>
  <w:endnote w:type="continuationSeparator" w:id="0">
    <w:p w14:paraId="74438C24" w14:textId="77777777" w:rsidR="003B2C85" w:rsidRDefault="003B2C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57E53" w14:textId="77777777" w:rsidR="003B2C85" w:rsidRDefault="003B2C85">
      <w:pPr>
        <w:spacing w:after="0"/>
      </w:pPr>
      <w:r>
        <w:separator/>
      </w:r>
    </w:p>
  </w:footnote>
  <w:footnote w:type="continuationSeparator" w:id="0">
    <w:p w14:paraId="625B4550" w14:textId="77777777" w:rsidR="003B2C85" w:rsidRDefault="003B2C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4755"/>
    <w:rsid w:val="00111F7C"/>
    <w:rsid w:val="001274F3"/>
    <w:rsid w:val="00151CCE"/>
    <w:rsid w:val="001B01F9"/>
    <w:rsid w:val="001C41F9"/>
    <w:rsid w:val="001D1038"/>
    <w:rsid w:val="00240D4D"/>
    <w:rsid w:val="002562E7"/>
    <w:rsid w:val="00285C1D"/>
    <w:rsid w:val="00317094"/>
    <w:rsid w:val="0032734F"/>
    <w:rsid w:val="003327F5"/>
    <w:rsid w:val="00340CAF"/>
    <w:rsid w:val="003B2C85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B4351"/>
    <w:rsid w:val="006C0896"/>
    <w:rsid w:val="006F513E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D75B6"/>
    <w:rsid w:val="00EF1F0E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3416</Words>
  <Characters>19473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2021-08-28T04:56:00Z</dcterms:created>
  <dcterms:modified xsi:type="dcterms:W3CDTF">2021-08-28T05:28:00Z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