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33241" w:rsidRPr="006B435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4F07B8A" w:rsidR="003E085C" w:rsidRPr="006B4351" w:rsidRDefault="003E085C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80"/>
                <w:szCs w:val="80"/>
                <w:lang w:bidi="ru-RU"/>
              </w:rPr>
            </w:pP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6346B5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2023</w: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8" w:type="dxa"/>
                <w:left w:w="284" w:type="dxa"/>
                <w:bottom w:w="2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26"/>
              <w:gridCol w:w="3926"/>
              <w:gridCol w:w="3926"/>
              <w:gridCol w:w="3926"/>
            </w:tblGrid>
            <w:tr w:rsidR="00F33241" w:rsidRPr="006B4351" w14:paraId="79F6697B" w14:textId="61825017" w:rsidTr="006B4351">
              <w:trPr>
                <w:trHeight w:val="2800"/>
              </w:trPr>
              <w:tc>
                <w:tcPr>
                  <w:tcW w:w="1250" w:type="pct"/>
                </w:tcPr>
                <w:p w14:paraId="1E763E4B" w14:textId="343CF50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bookmarkStart w:id="1" w:name="_Hlk38821049"/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/ СІЧЕНЬ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2"/>
                    <w:gridCol w:w="482"/>
                    <w:gridCol w:w="481"/>
                    <w:gridCol w:w="481"/>
                    <w:gridCol w:w="481"/>
                    <w:gridCol w:w="469"/>
                  </w:tblGrid>
                  <w:tr w:rsidR="00F33241" w:rsidRPr="006B435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255D5D5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7A0AC1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33580D1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7E7C81D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2D63ABF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8F436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9F2212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253A06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440937B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44B461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78D814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5F039A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50F875B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32853B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F08792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68316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C0014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F3739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91634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BB3D3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CAB66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82200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BF5AA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49C9D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FE85C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E3B58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AD207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696C9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7BA8DD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C4E31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324211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8DE9F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75588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FDF4F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C336C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426A1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735D0A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2E00A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B419D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39EED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1BCAE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B3C6D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DFE46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8381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B8C3E7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ЛЮТИЙ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1B31EE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651E4A2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196889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77C2451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56859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C4ABBD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EFB01D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155687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300145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4CA39D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7033D4D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39F943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6DB5BF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289C50F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480E4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81CB7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AB680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47547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06D5E4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20537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801DE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9B364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ABF318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D90CF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471676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3D2BD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AE425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0B67F4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5EFF61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C80CE4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E583B8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96AD1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BA22B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C8FAC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5FFABF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02633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76891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805A56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9DEAD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EFE9E2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AFC3A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3B9B4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0449A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FAA107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A4FC69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БЕРЕЗЕНЬ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9E123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55D9223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3642E54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38D1FB4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7CCCA5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02656E0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7864775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63A86F4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13862C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76E59D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5A1745B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703F79A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5323DA3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1AF5447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21440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AEA17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85E8A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88B0F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9A0B9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28FA2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C63054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3C6DC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96C8E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5475A6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B3848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331C1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7A7AE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35D03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BFEB2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BFD92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1EE97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BDB0D9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AEAA0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09278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0B6251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3F70BC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5DDB0E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2D97B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6FA7E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43F4A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5B2FD3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6C7A7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7E7AA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2D6E1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50D813C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КВІТЕНЬ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3DDEE57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71501BD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0031CC1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0670E86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3BB5F4A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5169C56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0A8EF49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37FC072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31941DB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4FE4E0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4EF137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23BA11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42FC99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6D26A9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4C76C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F02B2E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A5D5FF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5021C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F9A128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17223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C8021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9424F6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73BD1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0A46D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A5690B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482E2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4D711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240CB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6BBDBB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44994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652AB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8C317E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F9DEC4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67F9D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9646D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E2CCCC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1B2A63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420B8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372C79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F840DF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1BFC2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0480A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5CD54F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A1085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3808ABFD" w14:textId="5185E65E" w:rsidTr="006B4351">
              <w:trPr>
                <w:trHeight w:val="2800"/>
              </w:trPr>
              <w:tc>
                <w:tcPr>
                  <w:tcW w:w="1250" w:type="pct"/>
                </w:tcPr>
                <w:p w14:paraId="392961A3" w14:textId="5C7A11A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ТРАВЕНЬ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2D2662FC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679CFE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3321BE6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90B83F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1AC2DC4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F7351C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278873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22F315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7695A1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5BCD52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418822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2ECA35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7AD89A4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69E5A83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D0642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CBFD2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E2029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79743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0F314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55609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97A3F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CAACE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5075D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483E64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B41D6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BC5EBF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B8F6AE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1C8FA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5FB4D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76E0A8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3D05AE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0624EE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F6335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FAF03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27CE7F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CAC41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5BDFF6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F0BED2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5B057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D6A1C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E5CCD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70219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5C06C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DFA4D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9C055C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ЧЕРВЕНЬ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5B8A3E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CC09B3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1C5BF93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1A55F39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3F3127B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90411D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204D02F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750905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612570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3D6B0DE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3194CE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2F37A3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416837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6EC59F1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7DAE14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7B637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3A335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F1F5D0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A6432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47C38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BA389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C0800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7DDBB1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CF966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8ADF52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7F1FB1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1286A3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5F7E9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52121D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209ED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EFE08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28DD65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D3D10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C4900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4A3F58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4390B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FE463E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54766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94AB9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49478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CBB81D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74CD3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293F8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5E49C9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72F803E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ЛИПЕНЬ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B2C06F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F0D5FC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9D1FD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070D87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35AB5C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76E451B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0E9209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5BBF84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6E8DA2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2DC0359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53DA4F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352506E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2B3B1AF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6FFA87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D1C6BC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7A648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46E716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ED470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DA5EA1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620F7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6A5B1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0C7BE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51A559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D5FCE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5A16B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144BC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CE17F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00DA8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E74A7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78F0A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B68B9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A2523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375CC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865AE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47C2D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FD330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4A4A5E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9073F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3F966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39B5CB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A05340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B52DC4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926378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213CE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FC5C83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СЕРПЕНЬ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470035F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125D4B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5E7EED7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631E830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BF734A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5F976CA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6356C2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62C39DB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41182D3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02F41B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041DFCF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0A793D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396BE78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439A748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67945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B744F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460C2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794AA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A0477D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C86D4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5D68A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32F5D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1C8E4F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E436AB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A60E3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CAA063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ECE84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37C05B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519A0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24AB63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CB23AA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0EE85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F35F74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BA5CD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24B8A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A9544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4EEC0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F2A12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C383B9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B2308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E59C9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FB499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09FCC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5B5E8F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5ABCB9D1" w14:textId="6B4B1A3C" w:rsidTr="006B4351">
              <w:trPr>
                <w:trHeight w:val="2800"/>
              </w:trPr>
              <w:tc>
                <w:tcPr>
                  <w:tcW w:w="1250" w:type="pct"/>
                </w:tcPr>
                <w:p w14:paraId="4C27874B" w14:textId="7DFBCFE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ВЕРЕСЕНЬ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2BFD70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6C42AE2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49C2E50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31D144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6E644C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59375ED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4D8DC0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2381D3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4E4C0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6BEA35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01811E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649952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06BA9D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1FDCB7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3F2DA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9A448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523C88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EE4DD6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33345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4CA2A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ED011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6F2B9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92442B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923E8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7C924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F58D2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71979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2C541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34AB32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7EFE1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ADBB3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6D1A03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191CD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47FEF5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97BE8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F0906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83801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67A48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021F66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075EB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3EDADA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9508B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3A3D54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1B9C8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893F75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ЖОВТЕНЬ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59F84E3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4DD047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405D283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36B93E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06B84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446AB18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AF0C02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6D87308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7F82C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07D7C48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42A8C1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337A09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6F97AF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661D95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644F6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17A772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4E9E4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2EAAB2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20162B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12E1BF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7A9F5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4C8E0B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0D1F9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3A4B2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F1ABE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0AE5D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41C2F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53C6FD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59103B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4F2DF7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42A65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C689E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EC6F8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C9627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4BEFC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88186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75C043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3AE6F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C99A9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BDE874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EADFFA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4B4F9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1BF23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2A7D5A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16AABC6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/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ЛИСТОПАД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51B3AC7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2EBC9EC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298CB25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03814D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D1A7AF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2D994D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69F20C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250BA9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5ADD9FF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5B05C8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0FF8544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665028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796B21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B5AF7F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A6DCE1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314DE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6ED45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60199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B0A39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E2AF3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880A5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85559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80DBB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3DD6B1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F76328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C59E3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05F20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D0578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0F03A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C8DEA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27A84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BAC8C9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4B91B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73B67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DE494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70C0A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4E459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10A5A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8173F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E9C4D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F32CDD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28A3D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D7358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77FEFA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2B383A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/ ГРУДЕНЬ 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1F125C5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7ED0C01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33DFE57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666652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60CCB29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5F61F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7267B9B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03C5C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12090A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704223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422584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BFFBAD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0D4D095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6B61D2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CC19D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D9078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0733A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21C4B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D2C19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33719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00ACE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24803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CD55F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ABCD97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E15B4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59A67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D0ED90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F9654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F0720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111DA9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11B1B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B489D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0A0B7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E00EF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CF28B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C6C3C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E1A50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5504D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12297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F26F9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176A7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5AE6D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34261E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BEFE2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B4351" w:rsidRDefault="00E50BDE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6B4351" w:rsidRDefault="00F93E3B" w:rsidP="006B435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B4351" w:rsidSect="006B4351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F10ED" w14:textId="77777777" w:rsidR="0090395A" w:rsidRDefault="0090395A">
      <w:pPr>
        <w:spacing w:after="0"/>
      </w:pPr>
      <w:r>
        <w:separator/>
      </w:r>
    </w:p>
  </w:endnote>
  <w:endnote w:type="continuationSeparator" w:id="0">
    <w:p w14:paraId="6BA32919" w14:textId="77777777" w:rsidR="0090395A" w:rsidRDefault="009039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1D9BD" w14:textId="77777777" w:rsidR="0090395A" w:rsidRDefault="0090395A">
      <w:pPr>
        <w:spacing w:after="0"/>
      </w:pPr>
      <w:r>
        <w:separator/>
      </w:r>
    </w:p>
  </w:footnote>
  <w:footnote w:type="continuationSeparator" w:id="0">
    <w:p w14:paraId="647EFFF1" w14:textId="77777777" w:rsidR="0090395A" w:rsidRDefault="009039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4755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17094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46B5"/>
    <w:rsid w:val="00653B95"/>
    <w:rsid w:val="00667021"/>
    <w:rsid w:val="006974E1"/>
    <w:rsid w:val="006B435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0395A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2021-08-28T05:28:00Z</dcterms:created>
  <dcterms:modified xsi:type="dcterms:W3CDTF">2021-08-28T05:28:00Z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