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704"/>
      </w:tblGrid>
      <w:tr w:rsidR="00F33241" w:rsidRPr="006B4351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104762AC" w:rsidR="003E085C" w:rsidRPr="006B4351" w:rsidRDefault="003E085C" w:rsidP="006B435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000000" w:themeColor="text1"/>
                <w:sz w:val="80"/>
                <w:szCs w:val="80"/>
                <w:lang w:bidi="ru-RU"/>
              </w:rPr>
            </w:pPr>
            <w:r w:rsidRPr="006B4351">
              <w:rPr>
                <w:rFonts w:ascii="Arial Narrow" w:hAnsi="Arial Narrow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begin"/>
            </w:r>
            <w:r w:rsidRPr="006B4351">
              <w:rPr>
                <w:rFonts w:ascii="Arial Narrow" w:hAnsi="Arial Narrow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instrText xml:space="preserve"> DOCVARIABLE  MonthStart1 \@  yyyy   \* MERGEFORMAT </w:instrText>
            </w:r>
            <w:r w:rsidRPr="006B4351">
              <w:rPr>
                <w:rFonts w:ascii="Arial Narrow" w:hAnsi="Arial Narrow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separate"/>
            </w:r>
            <w:r w:rsidR="006B7BEC">
              <w:rPr>
                <w:rFonts w:ascii="Arial Narrow" w:hAnsi="Arial Narrow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t>2024</w:t>
            </w:r>
            <w:r w:rsidRPr="006B4351">
              <w:rPr>
                <w:rFonts w:ascii="Arial Narrow" w:hAnsi="Arial Narrow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28" w:type="dxa"/>
                <w:left w:w="284" w:type="dxa"/>
                <w:bottom w:w="28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26"/>
              <w:gridCol w:w="3926"/>
              <w:gridCol w:w="3926"/>
              <w:gridCol w:w="3926"/>
            </w:tblGrid>
            <w:tr w:rsidR="00F33241" w:rsidRPr="006B4351" w14:paraId="79F6697B" w14:textId="61825017" w:rsidTr="006B4351">
              <w:trPr>
                <w:trHeight w:val="2800"/>
              </w:trPr>
              <w:tc>
                <w:tcPr>
                  <w:tcW w:w="1250" w:type="pct"/>
                </w:tcPr>
                <w:p w14:paraId="1E763E4B" w14:textId="343CF504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bookmarkStart w:id="1" w:name="_Hlk38821049"/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ЯНВАРЬ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 xml:space="preserve"> / СІЧЕНЬ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2"/>
                    <w:gridCol w:w="482"/>
                    <w:gridCol w:w="481"/>
                    <w:gridCol w:w="481"/>
                    <w:gridCol w:w="481"/>
                    <w:gridCol w:w="469"/>
                  </w:tblGrid>
                  <w:tr w:rsidR="00F33241" w:rsidRPr="006B4351" w14:paraId="684222CD" w14:textId="77777777" w:rsidTr="001D1038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9408482" w14:textId="255D5D5B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B285114" w14:textId="07A0AC14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4BB7502" w14:textId="33580D1D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84BA99" w14:textId="7E7C81D8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F75680" w14:textId="2D63ABF6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7BE3AF3" w14:textId="28F43644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19F2212E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31DF8F53" w14:textId="77777777" w:rsidTr="001D1038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C3DF47A" w14:textId="2E65CAB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FD8DCA2" w14:textId="05E1457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D953DC5" w14:textId="344F23F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16F7F6B" w14:textId="50953A4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D77DEF9" w14:textId="2DAEF49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0AB1CBA7" w14:textId="73A64FE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1DE8D4C" w14:textId="084D774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0144919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645A845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5E1D39E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7FF1A70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68FEFC5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0BA8EDA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33A1B50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7C4DADE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40BC125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4CB1458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6FBB92B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4975FCF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45547F0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28BD16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21E77E4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596D4FC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55F9B56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34559CD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55BCB52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7265CBC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22493B9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6D434DF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0517339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2DFB472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5D6F65C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39CA1C5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2B2E3EE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7E5650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29DC0B1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06D28F7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6B4351" w:rsidRDefault="00240D4D" w:rsidP="006B435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1B8C3E79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ФЕВРАЛЬ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>/ ЛЮТИЙ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6"/>
                    <w:gridCol w:w="481"/>
                    <w:gridCol w:w="481"/>
                    <w:gridCol w:w="481"/>
                    <w:gridCol w:w="481"/>
                    <w:gridCol w:w="481"/>
                    <w:gridCol w:w="472"/>
                  </w:tblGrid>
                  <w:tr w:rsidR="00F33241" w:rsidRPr="006B4351" w14:paraId="4D521D1C" w14:textId="77777777" w:rsidTr="001D103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B4A50A8" w14:textId="51B31EEB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D052ACD" w14:textId="651E4A2A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A47D848" w14:textId="4196889D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412BE2" w14:textId="77C24518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3D3BE5" w14:textId="56859160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3C4ABBD6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2EFB01D1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033AD79B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2338C3E" w14:textId="1D5487E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E9814E4" w14:textId="18A9D32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B665E05" w14:textId="3F87FA6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1D4F0" w14:textId="24F7B02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FC2BCF9" w14:textId="6CEE849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CD888BB" w14:textId="73A8E02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A023F15" w14:textId="05EDFD2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6D743E3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0475CBF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74C4D07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1034AD0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58E9A5E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687C668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7753D9A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1AC4B90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25257A1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1A895B1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7F32749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1088D39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2F4BBFE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16CD534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7FCEF5D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297BB2A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1E34438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1C1FBF3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300EF48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2C46DEB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4B1941D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30FC8B9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1F013E6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0D23032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519DBD9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7A77144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44A986D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2E4C566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01044C4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7BBB713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!A12 Is Not In Table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635B5D45" w14:textId="77777777" w:rsidR="00240D4D" w:rsidRPr="006B4351" w:rsidRDefault="00240D4D" w:rsidP="006B435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6A4FC694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МАРТ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>/ БЕРЕЗЕНЬ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6"/>
                    <w:gridCol w:w="481"/>
                    <w:gridCol w:w="481"/>
                    <w:gridCol w:w="481"/>
                    <w:gridCol w:w="481"/>
                    <w:gridCol w:w="481"/>
                    <w:gridCol w:w="472"/>
                  </w:tblGrid>
                  <w:tr w:rsidR="00F33241" w:rsidRPr="006B4351" w14:paraId="5FBA1453" w14:textId="77777777" w:rsidTr="001D103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82C68E" w14:textId="19E123D9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D081C50" w14:textId="55D92239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B330407" w14:textId="3642E545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F2E47A7" w14:textId="38D1FB4E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D7F939A" w14:textId="7CCCA5DD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02656E0E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78647752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1AD7C61D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0AAAD04" w14:textId="31F5157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EBC2568" w14:textId="4469FB6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2F3CE0B" w14:textId="0AFA6BE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343102" w14:textId="14C2C10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348F3FC" w14:textId="71C5824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0C4B999" w14:textId="42F101E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11257B" w14:textId="0C47234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5D228D6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03F5B8E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25528EF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792D625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7DA95A2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2575CC0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66926B0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1AEA4C0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4B168C8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097DFA4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51760E6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1251C1B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5885DD6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56168BA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6FA70D9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5D4A993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206763E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24D24E2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7FF703E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750FE64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4500002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4E0D5FB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5127059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3C8C01A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4ED3CD3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6BB3057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6FF429D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7DC6E0C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77DFCAC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0F53D38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260070DC" w14:textId="77777777" w:rsidR="00240D4D" w:rsidRPr="006B4351" w:rsidRDefault="00240D4D" w:rsidP="006B435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050D813C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АПРЕЛЬ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>/ КВІТЕНЬ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6"/>
                    <w:gridCol w:w="481"/>
                    <w:gridCol w:w="481"/>
                    <w:gridCol w:w="481"/>
                    <w:gridCol w:w="481"/>
                    <w:gridCol w:w="481"/>
                    <w:gridCol w:w="472"/>
                  </w:tblGrid>
                  <w:tr w:rsidR="00F33241" w:rsidRPr="006B4351" w14:paraId="486B25E3" w14:textId="77777777" w:rsidTr="001D103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7AC1FC0" w14:textId="3DDEE574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14AE8CF" w14:textId="71501BDA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1D221CC" w14:textId="0031CC1A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67455C" w14:textId="0670E86B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DCA161" w14:textId="3BB5F4A6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C27E099" w14:textId="5169C562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E05008" w14:textId="0A8EF498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18746610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1994D48" w14:textId="755C55E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69881" w14:textId="68E3006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6853C12" w14:textId="72DE4B0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05E42A6" w14:textId="26A5053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B2FC3EB" w14:textId="7C2C67C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27BD5DB" w14:textId="19855F5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3C7F0FA" w14:textId="57E4854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B6D7401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4BABF97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1821F20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60F86A7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4BFC733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759D2E6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365990F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06BCBF9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2E5D7C27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37CCEEF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7C2CE5B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099F2B6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4DD992E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475955B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5CD7235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2354A97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4FD26192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3020385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459F5F3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57EEBEE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7E705A2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0CE55A7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08CC468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314FB97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4E4EF58A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18F59E2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638BED0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2DA63F6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48110FD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4F79C17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6E50F6E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446E943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CB933A3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10601A2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4463140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5F4768A2" w14:textId="77777777" w:rsidR="00240D4D" w:rsidRPr="006B4351" w:rsidRDefault="00240D4D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</w:pPr>
                </w:p>
              </w:tc>
            </w:tr>
            <w:tr w:rsidR="00F33241" w:rsidRPr="006B4351" w14:paraId="3808ABFD" w14:textId="5185E65E" w:rsidTr="006B4351">
              <w:trPr>
                <w:trHeight w:val="2800"/>
              </w:trPr>
              <w:tc>
                <w:tcPr>
                  <w:tcW w:w="1250" w:type="pct"/>
                </w:tcPr>
                <w:p w14:paraId="392961A3" w14:textId="5C7A11A3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МАЙ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>/ ТРАВЕНЬ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5"/>
                    <w:gridCol w:w="481"/>
                    <w:gridCol w:w="481"/>
                    <w:gridCol w:w="481"/>
                    <w:gridCol w:w="481"/>
                    <w:gridCol w:w="481"/>
                    <w:gridCol w:w="473"/>
                  </w:tblGrid>
                  <w:tr w:rsidR="00F33241" w:rsidRPr="006B4351" w14:paraId="4533209A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937BF7" w14:textId="2D2662FC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076CB9" w14:textId="679CFEE2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E2E5AC" w14:textId="3321BE6A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291E9FA" w14:textId="090B83F3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C9E446" w14:textId="1AC2DC4D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474412" w14:textId="0F7351CE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3D15" w14:textId="278873DD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38FA371F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57682D8" w14:textId="595FA10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867C93" w14:textId="085FC34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865E0A7" w14:textId="28120DF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7684AED" w14:textId="7194594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0F1AEC" w14:textId="74347FC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988ABBF" w14:textId="172D3B8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B319A52" w14:textId="7BC924E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68F2BFD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08F13DA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09F8B63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75039F6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5F13171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7229730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641240B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5000622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5C3EBBE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0781B3A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5C5E45B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37C76AA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17E1735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3070D0F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009CCFE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30557E9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63A93A4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69B112D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57A265C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6FD8FBF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1B779E7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459DA6C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2008F28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21D48BC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48D57EB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0C4260A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4E42BE5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6BAEB61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5A09866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7E274C6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06BB51F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6CB6BF8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74CBC6B8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2AA256D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6BD98D8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7B246660" w14:textId="77777777" w:rsidR="00240D4D" w:rsidRPr="006B4351" w:rsidRDefault="00240D4D" w:rsidP="006B435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29C055C9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ИЮНЬ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>/ ЧЕРВЕНЬ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5"/>
                    <w:gridCol w:w="481"/>
                    <w:gridCol w:w="481"/>
                    <w:gridCol w:w="481"/>
                    <w:gridCol w:w="481"/>
                    <w:gridCol w:w="481"/>
                    <w:gridCol w:w="473"/>
                  </w:tblGrid>
                  <w:tr w:rsidR="00F33241" w:rsidRPr="006B4351" w14:paraId="43FDBBAF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CCD867C" w14:textId="5B8A3E46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AD34CA" w14:textId="1CC09B3D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CEF8E2" w14:textId="1C5BF93B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2EC53A" w14:textId="1A55F39B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5114B7" w14:textId="3F3127B0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9497BC" w14:textId="490411D4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8DC64F" w14:textId="204D02F0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10101CD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816137E" w14:textId="7C57831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F6D0B3" w14:textId="5644D92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4B10352" w14:textId="47C826C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D945A5" w14:textId="0EA28F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B51A83A" w14:textId="420E665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AF9861" w14:textId="05C6291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9759CE0" w14:textId="0F0A69C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7A162450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07CB051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7D44A58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75E9762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26890EF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4BDF561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6207C75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2572AB7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3BBD025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02D5C01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09675C8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381DE32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39A765F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1D9948D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3325D89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263745F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63CC90B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18259D6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7A7834D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3D288F4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79D114A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6670762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1D17752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0D2E9D8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47AB0675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3354985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55E4F0F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74FF0B3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7019193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07D615D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00CBC70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4A07616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3E8BAD15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77059FE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3945A8E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254C2834" w14:textId="77777777" w:rsidR="00240D4D" w:rsidRPr="006B4351" w:rsidRDefault="00240D4D" w:rsidP="006B435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172F803E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ИЮЛЬ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>/ ЛИПЕНЬ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5"/>
                    <w:gridCol w:w="481"/>
                    <w:gridCol w:w="481"/>
                    <w:gridCol w:w="481"/>
                    <w:gridCol w:w="481"/>
                    <w:gridCol w:w="481"/>
                    <w:gridCol w:w="473"/>
                  </w:tblGrid>
                  <w:tr w:rsidR="00F33241" w:rsidRPr="006B4351" w14:paraId="65F48B94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EEB0A9E" w14:textId="2B2C06F7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31FA6" w14:textId="3F0D5FC0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E1EB63" w14:textId="69D1FD44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1004C4" w14:textId="4070D87A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9397D7" w14:textId="235AB5C2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34D544" w14:textId="76E451B7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E67A74" w14:textId="50E92094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695417E5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</w:tcPr>
                      <w:p w14:paraId="719BABFE" w14:textId="6BA5222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</w:tcPr>
                      <w:p w14:paraId="7C221972" w14:textId="0328193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43371317" w14:textId="77BC605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32E429C1" w14:textId="10586B4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7622A721" w14:textId="6006D79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</w:tcPr>
                      <w:p w14:paraId="2A728AE9" w14:textId="0342291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</w:tcPr>
                      <w:p w14:paraId="0747D21B" w14:textId="37EDF91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3A7F154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2E68147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145D0AC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073DD18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3D30082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433231F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38716A2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45A0E81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1BD473A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5D19274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241C096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0937EDF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28EDB72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7C63D31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54A9B6F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73B42A4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943E547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4652EA4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17C6350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790CB01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7B073D9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3EF2FC3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6A0A8A5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3B37523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0083E5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0C54714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21AE468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198EF0D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1F8D9E0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2C05957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50EF3C9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2F1BF22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663D57F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0129DFA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244A3E5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BB208CE" w14:textId="77777777" w:rsidR="00240D4D" w:rsidRPr="006B4351" w:rsidRDefault="00240D4D" w:rsidP="006B435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3FC5C83D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АВГУСТ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>/ СЕРПЕНЬ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5"/>
                    <w:gridCol w:w="481"/>
                    <w:gridCol w:w="481"/>
                    <w:gridCol w:w="481"/>
                    <w:gridCol w:w="481"/>
                    <w:gridCol w:w="481"/>
                    <w:gridCol w:w="473"/>
                  </w:tblGrid>
                  <w:tr w:rsidR="00F33241" w:rsidRPr="006B4351" w14:paraId="27BAE27B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1C41B3" w14:textId="470035FF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114B97" w14:textId="0125D4B4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58DB859" w14:textId="5E7EED7D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8E5F5A9" w14:textId="631E830D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0E5199" w14:textId="3BF734A3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5D486E" w14:textId="5F976CAD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B06261" w14:textId="26356C21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4F4E23C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8F47D9" w14:textId="645BD30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C42E64" w14:textId="3B80317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349503" w14:textId="67C2EBB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455009" w14:textId="492A7FA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91C28BC" w14:textId="261F1BD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853885E" w14:textId="1E27CDB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7A35057" w14:textId="01AECAB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662A0AB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1CAA440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0AA6CDF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54A95B6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78DF998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1281218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392741A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76BCF32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6825CD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527AE7D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05B2E3F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5314FAC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73E9B29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3E654AC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6886437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565AE4B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2337F0F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7DF0F25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2128BC7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65F630A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60DFD91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15F364B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5512AE5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43B9DF6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4BA8EE0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0C6A0AB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173867C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479676E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1B7AD7F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155205A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12E3BAE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6191DD4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3673A2D9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07D978A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2EE0175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18E383FC" w14:textId="77777777" w:rsidR="00240D4D" w:rsidRPr="006B4351" w:rsidRDefault="00240D4D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</w:pPr>
                </w:p>
              </w:tc>
            </w:tr>
            <w:tr w:rsidR="00F33241" w:rsidRPr="006B4351" w14:paraId="5ABCB9D1" w14:textId="6B4B1A3C" w:rsidTr="006B4351">
              <w:trPr>
                <w:trHeight w:val="2800"/>
              </w:trPr>
              <w:tc>
                <w:tcPr>
                  <w:tcW w:w="1250" w:type="pct"/>
                </w:tcPr>
                <w:p w14:paraId="4C27874B" w14:textId="7DFBCFE3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СЕНТЯБРЬ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>/ ВЕРЕСЕНЬ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5"/>
                    <w:gridCol w:w="481"/>
                    <w:gridCol w:w="481"/>
                    <w:gridCol w:w="481"/>
                    <w:gridCol w:w="481"/>
                    <w:gridCol w:w="481"/>
                    <w:gridCol w:w="473"/>
                  </w:tblGrid>
                  <w:tr w:rsidR="00F33241" w:rsidRPr="006B4351" w14:paraId="6E92A4E3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7E20BD" w14:textId="2BFD70D9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BAB9FE" w14:textId="6C42AE27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E7E1C1D" w14:textId="49C2E509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097261" w14:textId="31D14422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075D82B" w14:textId="6E644CE2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F2B6E0" w14:textId="59375ED0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5E6D45" w14:textId="14D8DC03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191EEF2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ACC9AD8" w14:textId="42384F0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65D060A" w14:textId="0AC4AA3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9BDA8F8" w14:textId="364A2BB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C07E4D3" w14:textId="53C1B88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5E22500" w14:textId="2F3EAB5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FB27399" w14:textId="0A99830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C09A57F" w14:textId="414C048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6EE1544C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6BAC92F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6448625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1C1D6E4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3397360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78DBD6E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7FA077C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357CA74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E1942D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6D76BBD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44F1B40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00BCDE4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7DA3A16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6C2ABC8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0FDA4D5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33B43D0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343588C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2DF83BD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7E3D4ED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39AF900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769158E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2281FD6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59117B7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32C5833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487DB3A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5DB0D1F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30DB015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20DEFE5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6E88565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44C903E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646B607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0D5BBC3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5F9738C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055B8FF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073612E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1377DC9" w14:textId="77777777" w:rsidR="00240D4D" w:rsidRPr="006B4351" w:rsidRDefault="00240D4D" w:rsidP="006B435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"/>
                      <w:szCs w:val="2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4893F75D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ОКТЯБРЬ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>/ ЖОВТЕНЬ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5"/>
                    <w:gridCol w:w="481"/>
                    <w:gridCol w:w="481"/>
                    <w:gridCol w:w="481"/>
                    <w:gridCol w:w="481"/>
                    <w:gridCol w:w="481"/>
                    <w:gridCol w:w="473"/>
                  </w:tblGrid>
                  <w:tr w:rsidR="00F33241" w:rsidRPr="006B4351" w14:paraId="1DAA9906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268EF6" w14:textId="59F84E3A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4767A8" w14:textId="4DD047E2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A606E45" w14:textId="405D2830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734FE5" w14:textId="136B93EF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2CCBD37" w14:textId="06B84160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83A338" w14:textId="446AB18F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199D0C" w14:textId="1AF0C028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048A273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4BD2F7B" w14:textId="5FE0B26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8D35348" w14:textId="3B77148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2EC394" w14:textId="39EC339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311D71D" w14:textId="5C557A9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E763EE9" w14:textId="7CDF340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9586682" w14:textId="7EE370D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F61586C" w14:textId="7BD380E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4556AA3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11F620A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3BE9CCA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0EC0C5C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5B072DC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3D9E760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000A1E7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4AC12DA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3841C5F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1CC161E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5982913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21187AD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3F1B1B3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24AAC8B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3277E95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38C6EE5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63A3FB7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6B1699E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221073E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4EB1837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38B6311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62C0A5C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3FED5B0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72000FE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48EFB191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4FE3B29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4469758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1AE9C1C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61E489F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2016C24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54B7AD3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44301FD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6CC5E29B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392048C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0A7BD05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71E1777A" w14:textId="77777777" w:rsidR="00240D4D" w:rsidRPr="006B4351" w:rsidRDefault="00240D4D" w:rsidP="006B435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"/>
                      <w:szCs w:val="2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216AABC6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НОЯБРЬ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/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 xml:space="preserve"> ЛИСТОПАД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5"/>
                    <w:gridCol w:w="481"/>
                    <w:gridCol w:w="481"/>
                    <w:gridCol w:w="481"/>
                    <w:gridCol w:w="481"/>
                    <w:gridCol w:w="481"/>
                    <w:gridCol w:w="473"/>
                  </w:tblGrid>
                  <w:tr w:rsidR="00F33241" w:rsidRPr="006B4351" w14:paraId="504BFB33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4911DBF" w14:textId="51B3AC79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E2F19E6" w14:textId="2EBC9EC8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193F3" w14:textId="298CB254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795B3D0" w14:textId="03814D46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1FE0A5" w14:textId="0D1A7AF5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2F9E89F" w14:textId="2D994D22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5DC499" w14:textId="069F20CA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4138B158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DF0A74D" w14:textId="4CC2E52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4EEB4B" w14:textId="0DF5799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2A59089" w14:textId="07DB044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A6AE03" w14:textId="74D5138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96E858D" w14:textId="0C6D337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006519B" w14:textId="2DEC1D8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D7589EB" w14:textId="7B92322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74503BC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2BC08D0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4AC6A49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7D7AC96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2E1EACC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6B4B6B6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02A6EF6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5CA3BEC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7D2E913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127CF2C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7F31A05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4C6B0C4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7C0FCAA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3BC42D5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16AA43F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005ED8B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C39DE3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3B21C96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1EB1C8F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7421112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0A32527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331110C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0238C7C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4758EBA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25F2089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015E706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2726CA3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6488E38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6AE91CF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0BC02FA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53FD02B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4E7CD75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72FD00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094139A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7D22183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43A637F0" w14:textId="77777777" w:rsidR="00240D4D" w:rsidRPr="006B4351" w:rsidRDefault="00240D4D" w:rsidP="006B435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"/>
                      <w:szCs w:val="2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22B383A4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ДЕКАБРЬ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 xml:space="preserve">/ ГРУДЕНЬ 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5"/>
                    <w:gridCol w:w="481"/>
                    <w:gridCol w:w="481"/>
                    <w:gridCol w:w="481"/>
                    <w:gridCol w:w="481"/>
                    <w:gridCol w:w="481"/>
                    <w:gridCol w:w="473"/>
                  </w:tblGrid>
                  <w:tr w:rsidR="00F33241" w:rsidRPr="006B4351" w14:paraId="0CA8349C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098BB" w14:textId="1F125C5D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F03D3C" w14:textId="7ED0C012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86A1803" w14:textId="33DFE572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9281689" w14:textId="46666524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F571BF" w14:textId="60CCB29A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195620" w14:textId="3B5F61FE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9C3C5" w14:textId="7267B9BB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0B2F30B0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BF7088F" w14:textId="67DD0CF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F101F28" w14:textId="4F80EC6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88806C3" w14:textId="60664A3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7860C0" w14:textId="7124827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6246D88" w14:textId="2E45B2A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E8AD4B2" w14:textId="44CBA29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F0E85C9" w14:textId="0F43001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34AB1B96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4DE2EBD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28EEC89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4CEE374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55F29B3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020AD98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33DDF26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3B98A3F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5C96A1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292F658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739AB02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1C66AD6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4FC4669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161950B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2B0610D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0762468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2A63608C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4C30C8D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4C474D0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1C7998A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334884C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1781156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159768C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32CEB53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35920EEE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7CF718A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751A6FA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3481AA7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0472C9E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24BD9C1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3535521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28A6AE7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14DEC3D6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4927C9D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366084E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B3A58C6" w14:textId="77777777" w:rsidR="00240D4D" w:rsidRPr="006B4351" w:rsidRDefault="00240D4D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B4351" w:rsidRDefault="00E50BDE" w:rsidP="006B435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6B4351" w:rsidRDefault="00F93E3B" w:rsidP="006B4351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F93E3B" w:rsidRPr="006B4351" w:rsidSect="006B4351">
      <w:pgSz w:w="16838" w:h="11906" w:orient="landscape" w:code="9"/>
      <w:pgMar w:top="567" w:right="567" w:bottom="51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E20BFA" w14:textId="77777777" w:rsidR="00555FA8" w:rsidRDefault="00555FA8">
      <w:pPr>
        <w:spacing w:after="0"/>
      </w:pPr>
      <w:r>
        <w:separator/>
      </w:r>
    </w:p>
  </w:endnote>
  <w:endnote w:type="continuationSeparator" w:id="0">
    <w:p w14:paraId="312B2700" w14:textId="77777777" w:rsidR="00555FA8" w:rsidRDefault="00555FA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EA5C49" w14:textId="77777777" w:rsidR="00555FA8" w:rsidRDefault="00555FA8">
      <w:pPr>
        <w:spacing w:after="0"/>
      </w:pPr>
      <w:r>
        <w:separator/>
      </w:r>
    </w:p>
  </w:footnote>
  <w:footnote w:type="continuationSeparator" w:id="0">
    <w:p w14:paraId="513DAD62" w14:textId="77777777" w:rsidR="00555FA8" w:rsidRDefault="00555FA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4755"/>
    <w:rsid w:val="00111F7C"/>
    <w:rsid w:val="001274F3"/>
    <w:rsid w:val="00151CCE"/>
    <w:rsid w:val="001B01F9"/>
    <w:rsid w:val="001C41F9"/>
    <w:rsid w:val="001D1038"/>
    <w:rsid w:val="00240D4D"/>
    <w:rsid w:val="002562E7"/>
    <w:rsid w:val="00285C1D"/>
    <w:rsid w:val="00317094"/>
    <w:rsid w:val="0032734F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5FA8"/>
    <w:rsid w:val="00570FBB"/>
    <w:rsid w:val="00583B82"/>
    <w:rsid w:val="005923AC"/>
    <w:rsid w:val="005D5149"/>
    <w:rsid w:val="005E656F"/>
    <w:rsid w:val="006346B5"/>
    <w:rsid w:val="00653B95"/>
    <w:rsid w:val="00667021"/>
    <w:rsid w:val="006974E1"/>
    <w:rsid w:val="006B4351"/>
    <w:rsid w:val="006B7BEC"/>
    <w:rsid w:val="006C0896"/>
    <w:rsid w:val="006F513E"/>
    <w:rsid w:val="007C0139"/>
    <w:rsid w:val="007D45A1"/>
    <w:rsid w:val="007F564D"/>
    <w:rsid w:val="0087544B"/>
    <w:rsid w:val="008B1201"/>
    <w:rsid w:val="008B1BA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63435"/>
    <w:rsid w:val="00AA23D3"/>
    <w:rsid w:val="00AA3C50"/>
    <w:rsid w:val="00AC1811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50BDE"/>
    <w:rsid w:val="00E774CD"/>
    <w:rsid w:val="00E77E1D"/>
    <w:rsid w:val="00ED75B6"/>
    <w:rsid w:val="00EF1F0E"/>
    <w:rsid w:val="00F3324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3432</Words>
  <Characters>19564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2021-08-28T05:29:00Z</dcterms:created>
  <dcterms:modified xsi:type="dcterms:W3CDTF">2021-08-28T05:29:00Z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