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329D4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5F731BF" w:rsidR="003E085C" w:rsidRPr="00B329D4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sz w:val="120"/>
                <w:szCs w:val="120"/>
                <w:lang w:val="en-US" w:bidi="ru-RU"/>
              </w:rPr>
            </w:pP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A6976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2023</w: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991747" w14:paraId="79F6697B" w14:textId="77777777" w:rsidTr="006E20EA">
              <w:tc>
                <w:tcPr>
                  <w:tcW w:w="1666" w:type="pct"/>
                  <w:shd w:val="clear" w:color="auto" w:fill="auto"/>
                </w:tcPr>
                <w:p w14:paraId="67DAF41B" w14:textId="4078976C" w:rsidR="00991747" w:rsidRPr="006E20EA" w:rsidRDefault="006E20EA" w:rsidP="006E20EA">
                  <w:pPr>
                    <w:pStyle w:val="Months"/>
                    <w:tabs>
                      <w:tab w:val="left" w:pos="485"/>
                      <w:tab w:val="center" w:pos="1629"/>
                    </w:tabs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 w:rsidR="00991747" w:rsidRPr="006E20EA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СІЧЕНЬ</w:t>
                  </w:r>
                </w:p>
                <w:p w14:paraId="1E763E4B" w14:textId="79087C4A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E20E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991747" w14:paraId="684222CD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3799EAB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76A1A62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A31DD81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B86571F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2EAF79D8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424714AA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A5B5CC8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1DF8F53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3DF47A" w14:textId="5C4213B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D8DCA2" w14:textId="1358092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53DC5" w14:textId="76CF2D9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F7F6B" w14:textId="1FB4CD0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77DEF9" w14:textId="5EEA9D2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AB1CBA7" w14:textId="4B3FA2E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DE8D4C" w14:textId="6B4FA79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FA4FA2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4546310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5A5B2D8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1B3DC5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3640A2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1DB0348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2AE91C4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7C953D9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23F797F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6B88A19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57E029E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0D31731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1375DBE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37FEFE7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64348C3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7846686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0529957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0FFF45B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673CA38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786D32F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7833E0F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57E5B22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4098F0B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05C71A0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97D45F8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3216D5C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31CB561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42D90B5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7A497EA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51D376F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01E0C20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49EFC9E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144E5B8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707F092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3E3B934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E0CB171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ЛЮТИЙ</w:t>
                  </w:r>
                </w:p>
                <w:p w14:paraId="3D861116" w14:textId="566CC95B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4D521D1C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D05603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DC1004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4E51D9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39D0B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0F7EC9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40668E12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77497BE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033AD79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6FE4559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050DE3C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0A90549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3E76572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698BFD2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1CC2D12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5C14071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878283D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36E1A06" w14:textId="39BF2BF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E8FAF3" w14:textId="5D64EAD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33A1A83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DD9A7D" w14:textId="38AB450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7C63CF" w14:textId="4E1A05C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0DD119" w14:textId="2D3D5BD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6FE052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DC4D67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4AC88D8" w14:textId="4A15966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0ABAC2" w14:textId="0777242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104D5E1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8FC14F" w14:textId="0D581C1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F7ACB7" w14:textId="6996367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A9F174" w14:textId="429ED93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4C73DB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33194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36526BF" w14:textId="513CCFF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C1CD1" w14:textId="5D0A680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7B4FE9D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262D4B" w14:textId="512FC6C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A49CF7" w14:textId="2FADEA3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6A059" w14:textId="745F344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90AA4F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4B0FF95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A5D3919" w14:textId="33FC86E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1D12" w14:textId="43FE249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3988C64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DB4676" w14:textId="16D5B5E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2ADD02" w14:textId="7919F2C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6D5BCA" w14:textId="3E55DC9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BEB8FF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CB553C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549FBFA" w14:textId="4E6FB38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54819C" w14:textId="6B9CD8D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b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AA4EB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9AE72D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A3664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A5CEB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БЕРЕЗЕНЬ</w:t>
                  </w:r>
                </w:p>
                <w:p w14:paraId="4315FC74" w14:textId="092416C5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5FBA1453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574EDA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149774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47BC01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33D680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DF0E5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20B5AB8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547482C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1AD7C61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49E428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11FC880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781800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01A274E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6366D84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6710562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57DFA7A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CC4FB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2D8059F" w14:textId="68EEEA8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36050D0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42D70AD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650517" w14:textId="7E102ED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810657" w14:textId="7C24CCD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DD2049" w14:textId="6CD0C95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3A4B85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DAA7F9C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B1BC1FA" w14:textId="4317463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48F78D1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27C8163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612937" w14:textId="59A0BEF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76CEF7" w14:textId="0F58280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EEA51C" w14:textId="4E15A61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8BF4BB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91924FE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0EE5652" w14:textId="76CE2DB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5F1715B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62D8E17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3E5F29" w14:textId="4CC8F50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D56471" w14:textId="5EB65E6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7AED89" w14:textId="6F6F370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5976FE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22DB458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4ACEBE8" w14:textId="7E3A1D2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5CBF218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2F167F8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8BB8E5" w14:textId="421B408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4100B5" w14:textId="478964C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C4FF97" w14:textId="3D73249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8EF88F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808F25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6C55AF" w14:textId="2DED7EF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4D460D9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B5375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1958E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7379C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BF3C3E" w:rsidRPr="00991747" w14:paraId="3808ABFD" w14:textId="77777777" w:rsidTr="006E20EA">
              <w:tc>
                <w:tcPr>
                  <w:tcW w:w="1666" w:type="pct"/>
                </w:tcPr>
                <w:p w14:paraId="27E1BF64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КВІТЕНЬ</w:t>
                  </w:r>
                </w:p>
                <w:p w14:paraId="7D399169" w14:textId="103C8759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B329D4" w14:paraId="1830A8BB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565034E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782E525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634B685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13A77FA6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64D9C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79CEC22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213AC3C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B329D4" w14:paraId="14D13F92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48B880F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0B3F5A7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1FE9636E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2F6EFBC0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00A2BFCD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DE3B76" w14:textId="3733AB3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9BEC9E" w14:textId="14A0230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366F6110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A80732B" w14:textId="26328CF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CF1C20" w14:textId="25311230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450C6AE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781A1DF2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03C20099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C36054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81604B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14D8AA71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9EB8112" w14:textId="29D1FF5E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C37CB7" w14:textId="10F3641B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A6E926F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084C7B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8476B1E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7102BD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99EAB1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7D87AE24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70F716A" w14:textId="4137C9A2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7ECA79" w14:textId="5370C1A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7CE6953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681EABE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308DDF9D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AB2454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1BCEED5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4CB6B821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9309AC1" w14:textId="092F0C9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DCBBC" w14:textId="25B56240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6D50669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D3B871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01DD8D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4ADD272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2D5F93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003B39C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C29B70" w14:textId="67219814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D1DC2B" w14:textId="70323D88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535167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ТРАВЕНЬ</w:t>
                  </w:r>
                </w:p>
                <w:p w14:paraId="3E785DF9" w14:textId="663B9539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1DD4E4F6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31842257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17B6C896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C2DAA9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4389B83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DDFDD0E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1B658090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01F2642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644B5DAB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5A66E6C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3C8C1FE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5A5BF51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6FF54F0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7DBBB7B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0543952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632D52B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9C0ECC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555505" w14:textId="7C1FFC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AB69DE" w14:textId="7C36A9A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096DAC" w14:textId="0880324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C13B6B" w14:textId="26FF4CD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117334" w14:textId="647D36B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7D6AFA" w14:textId="2474555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76694F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A5D817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FF04C3A" w14:textId="43F1A34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A915AD" w14:textId="585D3A7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B16810" w14:textId="11AEE0D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DF1FBF7" w14:textId="3B08A0C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5BF783" w14:textId="40DE3D3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33530D" w14:textId="1695D7A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4AA5A3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1B050A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CE934" w14:textId="0E097B6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CB5F75" w14:textId="7E0A1CA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9F71A" w14:textId="07C1D85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2973FF" w14:textId="2769100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539F0D" w14:textId="5481CE5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09B660" w14:textId="450B9E2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5A499B2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B50F776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413AED3" w14:textId="1B2352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26B469" w14:textId="7A0408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E4163C" w14:textId="2676CFC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35B977" w14:textId="22263F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18D083" w14:textId="44F9F8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0430F8" w14:textId="6CAB1C5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07BE54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0F29507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C325A55" w14:textId="1739563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C0615F" w14:textId="34FACDF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6441F8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43935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7979E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467D5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6ADF80A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ЧЕРВЕНЬ</w:t>
                  </w:r>
                </w:p>
                <w:p w14:paraId="75AF13B3" w14:textId="73A62D2C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27C2DD8F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FB8A24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140C6B9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15D5661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ED3669A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2D938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43992DD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6EAF25B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6D35DF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6F1B67F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4399499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4A32890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6FBD237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5A1C9D2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A5C01F" w14:textId="4DCAC31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C83CDA" w14:textId="7CA94DE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F389E1B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5C9E191" w14:textId="45E18EB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DF6107" w14:textId="5ED2ACB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9A0BDA" w14:textId="2AC9F23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C5A0E1" w14:textId="714538B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B9CD27" w14:textId="3DBC930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001CD9" w14:textId="46006D5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33FEF3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A9805B0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166C50" w14:textId="2B3AAAB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4638AA" w14:textId="2291E4E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F8B86A" w14:textId="545DB68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7684B" w14:textId="1D13099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F8B80C" w14:textId="55F707B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B9840C" w14:textId="209F123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1C8EEFC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E05CB2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51EF6D8" w14:textId="089F120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F0A85E" w14:textId="783BE7D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77E735" w14:textId="4536CAD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ED938D" w14:textId="0F1F4BE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426403" w14:textId="1B92318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38E1F" w14:textId="286D53A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A4AD8A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ED9F1F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F50AD5B" w14:textId="6E65FCC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174962" w14:textId="0659528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671FD3" w14:textId="7B1F0FC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3CB8B9" w14:textId="1135DE6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87473A" w14:textId="34ACC14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C47AD9" w14:textId="3B97276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500FB7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A50E01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A2544FD" w14:textId="7E27344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D45BB9" w14:textId="3E27060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FC2C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709F8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A46683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FDAE7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BF3C3E" w:rsidRPr="00B329D4" w14:paraId="5ABCB9D1" w14:textId="77777777" w:rsidTr="006E20EA">
              <w:tc>
                <w:tcPr>
                  <w:tcW w:w="1666" w:type="pct"/>
                </w:tcPr>
                <w:p w14:paraId="0E20FE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ЛИПЕНЬ</w:t>
                  </w:r>
                </w:p>
                <w:p w14:paraId="3FBAEAFE" w14:textId="6758CF6D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79A7682D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BED65A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613B1EC9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3D01835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00C9B3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36F86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444FBD4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161216E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9D7AFB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654728C" w14:textId="5D1D46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10BB236D" w14:textId="67CE7EB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4AD9C5" w14:textId="38E5C18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0915E37" w14:textId="4CB2799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53D8435D" w14:textId="6E721BB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9D2964" w14:textId="3E44CCC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A49BCAA" w14:textId="0C71DED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6853A2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4820E96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732FAC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30451DE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2D731EA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2469496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5320956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C88EDD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CC3501E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252DECA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6F87FCE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07DC366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4DD5F42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5447C93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297759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5C592D1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9E4E75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70C5FA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1EE3709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70D4F51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068E4E6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2CCCFBD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0AE4DAC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FD0BBC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2D3F51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2A2F05D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F6EBE5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28200EC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7B34157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2D0EF6C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1C1F94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E0BF54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9E92B8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8CF6B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27D1689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BEFDAC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СЕРПЕНЬ</w:t>
                  </w:r>
                </w:p>
                <w:p w14:paraId="38E15426" w14:textId="6DF6A44E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D6EAAC9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58CFBE9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79CD54C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481E363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5B772B6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2F28D50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6C8990D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7C4448E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029CC6A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3018A76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4653C9A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5560B16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07471EE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5BBF7F4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54BF77" w14:textId="04225BA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203E8" w14:textId="42FE67C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0A0487C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382BC32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39CE7E6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7F90DD3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FAFAA5" w14:textId="73BE083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6E8B3F" w14:textId="6B81147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E0BABE" w14:textId="084AA26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E6F671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6BBD6FAB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39FB556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3B6EA42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48146C9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84FB448" w14:textId="5C49FD2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C3D44B" w14:textId="795933E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B42C8C" w14:textId="5E50D71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CECAB8C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67A140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6B07703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5191CAB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4827EB3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9B7BD4" w14:textId="6D263E3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A51FA" w14:textId="4249076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57B51F" w14:textId="6835E48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0B103F0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15EE3CD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20D0D3D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1803D70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30C9CEE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17A65" w14:textId="2FC2B31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112852" w14:textId="426B02F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448B09" w14:textId="6DF7C00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03907F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10F454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03F2C7F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0FC8C3C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5D17C8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661B1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6509D7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ВЕРЕСЕНЬ</w:t>
                  </w:r>
                </w:p>
                <w:p w14:paraId="71B176A2" w14:textId="76B67448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0F7938D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6328CF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6BDF8CF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B35448F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4B56C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3A60AA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6A64E6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0D1F8C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23783DAC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312782A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443AB27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41C64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5ACCD95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07108EE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2DD76D2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E8FC14" w14:textId="7C14824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1B6ED8" w14:textId="5C6A3A8E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50935067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6E2A3DC" w14:textId="4907754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B5077D" w14:textId="6EC279C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2384800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405CD7" w14:textId="4A43F86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366BF5" w14:textId="1AF3DE9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D89D9F" w14:textId="1987A22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1D654FA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75EA407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E806A7E" w14:textId="634C4A1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22CE7" w14:textId="550D682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255D860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609886" w14:textId="531FA78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C83A73" w14:textId="4BEB976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772BA9" w14:textId="6871B64C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F99832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F998A4F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C75CA2" w14:textId="5192868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9A69E" w14:textId="28542A3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46036A6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1FAEE3" w14:textId="580A67C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85131C" w14:textId="621A2DC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3ADF14" w14:textId="6BDE524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C0FE7F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300EC183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5BFCCC" w14:textId="044E100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E00F1" w14:textId="253AF3F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38A3C94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9448D" w14:textId="74A18CF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E783AE" w14:textId="026BC3C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B3755E" w14:textId="534540D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211518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80785D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122901D" w14:textId="67EC6E8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F73FC" w14:textId="3D30F96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35F3D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E9A08B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B329D4" w14:paraId="405FBD6D" w14:textId="77777777" w:rsidTr="006E20EA">
              <w:tc>
                <w:tcPr>
                  <w:tcW w:w="1666" w:type="pct"/>
                </w:tcPr>
                <w:p w14:paraId="574618E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ЖОВТЕНЬ</w:t>
                  </w:r>
                </w:p>
                <w:p w14:paraId="6DFDEDD9" w14:textId="167E0ADD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645C0491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3A1D2FE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602BC98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A0B71C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C05AD9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76B2011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23A591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5E4629F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7EA076C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5AA170C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241D1E1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66AE1A6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0184536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198E2A9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CEAF06" w14:textId="197BCD29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1D5245" w14:textId="66584E46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B27389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2E2C7F4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8618E2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D4C1F8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FB381F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16AF98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12DCC3F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02A375AD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D3DAF6A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3ED2BC3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6486769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5FCD2B3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47544F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020F3B1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1BD44A4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BE84994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D5307B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4A7509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6F6B2F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150A39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4B511A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326ABCF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0EC37CDF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4200A7B6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7CB773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096B52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4495E8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D35E6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2C6403A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CEDB15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1006015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8A1B53E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93E3EA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7DD12AA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51EC020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7B5A4D5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ЛИСТОПАД</w:t>
                  </w:r>
                </w:p>
                <w:p w14:paraId="4EF23990" w14:textId="339ED79E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6688E75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7117189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AACFCA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15B8515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33022C27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30328E6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35D418C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6DB84CD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2996398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2CE2B11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4BC5AEA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2640D76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414487A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5512CEB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D2DD1D" w14:textId="587BECE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796EA4" w14:textId="33277B7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EBFEFE2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4693F1A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73EAFB3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6CB69E7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7C555CA" w14:textId="3A2504F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78F2A8" w14:textId="7C1AB7B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0213C9" w14:textId="33F47A0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5C18DA9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2CCE94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0AA74E5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3128CDE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60FEDC1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BFC8E9" w14:textId="53F917D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8B4706" w14:textId="40699FC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306362" w14:textId="2339A99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269D1FC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95F22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6ADFA95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6C0DE9C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4B268E4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3C9A06" w14:textId="6BEF295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EDCB7E" w14:textId="4F91FD9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48F85" w14:textId="6C6550E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2B937D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14B745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1BC9398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66CF12C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6A160E6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B0FCBF" w14:textId="0044C96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DD04B4" w14:textId="27991B8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D0A34A6" w14:textId="7DDEDF0C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B69BE9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5C1498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76C2C45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3DCE45A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40C6B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13B55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2E0932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04B682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ГРУДЕНЬ</w:t>
                  </w:r>
                </w:p>
                <w:p w14:paraId="19DAA978" w14:textId="75D0A4DC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AADCE52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48CB679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79F3B3D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FCF7053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4F46AAC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37B4EC4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2CD31FAC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62403313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6F733323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069311C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093AC51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41C64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18C5DB3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3F85184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24FBA27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B11A2D" w14:textId="191DB360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45D7C4" w14:textId="447834B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41FB96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17DB876" w14:textId="5136B5E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A50D2" w14:textId="4682881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9B6CD7" w14:textId="715F9F8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B6B2B" w14:textId="47E5387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3B1C3A" w14:textId="1009002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B69B1D" w14:textId="66DE17F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31B7849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B03684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0179AEC" w14:textId="1D40DE7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9F4407" w14:textId="68B13D5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1706B" w14:textId="4DFB5DC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42BBB2" w14:textId="6612970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277B32" w14:textId="358E3ED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AE1DC8" w14:textId="06C0068B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B0D299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789B7E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CC4CE27" w14:textId="2E91A76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7DE5" w14:textId="556DA11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77DB" w14:textId="018B030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11F935" w14:textId="2E47D7A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22845" w14:textId="526A5B7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1F9385" w14:textId="42C31AE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046DC1D0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4FF325E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614E19" w14:textId="4E592D4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FDD080" w14:textId="6D13606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3499E9" w14:textId="1FC7B08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01708F" w14:textId="54E268B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4813E3" w14:textId="61BC6A4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F2FC1B6" w14:textId="7F0ECBA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B274FB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E33918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3BFC65" w14:textId="7357ECD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E63AB" w14:textId="5C8526B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9186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25AB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6EA57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CE027E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B630266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B329D4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329D4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B329D4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B329D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C9168" w14:textId="77777777" w:rsidR="00672D98" w:rsidRDefault="00672D98">
      <w:pPr>
        <w:spacing w:after="0"/>
      </w:pPr>
      <w:r>
        <w:separator/>
      </w:r>
    </w:p>
  </w:endnote>
  <w:endnote w:type="continuationSeparator" w:id="0">
    <w:p w14:paraId="0991E621" w14:textId="77777777" w:rsidR="00672D98" w:rsidRDefault="00672D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BB31B" w14:textId="77777777" w:rsidR="00672D98" w:rsidRDefault="00672D98">
      <w:pPr>
        <w:spacing w:after="0"/>
      </w:pPr>
      <w:r>
        <w:separator/>
      </w:r>
    </w:p>
  </w:footnote>
  <w:footnote w:type="continuationSeparator" w:id="0">
    <w:p w14:paraId="6305C0F8" w14:textId="77777777" w:rsidR="00672D98" w:rsidRDefault="00672D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41D33"/>
    <w:rsid w:val="00053424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911D7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67021"/>
    <w:rsid w:val="00672D98"/>
    <w:rsid w:val="006974E1"/>
    <w:rsid w:val="006C0896"/>
    <w:rsid w:val="006E20EA"/>
    <w:rsid w:val="006F513E"/>
    <w:rsid w:val="00712732"/>
    <w:rsid w:val="00716796"/>
    <w:rsid w:val="007A0D79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E23E3"/>
    <w:rsid w:val="008F16F7"/>
    <w:rsid w:val="009164BA"/>
    <w:rsid w:val="009166BD"/>
    <w:rsid w:val="00941C64"/>
    <w:rsid w:val="00953D91"/>
    <w:rsid w:val="00977AAE"/>
    <w:rsid w:val="00991747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29D4"/>
    <w:rsid w:val="00B37C7E"/>
    <w:rsid w:val="00B65B09"/>
    <w:rsid w:val="00B85583"/>
    <w:rsid w:val="00B91A65"/>
    <w:rsid w:val="00B9476B"/>
    <w:rsid w:val="00BC3952"/>
    <w:rsid w:val="00BE5AB8"/>
    <w:rsid w:val="00BF3C3E"/>
    <w:rsid w:val="00C32B94"/>
    <w:rsid w:val="00C44DFB"/>
    <w:rsid w:val="00C6519B"/>
    <w:rsid w:val="00C67E17"/>
    <w:rsid w:val="00C70F21"/>
    <w:rsid w:val="00C7354B"/>
    <w:rsid w:val="00C91863"/>
    <w:rsid w:val="00C91F9B"/>
    <w:rsid w:val="00CC233C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A697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2021-08-28T04:49:00Z</dcterms:created>
  <dcterms:modified xsi:type="dcterms:W3CDTF">2021-08-28T04:49:00Z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