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B329D4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5D664417" w:rsidR="003E085C" w:rsidRPr="00B329D4" w:rsidRDefault="003E085C" w:rsidP="0087060A">
            <w:pPr>
              <w:pStyle w:val="ad"/>
              <w:jc w:val="center"/>
              <w:rPr>
                <w:rFonts w:cs="Arial"/>
                <w:noProof/>
                <w:color w:val="auto"/>
                <w:sz w:val="120"/>
                <w:szCs w:val="120"/>
                <w:lang w:val="en-US" w:bidi="ru-RU"/>
              </w:rPr>
            </w:pPr>
            <w:r w:rsidRPr="00B329D4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B329D4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 MonthStart1 \@  yyyy   \* MERGEFORMAT </w:instrText>
            </w:r>
            <w:r w:rsidRPr="00B329D4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356468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t>2024</w:t>
            </w:r>
            <w:r w:rsidRPr="00B329D4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BF3C3E" w:rsidRPr="00991747" w14:paraId="79F6697B" w14:textId="77777777" w:rsidTr="006E20EA">
              <w:tc>
                <w:tcPr>
                  <w:tcW w:w="1666" w:type="pct"/>
                  <w:shd w:val="clear" w:color="auto" w:fill="auto"/>
                </w:tcPr>
                <w:p w14:paraId="67DAF41B" w14:textId="4078976C" w:rsidR="00991747" w:rsidRPr="006E20EA" w:rsidRDefault="006E20EA" w:rsidP="006E20EA">
                  <w:pPr>
                    <w:pStyle w:val="Months"/>
                    <w:tabs>
                      <w:tab w:val="left" w:pos="485"/>
                      <w:tab w:val="center" w:pos="1629"/>
                    </w:tabs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 w:bidi="ru-RU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ab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ab/>
                  </w:r>
                  <w:r w:rsidR="00991747" w:rsidRPr="006E20EA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СІЧЕНЬ</w:t>
                  </w:r>
                </w:p>
                <w:p w14:paraId="1E763E4B" w14:textId="79087C4A" w:rsidR="00E50BDE" w:rsidRPr="00991747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E20E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47429C" w:rsidRPr="00991747" w14:paraId="684222CD" w14:textId="77777777" w:rsidTr="00FA6976">
                    <w:trPr>
                      <w:trHeight w:val="170"/>
                      <w:jc w:val="center"/>
                    </w:trPr>
                    <w:tc>
                      <w:tcPr>
                        <w:tcW w:w="711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23799EAB" w:rsidR="00E50BDE" w:rsidRPr="00991747" w:rsidRDefault="00991747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376A1A62" w:rsidR="00E50BDE" w:rsidRPr="00991747" w:rsidRDefault="00991747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2A31DD81" w:rsidR="00E50BDE" w:rsidRPr="00991747" w:rsidRDefault="00991747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3B86571F" w:rsidR="00E50BDE" w:rsidRPr="00991747" w:rsidRDefault="00991747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2EAF79D8" w:rsidR="00E50BDE" w:rsidRPr="00991747" w:rsidRDefault="00991747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424714AA" w:rsidR="00E50BDE" w:rsidRPr="006E20EA" w:rsidRDefault="00991747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0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7A5B5CC8" w:rsidR="00E50BDE" w:rsidRPr="006E20EA" w:rsidRDefault="00991747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31DF8F53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C3DF47A" w14:textId="3F1559D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FD8DCA2" w14:textId="5030CC8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D953DC5" w14:textId="2B95506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16F7F6B" w14:textId="4F19B86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D77DEF9" w14:textId="6F99FD7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AB1CBA7" w14:textId="433E1FFF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1DE8D4C" w14:textId="7AA7972C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0AFA4FA2" w14:textId="77777777" w:rsidTr="00FA6976">
                    <w:trPr>
                      <w:trHeight w:val="336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688A4083" w14:textId="08E7403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D9C7DF" w14:textId="189E68D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D5672A" w14:textId="2EA2277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39618" w14:textId="4CD7EE7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01D669" w14:textId="7E5C7DD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8B3CC1" w14:textId="4CFFF82F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3A6A44F" w14:textId="5E9AF46D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223F797F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3FCDA0AA" w14:textId="048A955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E99770B" w14:textId="4B87DF8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78C04D" w14:textId="4C2B923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64BF9" w14:textId="5B642A5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4D6EFD" w14:textId="626C077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7D074" w14:textId="77484984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DF4C53D" w14:textId="50578905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10529957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7824C9C9" w14:textId="5F6A07A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5E1D41" w14:textId="26AF203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51C8E" w14:textId="21A70AB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55A8A" w14:textId="04263C6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1F29A4" w14:textId="544B340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8D3352" w14:textId="275EDAC1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CF6BA37" w14:textId="41D0AB48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797D45F8" w14:textId="77777777" w:rsidTr="00FA6976">
                    <w:trPr>
                      <w:trHeight w:val="336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4BD14B6A" w14:textId="0801E0B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746ECD0" w14:textId="484DD8D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F7B018" w14:textId="61D8571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B5BF7" w14:textId="7DCE181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3E501" w14:textId="0F2331F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251BC6" w14:textId="6B918646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CA74E8D" w14:textId="2F9E3B0E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1144E5B8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55F237A0" w14:textId="5E8F9E8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84CCAC5" w14:textId="5E99814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0BB2A5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D13DEE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41B312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7F8AB0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40F850EA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E0CB171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ЛЮТИЙ</w:t>
                  </w:r>
                </w:p>
                <w:p w14:paraId="3D861116" w14:textId="566CC95B" w:rsidR="00E50BDE" w:rsidRPr="00991747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2"/>
                    <w:gridCol w:w="452"/>
                    <w:gridCol w:w="450"/>
                    <w:gridCol w:w="450"/>
                    <w:gridCol w:w="450"/>
                    <w:gridCol w:w="442"/>
                  </w:tblGrid>
                  <w:tr w:rsidR="00991747" w:rsidRPr="00991747" w14:paraId="4D521D1C" w14:textId="77777777" w:rsidTr="00FA6976">
                    <w:trPr>
                      <w:trHeight w:val="170"/>
                      <w:jc w:val="center"/>
                    </w:trPr>
                    <w:tc>
                      <w:tcPr>
                        <w:tcW w:w="711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4D05603B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3DC1004C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04E51D91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339D0BB2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00F7EC9F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40668E12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77497BE4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033AD79B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371FC30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0FEB9E3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4E0553C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0C71D7F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544B9FF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CD888BB" w14:textId="22BD9C14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023F15" w14:textId="38436FB2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6878283D" w14:textId="77777777" w:rsidTr="00FA6976">
                    <w:trPr>
                      <w:trHeight w:val="336"/>
                      <w:jc w:val="center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36E1A06" w14:textId="1A00812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1E8FAF3" w14:textId="5852181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1F01189" w14:textId="5BEFFFA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DD9A7D" w14:textId="3C6F435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D7C63CF" w14:textId="04BEB25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0DD119" w14:textId="7E9C96AB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1EF925B3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7DC4D67B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4AC88D8" w14:textId="37EC4C6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0ABAC2" w14:textId="1A299C7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AB7AB9" w14:textId="1DFD1DD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58FC14F" w14:textId="448F399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6F7ACB7" w14:textId="4E2950F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6A9F174" w14:textId="70A21650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2B0F3EE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73331944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36526BF" w14:textId="550718B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8C1CD1" w14:textId="727E430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3A56F1" w14:textId="48CC42A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262D4B" w14:textId="3E38C94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4A49CF7" w14:textId="2CCED72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6A059" w14:textId="2ACF11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2DF4745A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74B0FF95" w14:textId="77777777" w:rsidTr="00FA6976">
                    <w:trPr>
                      <w:trHeight w:val="336"/>
                      <w:jc w:val="center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A5D3919" w14:textId="0D29694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641D12" w14:textId="33DD3BE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CBBFCBA" w14:textId="273C154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DB4676" w14:textId="3365B34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12ADD02" w14:textId="3F2F5F4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6D5BCA" w14:textId="7F7C662D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4C891521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4CB553C4" w14:textId="77777777" w:rsidTr="00FA6976">
                    <w:trPr>
                      <w:trHeight w:val="350"/>
                      <w:jc w:val="center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549FBFA" w14:textId="2D4236E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54819C" w14:textId="2798AD9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b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!A12 Is Not In Table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EFD04B4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BAA4EBA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F9AE72D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A36644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</w:tr>
                </w:tbl>
                <w:p w14:paraId="635B5D45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07A5CEBD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БЕРЕЗЕНЬ</w:t>
                  </w:r>
                </w:p>
                <w:p w14:paraId="4315FC74" w14:textId="092416C5" w:rsidR="00E50BDE" w:rsidRPr="00991747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2"/>
                    <w:gridCol w:w="452"/>
                    <w:gridCol w:w="450"/>
                    <w:gridCol w:w="450"/>
                    <w:gridCol w:w="450"/>
                    <w:gridCol w:w="442"/>
                  </w:tblGrid>
                  <w:tr w:rsidR="00991747" w:rsidRPr="00991747" w14:paraId="5FBA1453" w14:textId="77777777" w:rsidTr="00FA6976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7574EDA5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71497741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47BC01A4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633D680D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7DF0E5A4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20B5AB8B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547482CF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1AD7C61D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5E6910E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5D1D0CB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45154D1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452FD3B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79C94AD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C4B999" w14:textId="5DCEF358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611257B" w14:textId="07B46A88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0ACC4FBD" w14:textId="77777777" w:rsidTr="00FA6976">
                    <w:trPr>
                      <w:trHeight w:val="336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2D8059F" w14:textId="3170AC2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5CA2B8" w14:textId="1E4C1E5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0DB2D48" w14:textId="4CCD313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3650517" w14:textId="709B8F0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5810657" w14:textId="61BD5D4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DD2049" w14:textId="378A9C8D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55AA0DFE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2DAA7F9C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B1BC1FA" w14:textId="0F911CD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ED7620" w14:textId="10CFFC0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AD98F73" w14:textId="30D903C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612937" w14:textId="0B61941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76CEF7" w14:textId="3764505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EEA51C" w14:textId="16190C2C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1CA34AB1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091924FE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00EE5652" w14:textId="0EC2446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7248AD" w14:textId="6D80077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AFA3B" w14:textId="553CE6A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E3E5F29" w14:textId="70EF73E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D56471" w14:textId="7C506F5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7AED89" w14:textId="37C246A2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6A5B854E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322DB458" w14:textId="77777777" w:rsidTr="00FA6976">
                    <w:trPr>
                      <w:trHeight w:val="336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24ACEBE8" w14:textId="6ABDAF2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E2EFA3" w14:textId="69ADC42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0FF736" w14:textId="4B27090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08BB8E5" w14:textId="0D3469C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4100B5" w14:textId="209F6F5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C4FF97" w14:textId="43227AD2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32B540BD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73808F25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E6C55AF" w14:textId="7199592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1FD984" w14:textId="43F341B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E8669C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3B5375A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1958E1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97379C4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</w:tr>
                </w:tbl>
                <w:p w14:paraId="260070DC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BF3C3E" w:rsidRPr="00991747" w14:paraId="3808ABFD" w14:textId="77777777" w:rsidTr="006E20EA">
              <w:tc>
                <w:tcPr>
                  <w:tcW w:w="1666" w:type="pct"/>
                </w:tcPr>
                <w:p w14:paraId="27E1BF64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КВІТЕНЬ</w:t>
                  </w:r>
                </w:p>
                <w:p w14:paraId="7D399169" w14:textId="103C8759" w:rsidR="00E50BDE" w:rsidRPr="00B329D4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991747" w:rsidRPr="00B329D4" w14:paraId="1830A8BB" w14:textId="77777777" w:rsidTr="00FA697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565034EE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782E5250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634B6859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13A77FA6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6264D9C9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14A8180" w14:textId="79CEC221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256D4DB" w14:textId="213AC3CB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B329D4" w14:paraId="14D13F92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DC5D93D" w14:textId="0EC3B20D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A2BC1B1" w14:textId="7281C9DA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BB2768D" w14:textId="1B96E4AF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87AAB21" w14:textId="68772258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503FBC2" w14:textId="684C14AC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4DE3B76" w14:textId="4969440D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9BEC9E" w14:textId="4407F36B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B329D4" w14:paraId="366F6110" w14:textId="77777777" w:rsidTr="00FA6976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A80732B" w14:textId="53D41CEB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CCF1C20" w14:textId="6CD3F996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722B3FB0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629633B8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52847458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7462E449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7F3A6D1F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B329D4" w14:paraId="14D8AA71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9EB8112" w14:textId="69B7490A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C37CB7" w14:textId="5F3AD5DC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6B4C4636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591EBA13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327321EE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68322E3D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686F983D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B329D4" w14:paraId="7D87AE24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70F716A" w14:textId="061D8FEB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7ECA79" w14:textId="6944BD90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7E94CBE0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17BE9EA6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4E8E4CD5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13072981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0AB972C9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B329D4" w14:paraId="4CB6B821" w14:textId="77777777" w:rsidTr="00FA6976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9309AC1" w14:textId="52322765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DCBBC" w14:textId="0020B6C3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2EFACB28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2B85DD54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03AE22A5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3072B17C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5912A104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B329D4" w14:paraId="003B39C8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8C29B70" w14:textId="47BDECCF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D1DC2B" w14:textId="0EAE6D7D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FA6976" w:rsidRPr="00B329D4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B246660" w14:textId="77777777" w:rsidR="00E50BDE" w:rsidRPr="00B329D4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53516766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ТРАВЕНЬ</w:t>
                  </w:r>
                </w:p>
                <w:p w14:paraId="3E785DF9" w14:textId="663B9539" w:rsidR="00E50BDE" w:rsidRPr="00991747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2"/>
                    <w:gridCol w:w="452"/>
                    <w:gridCol w:w="450"/>
                    <w:gridCol w:w="450"/>
                    <w:gridCol w:w="450"/>
                    <w:gridCol w:w="442"/>
                  </w:tblGrid>
                  <w:tr w:rsidR="00991747" w:rsidRPr="00991747" w14:paraId="1DD4E4F6" w14:textId="77777777" w:rsidTr="00FA6976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31842257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17B6C896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7C2DAA95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4389B831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6DDFDD0E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1B658090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DA99563" w14:textId="01F2642F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644B5DAB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B607DB9" w14:textId="3D9766C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FC3D935" w14:textId="6F1C9F3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770862A" w14:textId="34BC631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D7F723" w14:textId="4CFB852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230D98D" w14:textId="6F153B4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716B5E9" w14:textId="3147AFFF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D4D949F" w14:textId="2F2FC4B0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0A9C0ECC" w14:textId="77777777" w:rsidTr="00FA6976">
                    <w:trPr>
                      <w:trHeight w:val="336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3A555505" w14:textId="5352484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AB69DE" w14:textId="6317E48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096DAC" w14:textId="1C752C9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9C13B6B" w14:textId="56634E7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117334" w14:textId="7F63839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97D6AFA" w14:textId="685DDCFA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569303BF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5A5D8179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FF04C3A" w14:textId="605397A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A915AD" w14:textId="1E66750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1B16810" w14:textId="4DD13B4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DF1FBF7" w14:textId="69DA398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75BF783" w14:textId="12C0FD1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E33530D" w14:textId="484E874C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06865BD9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01B050AD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03CE934" w14:textId="64E485F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BCB5F75" w14:textId="368FFAB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19F71A" w14:textId="7166FB0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32973FF" w14:textId="49C8A8D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539F0D" w14:textId="2085CD8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09B660" w14:textId="2435C16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431E6C92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4B50F776" w14:textId="77777777" w:rsidTr="00FA6976">
                    <w:trPr>
                      <w:trHeight w:val="336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413AED3" w14:textId="6C67E5D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226B469" w14:textId="4E675AF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E4163C" w14:textId="6EF45C4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635B977" w14:textId="4CD5148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618D083" w14:textId="34EAA38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0430F8" w14:textId="644750B6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2B7793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70F29507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C325A55" w14:textId="55CE597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2C0615F" w14:textId="6467606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96441F8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643935F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97979E7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467D51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</w:tr>
                </w:tbl>
                <w:p w14:paraId="254C2834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6ADF80A9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ЧЕРВЕНЬ</w:t>
                  </w:r>
                </w:p>
                <w:p w14:paraId="75AF13B3" w14:textId="73A62D2C" w:rsidR="00E50BDE" w:rsidRPr="00991747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2"/>
                    <w:gridCol w:w="452"/>
                    <w:gridCol w:w="450"/>
                    <w:gridCol w:w="450"/>
                    <w:gridCol w:w="450"/>
                    <w:gridCol w:w="442"/>
                  </w:tblGrid>
                  <w:tr w:rsidR="00991747" w:rsidRPr="00991747" w14:paraId="27C2DD8F" w14:textId="77777777" w:rsidTr="00FA6976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0FB8A24D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140C6B9D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15D56611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7ED3669A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12D938B2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A5AA2EC" w14:textId="43992DD8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it-IT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228F16D" w14:textId="6EAF25B8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it-IT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36D35DFF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9BA6D45" w14:textId="3742F64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FFEE45A" w14:textId="205EFBC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08B4D4C" w14:textId="3E7D130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B215F83" w14:textId="42AF18D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59E4A7" w14:textId="59C1732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5A5C01F" w14:textId="7E3E88C0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2C83CDA" w14:textId="7465F350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6F389E1B" w14:textId="77777777" w:rsidTr="00FA6976">
                    <w:trPr>
                      <w:trHeight w:val="336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5C9E191" w14:textId="1E79530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CDF6107" w14:textId="742CFA2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9A0BDA" w14:textId="5823D52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0C5A0E1" w14:textId="641E601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B9CD27" w14:textId="0052764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001CD9" w14:textId="79E725CF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7A1565A1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3A9805B0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A166C50" w14:textId="791DC35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4638AA" w14:textId="7D60FC8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F8B86A" w14:textId="19DF7AC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C7684B" w14:textId="2EA9C58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9F8B80C" w14:textId="424F4B6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B9840C" w14:textId="5B271B4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07A1D4B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4E05CB2F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51EF6D8" w14:textId="0E6E5CA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F0A85E" w14:textId="7E8029F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77E735" w14:textId="6C129FDA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ED938D" w14:textId="79CCD6C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426403" w14:textId="486D1C1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38E1F" w14:textId="4C9C005E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44EBFA5A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1ED9F1FD" w14:textId="77777777" w:rsidTr="00FA6976">
                    <w:trPr>
                      <w:trHeight w:val="336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F50AD5B" w14:textId="1B1EAD4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5174962" w14:textId="0DEDE16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9671FD3" w14:textId="7E4D391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3CB8B9" w14:textId="1A722F4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87473A" w14:textId="2B1BE40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C47AD9" w14:textId="478E2CFD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2887C20C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6A50E019" w14:textId="77777777" w:rsidTr="00FA6976">
                    <w:trPr>
                      <w:trHeight w:val="35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2A2544FD" w14:textId="0B8A8A5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2D45BB9" w14:textId="0999631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CFC2CA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709F84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3A46683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FDAE73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3BB208CE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it-IT"/>
                    </w:rPr>
                  </w:pPr>
                </w:p>
              </w:tc>
            </w:tr>
            <w:tr w:rsidR="00BF3C3E" w:rsidRPr="00B329D4" w14:paraId="5ABCB9D1" w14:textId="77777777" w:rsidTr="006E20EA">
              <w:tc>
                <w:tcPr>
                  <w:tcW w:w="1666" w:type="pct"/>
                </w:tcPr>
                <w:p w14:paraId="0E20FE66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ЛИПЕНЬ</w:t>
                  </w:r>
                </w:p>
                <w:p w14:paraId="3FBAEAFE" w14:textId="6758CF6D" w:rsidR="00E50BDE" w:rsidRPr="00991747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991747" w:rsidRPr="00991747" w14:paraId="79A7682D" w14:textId="77777777" w:rsidTr="00FA697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3BED65AC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613B1EC9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3D01835D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300C9B3F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6A36F86B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D33AC24" w14:textId="444FBD4D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25FA0C5" w14:textId="161216E9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29D7AFB5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2654728C" w14:textId="5EAAD3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10BB236D" w14:textId="4254A76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764AD9C5" w14:textId="5406D3F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30915E37" w14:textId="34C3A71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53D8435D" w14:textId="4D74145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2A9D2964" w14:textId="430AA009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14:paraId="6A49BCAA" w14:textId="009AD949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26853A2F" w14:textId="77777777" w:rsidTr="00FA6976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2917D10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678E94B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792E030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0CCE7CF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3B6D4A6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2595CD96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4113A1EF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1CC3501E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69CC7CA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0E11C83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4FD8F9E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0BD8780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3AAE4BD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03B84DB2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4135FFDA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39E4E759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0E98EBF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0931F6B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2758BE4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24A5B6F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72085AB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74D05EDB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7619EE11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02D3F51F" w14:textId="77777777" w:rsidTr="00FA6976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6B34A2E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79726BC2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272492D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2D2DCB4F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66B0516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3D622799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6F760D12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69E92B85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6A47F8C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60DFA85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FA6976" w:rsidRPr="00FA6976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</w:tr>
                </w:tbl>
                <w:p w14:paraId="31377DC9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3BEFDAC9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СЕРПЕНЬ</w:t>
                  </w:r>
                </w:p>
                <w:p w14:paraId="38E15426" w14:textId="6DF6A44E" w:rsidR="00E50BDE" w:rsidRPr="00B329D4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2"/>
                    <w:gridCol w:w="450"/>
                    <w:gridCol w:w="450"/>
                    <w:gridCol w:w="450"/>
                    <w:gridCol w:w="443"/>
                  </w:tblGrid>
                  <w:tr w:rsidR="00991747" w:rsidRPr="00B329D4" w14:paraId="1D6EAAC9" w14:textId="77777777" w:rsidTr="00991747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58CFBE92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79CD54CA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481E363A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5B772B6E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2F28D500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4CEFA78" w14:textId="6C8990DB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36B7B87" w14:textId="7C4448E5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BF3C3E" w:rsidRPr="00B329D4" w14:paraId="029CC6A8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99A9219" w14:textId="2D2800B8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9E3A1F2" w14:textId="39837FF9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CC8AB17" w14:textId="2A5617D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95853AB" w14:textId="2C011C0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C8E9772" w14:textId="60C3793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54BF77" w14:textId="3A780265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F4203E8" w14:textId="75F03630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0A0487C9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37DD9AC" w14:textId="281D87A9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146FA2" w14:textId="2488297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0B63A9" w14:textId="67BCCF7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FAFAA5" w14:textId="2E375829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36E8B3F" w14:textId="0C66A78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E0BABE" w14:textId="21A458F1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25155D95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6BBD6FAB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AD9EAAD" w14:textId="7486CBBD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CDE0F" w14:textId="119B426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AFCCC7" w14:textId="61EF184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84FB448" w14:textId="1FF5126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4C3D44B" w14:textId="7880E8E6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7B42C8C" w14:textId="684DFEB0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4718A1AA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267A1409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D71F26C" w14:textId="46310ACD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6E0A73" w14:textId="37BB1B66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3C939" w14:textId="2C5BC39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79B7BD4" w14:textId="38ABA056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A51FA" w14:textId="58D6E61F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57B51F" w14:textId="0AC8DBE4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151A4AA9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15EE3CD9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45F57CA" w14:textId="682D7ECB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B7B4E7" w14:textId="029DA486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A3D790" w14:textId="7489F5A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17A65" w14:textId="650C40A9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112852" w14:textId="73EC4D75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F448B09" w14:textId="749F0653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34D902CA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710F4546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FA1158A" w14:textId="6464FE65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C43EA1" w14:textId="5072539D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A364C1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5D17C8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9661B11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D29129F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1E1777A" w14:textId="77777777" w:rsidR="00E50BDE" w:rsidRPr="00B329D4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6509D7E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ВЕРЕСЕНЬ</w:t>
                  </w:r>
                </w:p>
                <w:p w14:paraId="71B176A2" w14:textId="76B67448" w:rsidR="00E50BDE" w:rsidRPr="00B329D4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2"/>
                    <w:gridCol w:w="450"/>
                    <w:gridCol w:w="450"/>
                    <w:gridCol w:w="450"/>
                    <w:gridCol w:w="443"/>
                  </w:tblGrid>
                  <w:tr w:rsidR="00991747" w:rsidRPr="00B329D4" w14:paraId="10F7938D" w14:textId="77777777" w:rsidTr="00991747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56328CFB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6BDF8CF2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7B35448F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5D4B56CB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73A60AA5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6A64E649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30925B0" w14:textId="20D1F8C5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BF3C3E" w:rsidRPr="00B329D4" w14:paraId="23783DAC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4E44E10" w14:textId="4A44628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5936B04" w14:textId="206F4D45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41C64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37D62ED" w14:textId="2DDA3D96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C48FC35" w14:textId="4262DFFD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7005C7D" w14:textId="73FEC3D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3E8FC14" w14:textId="7DCA6531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C1B6ED8" w14:textId="2E241FD9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50935067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6E2A3DC" w14:textId="3A1D747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B5077D" w14:textId="5D9CF2E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ED14B5" w14:textId="61D6B1E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405CD7" w14:textId="47EE0D2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366BF5" w14:textId="7A561A9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D89D9F" w14:textId="5ED9D681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35D582FB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275EA407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E806A7E" w14:textId="5DC3E3B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822CE7" w14:textId="6564328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017E8D" w14:textId="57A299B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4609886" w14:textId="7752A13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C83A73" w14:textId="55E284E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4772BA9" w14:textId="12A39714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54D6D379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7F998A4F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4C75CA2" w14:textId="32AB379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39A69E" w14:textId="5C39D35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B9C74E" w14:textId="3134076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F1FAEE3" w14:textId="4041E87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D85131C" w14:textId="2020491B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53ADF14" w14:textId="77A4FE10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77379119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300EC183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05BFCCC" w14:textId="4B6D6C3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FE00F1" w14:textId="512FAC8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76E76E" w14:textId="673A9E35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99448D" w14:textId="7314719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0E783AE" w14:textId="0508912B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CB3755E" w14:textId="09F817C8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285E3EF8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280785D6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122901D" w14:textId="78C8475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FF73FC" w14:textId="3E63CCAD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118761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35F3D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E9A08B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6C0D83A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43A637F0" w14:textId="77777777" w:rsidR="00E50BDE" w:rsidRPr="00B329D4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B329D4" w14:paraId="405FBD6D" w14:textId="77777777" w:rsidTr="006E20EA">
              <w:tc>
                <w:tcPr>
                  <w:tcW w:w="1666" w:type="pct"/>
                </w:tcPr>
                <w:p w14:paraId="574618EE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ЖОВТЕНЬ</w:t>
                  </w:r>
                </w:p>
                <w:p w14:paraId="6DFDEDD9" w14:textId="167E0ADD" w:rsidR="003911D7" w:rsidRPr="00B329D4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991747" w:rsidRPr="00991747" w14:paraId="645C0491" w14:textId="77777777" w:rsidTr="00FA6976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3A1D2FEC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602BC98F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5A0B71C3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2C05AD93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76B20113" w:rsidR="00991747" w:rsidRPr="00991747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  <w:lang w:val="en-US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101EEAA" w14:textId="23A59149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22DDBF4" w14:textId="5E4629F4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val="en-US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FA6976" w:rsidRPr="00991747" w14:paraId="27EA076C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928224A" w14:textId="22F4646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3B85523" w14:textId="2C8A34A8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1A6FAE7" w14:textId="74CA875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F44BEE" w14:textId="38009B2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011C567" w14:textId="3529573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4CEAF06" w14:textId="59F18CA1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81D5245" w14:textId="793FB765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2B273892" w14:textId="77777777" w:rsidTr="00FA6976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66BAB5C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4AFFD38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33DC487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366B363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191D9729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7A888957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07DA2932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6D3DAF6A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4544613D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7187322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58A9F72C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366305BB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10BBEE1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2705BC93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45946ACB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5D5307B8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2F783BF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59CDBA0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2A503756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3C78D88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633B4B5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5E69844B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0BAF03D6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47CB7732" w14:textId="77777777" w:rsidTr="00FA6976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19D983B4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1BFD0BE0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53AEB805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749101D1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78E1375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5E929373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1BDFD692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A6976" w:rsidRPr="00991747" w14:paraId="193E3EA9" w14:textId="77777777" w:rsidTr="00FA6976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543C6FAE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5C89FCD3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FA6976" w:rsidRPr="00991747" w:rsidRDefault="00FA6976" w:rsidP="00FA6976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FA6976" w:rsidRPr="006E20EA" w:rsidRDefault="00FA6976" w:rsidP="00FA6976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val="en-US"/>
                          </w:rPr>
                        </w:pPr>
                      </w:p>
                    </w:tc>
                  </w:tr>
                </w:tbl>
                <w:p w14:paraId="03F68E73" w14:textId="77777777" w:rsidR="00E50BDE" w:rsidRPr="00991747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1667" w:type="pct"/>
                </w:tcPr>
                <w:p w14:paraId="27B5A4D5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ЛИСТОПАД</w:t>
                  </w:r>
                </w:p>
                <w:p w14:paraId="4EF23990" w14:textId="339ED79E" w:rsidR="003911D7" w:rsidRPr="00B329D4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2"/>
                    <w:gridCol w:w="450"/>
                    <w:gridCol w:w="450"/>
                    <w:gridCol w:w="450"/>
                    <w:gridCol w:w="443"/>
                  </w:tblGrid>
                  <w:tr w:rsidR="00991747" w:rsidRPr="00B329D4" w14:paraId="16688E75" w14:textId="77777777" w:rsidTr="00991747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71171891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5AACFCAA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15B85151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33022C27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30328E65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4B80C4A" w14:textId="35D418C1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73BC35CA" w14:textId="6DB84CDD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E50BDE" w:rsidRPr="00B329D4" w14:paraId="29963989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42DCC96" w14:textId="6CB9F75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C0E652B" w14:textId="758B651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F4BF1D2" w14:textId="616C5F5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F88DEE7" w14:textId="26AD03B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0DC270D" w14:textId="09348835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8D2DD1D" w14:textId="5E6D58C8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796EA4" w14:textId="131B7EA8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3EBFEFE2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29F9D7" w14:textId="66DE0DF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626200" w14:textId="4B69606A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56A358" w14:textId="5CA9B60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7C555CA" w14:textId="2E0D806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878F2A8" w14:textId="26BCB1B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30213C9" w14:textId="1B652DDF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1A17D26E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2CCE94A4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629055" w14:textId="0DC828D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4807EA" w14:textId="7DE47735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5939" w14:textId="5C5483E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BFC8E9" w14:textId="0FA9689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8B4706" w14:textId="11F0FD68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306362" w14:textId="6E8B791B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02BB2365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095F22A4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C291F70" w14:textId="7DA01FF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A7C695" w14:textId="018395C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7A1320" w14:textId="499D5CE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93C9A06" w14:textId="0697A41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4EDCB7E" w14:textId="553B549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1A48F85" w14:textId="7A5BC9FE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5A70FE72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314B7451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1C0B13E" w14:textId="38A82FE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C4BD2" w14:textId="01B2192F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D5AF41" w14:textId="51BFA0F2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B0FCBF" w14:textId="22716D7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DD04B4" w14:textId="50AC02D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D0A34A6" w14:textId="30D6F39B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4E85EE6F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05C14984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6BA0578" w14:textId="66BC9BE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708F5C" w14:textId="3B42ADC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869D5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40C6B4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113B551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C1FBAAB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632E0932" w14:textId="77777777" w:rsidR="00E50BDE" w:rsidRPr="00B329D4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04B682D" w14:textId="77777777" w:rsidR="00991747" w:rsidRPr="00991747" w:rsidRDefault="00991747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  <w:r w:rsidRPr="00991747"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ГРУДЕНЬ</w:t>
                  </w:r>
                </w:p>
                <w:p w14:paraId="19DAA978" w14:textId="75D0A4DC" w:rsidR="003911D7" w:rsidRPr="00B329D4" w:rsidRDefault="00E50BDE" w:rsidP="006E20E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B329D4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2"/>
                    <w:gridCol w:w="450"/>
                    <w:gridCol w:w="450"/>
                    <w:gridCol w:w="450"/>
                    <w:gridCol w:w="443"/>
                  </w:tblGrid>
                  <w:tr w:rsidR="00991747" w:rsidRPr="00B329D4" w14:paraId="1AADCE52" w14:textId="77777777" w:rsidTr="00991747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48CB679A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79F3B3DE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0FCF7053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4F46AACE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37B4EC41" w:rsidR="00991747" w:rsidRPr="00B329D4" w:rsidRDefault="00991747" w:rsidP="00991747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5F43DF2B" w14:textId="2CD31FAC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49D565C3" w14:textId="62403313" w:rsidR="00991747" w:rsidRPr="006E20EA" w:rsidRDefault="00991747" w:rsidP="0099174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  <w:t>ВС</w:t>
                        </w:r>
                      </w:p>
                    </w:tc>
                  </w:tr>
                  <w:tr w:rsidR="00E50BDE" w:rsidRPr="00B329D4" w14:paraId="6F733323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8D0E985" w14:textId="7A71D86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219B62F8" w14:textId="4A5B1BF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41C64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61307ACA" w14:textId="46AA49F8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8E23E3"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1BE38827" w14:textId="1F2777B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2EB01CF" w14:textId="2EEE307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CB11A2D" w14:textId="112E3CCE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14:paraId="0145D7C4" w14:textId="4D039398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541FB961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17DB876" w14:textId="09E2B1A0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1A50D2" w14:textId="166A47A8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9B6CD7" w14:textId="21C59778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B6B2B" w14:textId="10E4A52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33B1C3A" w14:textId="06D67F9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DB69B1D" w14:textId="1EBF16EC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42AA3602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5B03684A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0179AEC" w14:textId="2F2973AD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9F4407" w14:textId="24FA0E4E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1706B" w14:textId="2C0E0813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42BBB2" w14:textId="2F073EC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277B32" w14:textId="43A1AE1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7AE1DC8" w14:textId="02C6906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59FAB239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1789B7EA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CC4CE27" w14:textId="2AA26424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57DE5" w14:textId="1DE08F7D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77DB" w14:textId="125C25D9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11F935" w14:textId="3E68E2E5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922845" w14:textId="0A6F827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01F9385" w14:textId="5DFC32C4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080D6B91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B329D4" w14:paraId="14FF325E" w14:textId="77777777" w:rsidTr="0099174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9614E19" w14:textId="710B542B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FDD080" w14:textId="53C72639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3499E9" w14:textId="407AA95D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01708F" w14:textId="1E038CAC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34813E3" w14:textId="16A638A1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F2FC1B6" w14:textId="1CE160AB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991747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991747"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43799D45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FA6976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6E20EA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B329D4" w14:paraId="7E339188" w14:textId="77777777" w:rsidTr="0099174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3BFC65" w14:textId="21486E9B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4E63AB" w14:textId="5B2EC8C5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6468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B329D4"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525AB5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D6EA574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8CE027E" w14:textId="77777777" w:rsidR="00E50BDE" w:rsidRPr="00B329D4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42942F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6E20EA" w:rsidRDefault="00E50BDE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1B630266" w14:textId="77777777" w:rsidR="00E50BDE" w:rsidRPr="00B329D4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B329D4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B329D4" w:rsidRDefault="00F93E3B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p w14:paraId="5A114F20" w14:textId="77777777" w:rsidR="00BF3C3E" w:rsidRPr="00B329D4" w:rsidRDefault="00BF3C3E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BF3C3E" w:rsidRPr="00B329D4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DEB982" w14:textId="77777777" w:rsidR="00231486" w:rsidRDefault="00231486">
      <w:pPr>
        <w:spacing w:after="0"/>
      </w:pPr>
      <w:r>
        <w:separator/>
      </w:r>
    </w:p>
  </w:endnote>
  <w:endnote w:type="continuationSeparator" w:id="0">
    <w:p w14:paraId="7D8CF816" w14:textId="77777777" w:rsidR="00231486" w:rsidRDefault="002314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4F7983" w14:textId="77777777" w:rsidR="00231486" w:rsidRDefault="00231486">
      <w:pPr>
        <w:spacing w:after="0"/>
      </w:pPr>
      <w:r>
        <w:separator/>
      </w:r>
    </w:p>
  </w:footnote>
  <w:footnote w:type="continuationSeparator" w:id="0">
    <w:p w14:paraId="61043EDE" w14:textId="77777777" w:rsidR="00231486" w:rsidRDefault="0023148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20BD"/>
    <w:rsid w:val="00041D33"/>
    <w:rsid w:val="00053424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31486"/>
    <w:rsid w:val="002549DD"/>
    <w:rsid w:val="002562E7"/>
    <w:rsid w:val="00285C1D"/>
    <w:rsid w:val="002C3AAE"/>
    <w:rsid w:val="00302C5D"/>
    <w:rsid w:val="003327F5"/>
    <w:rsid w:val="00340CAF"/>
    <w:rsid w:val="00356468"/>
    <w:rsid w:val="003911D7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B1D94"/>
    <w:rsid w:val="005D5149"/>
    <w:rsid w:val="005E656F"/>
    <w:rsid w:val="00667021"/>
    <w:rsid w:val="006974E1"/>
    <w:rsid w:val="006C0896"/>
    <w:rsid w:val="006E20EA"/>
    <w:rsid w:val="006F513E"/>
    <w:rsid w:val="00712732"/>
    <w:rsid w:val="00716796"/>
    <w:rsid w:val="007A0D79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E23E3"/>
    <w:rsid w:val="008F16F7"/>
    <w:rsid w:val="009164BA"/>
    <w:rsid w:val="009166BD"/>
    <w:rsid w:val="00941C64"/>
    <w:rsid w:val="00953D91"/>
    <w:rsid w:val="00977AAE"/>
    <w:rsid w:val="00991747"/>
    <w:rsid w:val="00996E56"/>
    <w:rsid w:val="00997268"/>
    <w:rsid w:val="009C2BB5"/>
    <w:rsid w:val="009F1541"/>
    <w:rsid w:val="00A121C6"/>
    <w:rsid w:val="00A12667"/>
    <w:rsid w:val="00A14581"/>
    <w:rsid w:val="00A20E4C"/>
    <w:rsid w:val="00AA1636"/>
    <w:rsid w:val="00AA23D3"/>
    <w:rsid w:val="00AA3C50"/>
    <w:rsid w:val="00AE302A"/>
    <w:rsid w:val="00AE36BB"/>
    <w:rsid w:val="00B10C6B"/>
    <w:rsid w:val="00B329D4"/>
    <w:rsid w:val="00B37C7E"/>
    <w:rsid w:val="00B65B09"/>
    <w:rsid w:val="00B85583"/>
    <w:rsid w:val="00B91A65"/>
    <w:rsid w:val="00B9476B"/>
    <w:rsid w:val="00BC3952"/>
    <w:rsid w:val="00BE5AB8"/>
    <w:rsid w:val="00BF3C3E"/>
    <w:rsid w:val="00C32B94"/>
    <w:rsid w:val="00C44DFB"/>
    <w:rsid w:val="00C6519B"/>
    <w:rsid w:val="00C67E17"/>
    <w:rsid w:val="00C70F21"/>
    <w:rsid w:val="00C7354B"/>
    <w:rsid w:val="00C91863"/>
    <w:rsid w:val="00C91F9B"/>
    <w:rsid w:val="00CC233C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A6976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3428</Words>
  <Characters>19544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2021-08-28T04:49:00Z</dcterms:created>
  <dcterms:modified xsi:type="dcterms:W3CDTF">2021-08-28T04:49:00Z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