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486A194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E13381">
              <w:rPr>
                <w:rFonts w:cs="Arial"/>
                <w:b/>
                <w:bCs/>
                <w:noProof/>
                <w:color w:val="auto"/>
                <w:lang w:bidi="ru-RU"/>
              </w:rPr>
              <w:t>2022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47FAA76F" w:rsidR="00612E0C" w:rsidRPr="00D17929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37515DC8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5CE852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C47569F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E526AE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2D0D699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3991028E" w:rsidR="00612E0C" w:rsidRPr="00DE1A86" w:rsidRDefault="00411AF7" w:rsidP="00411AF7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EDA7C29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СІЧЕНЬ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1F8D07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28101F1A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05C258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736765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62FBB6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1E9958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00A439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59C09A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28D11F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58584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B72FF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1A959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90C8B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7C085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770F7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AEB98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2B0FD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61AE9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0EDBC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C8473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A5B59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23182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7DCB5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97CC1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9855E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F90E3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13FA8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C9505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F73C3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36139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4B62F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8309D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4FE2C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76E52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61413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D2881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12C3F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B6548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EFEB0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4252B385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1385B7C6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ЛЮТИЙ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C170E9" w:rsidRPr="00C170E9" w14:paraId="4D521D1C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6E08466B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C170E9" w:rsidRPr="00C170E9" w14:paraId="033AD79B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43CF24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5D2EF2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34AF86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0AF962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065808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3E7B87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728252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04B26F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C2488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3910B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6078D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E1D30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89BE5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E58B9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64DD5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221068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58E43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767F6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E05E7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B3BD3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3472B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9772B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45A0C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CE42E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2D92A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EAE6B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4F93B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EC2AD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947C0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C2605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D11AC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77DDF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1411E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A1F78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FF12D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06A495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265D5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9BDC0B1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638E6E0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22304501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БЕРЕЗЕНЬ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C170E9" w:rsidRPr="00C170E9" w14:paraId="5FBA1453" w14:textId="77777777" w:rsidTr="00C170E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7D27B0C5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C170E9" w:rsidRPr="00C170E9" w14:paraId="1AD7C61D" w14:textId="77777777" w:rsidTr="00C170E9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02AB54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7347E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304531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177473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FC8BA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76CA29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020C77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12267E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037C9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4E2694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7AC1A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07B00E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8ED74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C5B64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249D16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DFE36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6832E0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05B8B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77696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71BF48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2631F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20BE6F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4B468A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588B0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9D330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E1129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3F230F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BD7E6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39F23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4D33CD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6EC45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6C65A7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B5904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3F41F5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2D832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B9331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5C3C3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F963C29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475B2F8E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6BDBA8F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08417CE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66D641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B181B5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CFDCB12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КВІТЕНЬ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830A8BB" w14:textId="77777777" w:rsidTr="00631C1D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270CDF6D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14D13F92" w14:textId="77777777" w:rsidTr="00631C1D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18DA11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600CA0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1BD850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36A77C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1F3CF4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718A0C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54FE85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1EE92F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387AD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4DE3F8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034758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18A443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147B9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49427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58D6D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30E13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50EC8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BC8D7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F41C4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B8A46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66B3AE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3B1DB0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027B1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1B1E2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C5EE6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56DEE2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79DECD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69370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3341B6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2E55EA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1B109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3734E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470B19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65AD8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D4EFA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0EAD2D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D724D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418EE675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08E10B96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032A2FC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03600716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1561635F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009E829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4828517E" w:rsidR="00B27062" w:rsidRPr="00DE1A86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E671999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ТРАВЕНЬ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D4E4F6" w14:textId="77777777" w:rsidTr="00C170E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51C962E1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644B5DAB" w14:textId="77777777" w:rsidTr="00C170E9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6F85C0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04DC5B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1E8C6D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187D64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2701AB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6908F8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6912E3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1B83B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6EB7A1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2ABB95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50589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53EFB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1AD00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DF7B8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6C029F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14D70B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64A441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2CDDE1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59B66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5F3A65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B8196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1BAB7C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73AE8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8BB7B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4889AE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7FAA3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3B4AF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EB1BF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7852D2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448A12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E0E62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05CD6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86686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127FA4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21C03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8483B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3C96A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222BF032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0A4E6DF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ЧЕРВЕНЬ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27C2DD8F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68FFC7EF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36D35DFF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70EA5F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20239F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4FF5FE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1DBEE3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446C5A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019207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11346C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259025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0FB28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8FEB0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DDA15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C8A49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DE534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99C08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143DA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A9F0A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C6B6A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FF5BB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B2A2E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72EC7D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EAE6F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1983B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2EDAF2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64A59C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7DAFA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EF35D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3A6D9E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24A1E7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3D1976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2DD6E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40243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0B7A6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419FC6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0A396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671B4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050E79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ED280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0AAA71E7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333B27E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1BC3BB8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4C44EA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5928E15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58D1CE1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5A85037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ЛИПЕНЬ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79A7682D" w14:textId="77777777" w:rsidTr="00631C1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768338C5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9D7AFB5" w14:textId="77777777" w:rsidTr="00631C1D">
                    <w:trPr>
                      <w:trHeight w:val="369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15D0F2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4AB9A2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64355E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0D21CD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779C70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293C43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3665E8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423FD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94F3C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2915C0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3A4655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2005A7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88CE1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9E975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5E84AA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50D381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137147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F1606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7965F4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0E941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CABD6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439E94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264766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BB3BB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100139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22F98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3CC9D4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894DF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AE00E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01C1F4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31FC96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DBB6A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0B60E9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C4D57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1542F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816A8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709C4E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47E06630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ADC73E4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СЕРПЕНЬ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6EAAC9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7CC576D0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029CC6A8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4DA8B9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388FA9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4D7BEC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488C52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0DF051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28CB96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28C625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8CD40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47F1B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976A5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AE56F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06389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4F7079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24B37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4FED91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1F2A4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026A4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F829F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4F7F7F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24607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67527F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8AEC0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0243DC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43BD9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C3FD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A55F7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5FDCAE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FD6B0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5EB58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3AB0A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E9075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A2BB9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4D9479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54776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59805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80573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023E1E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06BD0CEB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C1319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F7F0AE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D2E3AB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1E1C96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4168745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19EE7EA6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ВЕРЕСЕНЬ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0F7938D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50F35F0E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3783DAC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12631B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4AF8B3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0AD68D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0A2926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4B9D5B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69120B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35B281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A099F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438D2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9C64B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4364FC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6F2C24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03951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682C5C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B35FA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DC3C9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1469A4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6BBDA4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4AA3D3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D2BA2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31617B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7C7297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3DF0EF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6E2A6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09F89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F933C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8BD9B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39BBC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721550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928FB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147835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8508A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06FD2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68E85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C51ED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81917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1334F5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A53FCE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1F78D5E4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494141D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4E825F0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36218F2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4D8CB1B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304028EC" w:rsidR="00B27062" w:rsidRPr="00DE1A86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33FD27EF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ЖОВТЕНЬ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645C0491" w14:textId="77777777" w:rsidTr="00631C1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484C4E08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7EA076C" w14:textId="77777777" w:rsidTr="00631C1D">
                    <w:trPr>
                      <w:trHeight w:val="369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353362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7A32B4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714D80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11B72E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2CADF2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507DEC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4A4EDD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B5D91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C1C65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146E93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2D41F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11336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F844E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360EE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FF6A9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A1858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D7E95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805E4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41BBD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0596F2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87F27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AE1C3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3251AE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167F97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2738E1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B1337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3B511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6A8DC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6EDFF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54A774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BF253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CF0D4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F96DF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98E1F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AC560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105E3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D4275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678D90A9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07782F52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ЛИСТОПАД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6688E75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5168611A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9963989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6A04A9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34C060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16D7CE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1722BE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7FA2FC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6B1184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067729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5A5C71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3DFEB6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3EECB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DD1BC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22F89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883B8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0CD6CD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48B7F9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045E0F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C26C1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069681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38501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C7907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19D57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6EA43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673B94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315904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1E7860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F20F3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0FDD39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1BEAE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7961CA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92D4F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8423C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2F69C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B179B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40B3E2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3AA39B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4D111D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237176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3CF38088" w:rsidR="00B27062" w:rsidRPr="00DE1A86" w:rsidRDefault="00D1792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 w:rsidRPr="00D179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2BCD4A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64B5C4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387293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717773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591F89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DE1A86" w:rsidRDefault="00B27062" w:rsidP="00C170E9">
                        <w:pPr>
                          <w:pStyle w:val="Months"/>
                          <w:ind w:left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7DE67303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ГРУДЕНЬ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AADCE52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447780F2" w:rsidR="00612E0C" w:rsidRPr="00C170E9" w:rsidRDefault="00E13381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6F733323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5E88D7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6964FE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0DE69C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2DB94A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412F6F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358797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32D831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3CDFA2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07C74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8CA05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16064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9346D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A3CCD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CA57A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56EF2F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EC7CF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EE093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6CF818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DED62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C7239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EB280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577F9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7D1A67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DA48E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52547C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637199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695DE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CB479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77E521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03EBA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F1291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01B1FF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3C5F83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277DDE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03E9C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41C64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DDC6F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33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36332" w14:textId="77777777" w:rsidR="00DA6AA8" w:rsidRDefault="00DA6AA8">
      <w:pPr>
        <w:spacing w:after="0"/>
      </w:pPr>
      <w:r>
        <w:separator/>
      </w:r>
    </w:p>
  </w:endnote>
  <w:endnote w:type="continuationSeparator" w:id="0">
    <w:p w14:paraId="7F6B52DD" w14:textId="77777777" w:rsidR="00DA6AA8" w:rsidRDefault="00DA6A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D4DA6" w14:textId="77777777" w:rsidR="00DA6AA8" w:rsidRDefault="00DA6AA8">
      <w:pPr>
        <w:spacing w:after="0"/>
      </w:pPr>
      <w:r>
        <w:separator/>
      </w:r>
    </w:p>
  </w:footnote>
  <w:footnote w:type="continuationSeparator" w:id="0">
    <w:p w14:paraId="1EC7CBA2" w14:textId="77777777" w:rsidR="00DA6AA8" w:rsidRDefault="00DA6A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2021-08-28T15:46:00Z</dcterms:created>
  <dcterms:modified xsi:type="dcterms:W3CDTF">2021-08-28T16:01:00Z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