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Layout w:type="fixed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D84FBB" w:rsidRPr="00DE1A86" w14:paraId="40983BE3" w14:textId="77777777" w:rsidTr="00B27062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2DE5A653" w:rsidR="003E085C" w:rsidRPr="00C170E9" w:rsidRDefault="003E085C" w:rsidP="00C170E9">
            <w:pPr>
              <w:pStyle w:val="ad"/>
              <w:spacing w:after="0"/>
              <w:jc w:val="center"/>
              <w:rPr>
                <w:rFonts w:cs="Arial"/>
                <w:b/>
                <w:bCs/>
                <w:noProof/>
                <w:color w:val="auto"/>
                <w:lang w:val="en-US" w:bidi="ru-RU"/>
              </w:rPr>
            </w:pPr>
            <w:r w:rsidRPr="00C170E9">
              <w:rPr>
                <w:rFonts w:cs="Arial"/>
                <w:b/>
                <w:bCs/>
                <w:noProof/>
                <w:color w:val="auto"/>
                <w:lang w:bidi="ru-RU"/>
              </w:rPr>
              <w:fldChar w:fldCharType="begin"/>
            </w:r>
            <w:r w:rsidRPr="00C170E9">
              <w:rPr>
                <w:rFonts w:cs="Arial"/>
                <w:b/>
                <w:bCs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170E9">
              <w:rPr>
                <w:rFonts w:cs="Arial"/>
                <w:b/>
                <w:bCs/>
                <w:noProof/>
                <w:color w:val="auto"/>
                <w:lang w:bidi="ru-RU"/>
              </w:rPr>
              <w:fldChar w:fldCharType="separate"/>
            </w:r>
            <w:r w:rsidR="00845DD3">
              <w:rPr>
                <w:rFonts w:cs="Arial"/>
                <w:b/>
                <w:bCs/>
                <w:noProof/>
                <w:color w:val="auto"/>
                <w:lang w:bidi="ru-RU"/>
              </w:rPr>
              <w:t>2023</w:t>
            </w:r>
            <w:r w:rsidRPr="00C170E9">
              <w:rPr>
                <w:rFonts w:cs="Arial"/>
                <w:b/>
                <w:bCs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Layout w:type="fixed"/>
              <w:tblCellMar>
                <w:top w:w="255" w:type="dxa"/>
                <w:bottom w:w="255" w:type="dxa"/>
              </w:tblCellMar>
              <w:tblLook w:val="04A0" w:firstRow="1" w:lastRow="0" w:firstColumn="1" w:lastColumn="0" w:noHBand="0" w:noVBand="1"/>
            </w:tblPr>
            <w:tblGrid>
              <w:gridCol w:w="531"/>
              <w:gridCol w:w="2955"/>
              <w:gridCol w:w="532"/>
              <w:gridCol w:w="2956"/>
              <w:gridCol w:w="532"/>
              <w:gridCol w:w="2960"/>
            </w:tblGrid>
            <w:tr w:rsidR="00612E0C" w:rsidRPr="00DE1A86" w14:paraId="79F6697B" w14:textId="77777777" w:rsidTr="00B27062">
              <w:trPr>
                <w:trHeight w:val="340"/>
              </w:trPr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612E0C" w:rsidRPr="00DE1A86" w14:paraId="5BD76ED2" w14:textId="77777777" w:rsidTr="00B27062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9131348" w14:textId="7F8F57DD" w:rsidR="00612E0C" w:rsidRPr="00DE1A86" w:rsidRDefault="0047127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612E0C" w:rsidRPr="00DE1A86" w14:paraId="4B846B33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2C35AEF" w14:textId="37515DC8" w:rsidR="00612E0C" w:rsidRPr="00411AF7" w:rsidRDefault="00411AF7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52</w:t>
                        </w:r>
                      </w:p>
                    </w:tc>
                  </w:tr>
                  <w:tr w:rsidR="00612E0C" w:rsidRPr="00DE1A86" w14:paraId="5F5FEF02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2115E6B" w14:textId="45CE8527" w:rsidR="00612E0C" w:rsidRPr="00411AF7" w:rsidRDefault="00411AF7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612E0C" w:rsidRPr="00DE1A86" w14:paraId="6C1BE146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E610C25" w14:textId="3C47569F" w:rsidR="00612E0C" w:rsidRPr="00411AF7" w:rsidRDefault="00411AF7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612E0C" w:rsidRPr="00DE1A86" w14:paraId="4181D589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49E21C2" w14:textId="0E526AE7" w:rsidR="00612E0C" w:rsidRPr="00411AF7" w:rsidRDefault="00411AF7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612E0C" w:rsidRPr="00DE1A86" w14:paraId="1DE75757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CE9BC3E" w14:textId="2D0D6997" w:rsidR="00612E0C" w:rsidRPr="00411AF7" w:rsidRDefault="00411AF7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612E0C" w:rsidRPr="00DE1A86" w14:paraId="75054769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F0E5CA7" w14:textId="3991028E" w:rsidR="00612E0C" w:rsidRPr="00DE1A86" w:rsidRDefault="00411AF7" w:rsidP="00411AF7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</w:tbl>
                <w:p w14:paraId="3C8B36A2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00A4DC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1E763E4B" w14:textId="1EDA7C29" w:rsidR="00612E0C" w:rsidRPr="00C170E9" w:rsidRDefault="00012DF8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 w:rsidRPr="00012DF8"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СІЧЕНЬ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3"/>
                    <w:gridCol w:w="424"/>
                    <w:gridCol w:w="424"/>
                    <w:gridCol w:w="424"/>
                    <w:gridCol w:w="424"/>
                    <w:gridCol w:w="413"/>
                  </w:tblGrid>
                  <w:tr w:rsidR="00C170E9" w:rsidRPr="00C170E9" w14:paraId="684222CD" w14:textId="77777777" w:rsidTr="00C170E9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25A3800C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5B8BEAFF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54E4D5C4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42C45E4A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056267AA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57BE3AF3" w14:textId="1F8D07F5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37E85CF0" w14:textId="2D67DFF2" w:rsidR="00612E0C" w:rsidRPr="00C170E9" w:rsidRDefault="00845DD3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C170E9" w:rsidRPr="00C170E9" w14:paraId="31DF8F53" w14:textId="77777777" w:rsidTr="00C170E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C3DF47A" w14:textId="0822449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FD8DCA2" w14:textId="07834EA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D953DC5" w14:textId="5EDCB08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16F7F6B" w14:textId="3DB9E42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D77DEF9" w14:textId="60032A4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0AB1CBA7" w14:textId="72964DA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61DE8D4C" w14:textId="1A99F08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0AFA4FA2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66D6ABF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3A312A2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6B9A1F0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169EED0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140320F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624E8E4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6AE2081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223F797F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2DED840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65AFAE1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472697A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72728DF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275F5A7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59BD836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72F3159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10529957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06E331E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5EAE6D5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6C7C008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0B528BF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415E0F5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2639CF9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4025E7D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797D45F8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6F47665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31DD800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47F9A4D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01EE49E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221937E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7097645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11127D2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1144E5B8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36E195E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686171D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73C16F8D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67CE6339" w14:textId="6307B195" w:rsidR="00B27062" w:rsidRPr="00DE1A86" w:rsidRDefault="0047127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B27062" w:rsidRPr="00DE1A86" w14:paraId="06203AAE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E15900" w14:textId="327E3C89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1C8C696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D77EB59" w14:textId="03B506A3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1917F98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1B49DD6" w14:textId="00F6E4DE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0B87E3A6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7CC8144" w14:textId="71C4992A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4AE275B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73517E4" w14:textId="6E9DC49D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B27062" w:rsidRPr="00DE1A86" w14:paraId="1EA864D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CCA0ED8" w14:textId="77777777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589C1B96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1BB1C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D861116" w14:textId="1385B7C6" w:rsidR="00612E0C" w:rsidRPr="00C170E9" w:rsidRDefault="00012DF8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012DF8"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ЛЮТИЙ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C170E9" w:rsidRPr="00C170E9" w14:paraId="4D521D1C" w14:textId="77777777" w:rsidTr="00C170E9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63AFC77D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2D6FFCD3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6E5E71FE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3DC5AF5A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5EEBA96F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242F7BE9" w14:textId="6FAD320A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4CB16A91" w14:textId="5E902A7D" w:rsidR="00612E0C" w:rsidRPr="00C170E9" w:rsidRDefault="00845DD3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C170E9" w:rsidRPr="00C170E9" w14:paraId="033AD79B" w14:textId="77777777" w:rsidTr="00C170E9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22B7799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3DF8E88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373E4D6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042EB24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4A2E217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1CD888BB" w14:textId="22EA291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3A023F15" w14:textId="525A427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6878283D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E1A06" w14:textId="20A9A42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E8FAF3" w14:textId="17924FE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F01189" w14:textId="1ABEDE2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9A7D" w14:textId="68C6239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7C63CF" w14:textId="799CCD5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0DD119" w14:textId="7DBE926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67E464E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7DC4D67B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AC88D8" w14:textId="01BDAB5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0ABAC2" w14:textId="5647BE7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AB7AB9" w14:textId="6911514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8FC14F" w14:textId="340074F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F7ACB7" w14:textId="389A644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A9F174" w14:textId="2149AD3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3D3F084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73331944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6526BF" w14:textId="77A0764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8C1CD1" w14:textId="02BA38F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3A56F1" w14:textId="2ABB42D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262D4B" w14:textId="614B601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49CF7" w14:textId="0C9CF80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6A059" w14:textId="59902BF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4098F2A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74B0FF95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A5D3919" w14:textId="742FE1C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1D12" w14:textId="7A09A65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CBBFCBA" w14:textId="4C96980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B4676" w14:textId="704D345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2ADD02" w14:textId="0836C19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6D5BCA" w14:textId="48BF215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2B8E929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4CB553C4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549FBFA" w14:textId="4193D7F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54819C" w14:textId="31DB3F4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FD04B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AA4EBA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9AE72D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A3664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35B5D45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5C59B922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67199AEF" w14:textId="1894A184" w:rsidR="00B27062" w:rsidRPr="00DE1A86" w:rsidRDefault="0047127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B27062" w:rsidRPr="00DE1A86" w14:paraId="66353EC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9204648" w14:textId="6E09FD9B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B27062" w:rsidRPr="00DE1A86" w14:paraId="44882B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3B7280C" w14:textId="57E32340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10</w:t>
                        </w:r>
                      </w:p>
                    </w:tc>
                  </w:tr>
                  <w:tr w:rsidR="00B27062" w:rsidRPr="00DE1A86" w14:paraId="1248FFB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6FC90BA" w14:textId="652381E7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11</w:t>
                        </w:r>
                      </w:p>
                    </w:tc>
                  </w:tr>
                  <w:tr w:rsidR="00B27062" w:rsidRPr="00DE1A86" w14:paraId="1DFB196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5880381" w14:textId="0D60B602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12</w:t>
                        </w:r>
                      </w:p>
                    </w:tc>
                  </w:tr>
                  <w:tr w:rsidR="00B27062" w:rsidRPr="00DE1A86" w14:paraId="5351B5D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50B087E" w14:textId="002D20A8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13</w:t>
                        </w:r>
                      </w:p>
                    </w:tc>
                  </w:tr>
                  <w:tr w:rsidR="00B27062" w:rsidRPr="00DE1A86" w14:paraId="56B26F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0B91049" w14:textId="638E6E02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73856861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43B06D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4315FC74" w14:textId="22304501" w:rsidR="00612E0C" w:rsidRPr="00C170E9" w:rsidRDefault="00012DF8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012DF8"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БЕРЕЗЕНЬ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C170E9" w:rsidRPr="00C170E9" w14:paraId="5FBA1453" w14:textId="77777777" w:rsidTr="00C170E9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7A6829F0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5801AC7E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56BBDC8E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7AB30DF5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18A49365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224E7528" w14:textId="1EAF3568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36F13CE6" w14:textId="2A47FF45" w:rsidR="00612E0C" w:rsidRPr="00C170E9" w:rsidRDefault="00845DD3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C170E9" w:rsidRPr="00C170E9" w14:paraId="1AD7C61D" w14:textId="77777777" w:rsidTr="00C170E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6009B01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448CF73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2DFA9AD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202916B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2B6F63B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70C4B999" w14:textId="09988EE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4611257B" w14:textId="36590FF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0ACC4FBD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2D8059F" w14:textId="76AABA4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5CA2B8" w14:textId="01343E5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DB2D48" w14:textId="2F16D1A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650517" w14:textId="2C41764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810657" w14:textId="661364E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DD2049" w14:textId="35939B7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0902A83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2DAA7F9C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B1BC1FA" w14:textId="5D81144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D7620" w14:textId="041E0DE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D98F73" w14:textId="749384E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612937" w14:textId="77C5504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76CEF7" w14:textId="48D4C02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EEA51C" w14:textId="51C8001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5B24C62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091924FE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0EE5652" w14:textId="4BAFC6F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7248AD" w14:textId="5F91F5A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5AFA3B" w14:textId="4930CC4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E5F29" w14:textId="1C5964E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D56471" w14:textId="3BA974B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7AED89" w14:textId="7B9EEC6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480A307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322DB458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4ACEBE8" w14:textId="33CBEBD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E2EFA3" w14:textId="53B3800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0FF736" w14:textId="532FE4F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8BB8E5" w14:textId="54BA26C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100B5" w14:textId="0CEFAF5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C4FF97" w14:textId="5F1BC7F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5B3D4AF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73808F25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E6C55AF" w14:textId="5D40196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1FD984" w14:textId="2C2D70F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9E8669C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3B5375A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1958E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7379C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60070DC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DE1A86" w14:paraId="3808ABFD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0735BB8E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1A854F09" w14:textId="125910A0" w:rsidR="00B27062" w:rsidRPr="00DE1A86" w:rsidRDefault="0047127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B27062" w:rsidRPr="00DE1A86" w14:paraId="58B1F2F6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368DB4D" w14:textId="475B2F8E" w:rsidR="00B27062" w:rsidRPr="00411AF7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B27062" w:rsidRPr="00DE1A86" w14:paraId="6F8C95F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DC2A6FA" w14:textId="6BDBA8F4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B27062" w:rsidRPr="00DE1A86" w14:paraId="718EE965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F621A11" w14:textId="08417CE9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2345F29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29CC533" w14:textId="66D64144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24B22DA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D788C7B" w14:textId="4B181B50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16329EC0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28EAA92" w14:textId="77777777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1455E090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8DC03F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7D399169" w14:textId="3CFDCB12" w:rsidR="00612E0C" w:rsidRPr="00C170E9" w:rsidRDefault="00012DF8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012DF8"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КВІТЕНЬ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20"/>
                    <w:gridCol w:w="422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1830A8BB" w14:textId="77777777" w:rsidTr="00631C1D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8C618E" w14:textId="29081A85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875A88" w14:textId="67E17440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BA8D3FF" w14:textId="58DE5FE9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D9A724" w14:textId="6736073E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6EDF12F" w14:textId="62BAE172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214A8180" w14:textId="436A5E39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4256D4DB" w14:textId="7978B726" w:rsidR="00612E0C" w:rsidRPr="00C170E9" w:rsidRDefault="00845DD3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612E0C" w:rsidRPr="00DE1A86" w14:paraId="14D13F92" w14:textId="77777777" w:rsidTr="00631C1D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C5D93D" w14:textId="3A3CBC1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A2BC1B1" w14:textId="0945DAA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BB2768D" w14:textId="53947BD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7AAB21" w14:textId="3665D41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503FBC2" w14:textId="23E29D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34DE3B76" w14:textId="66394BD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4C9BEC9E" w14:textId="5750EE9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66F6110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A80732B" w14:textId="08344B7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CF1C20" w14:textId="1F84445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76D9DB" w14:textId="757F97C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90857E" w14:textId="6FB6C79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5E11EF" w14:textId="46A320A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E2CB87" w14:textId="0251B1B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A6BB62" w14:textId="0C1BD4E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4D8AA71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9EB8112" w14:textId="3246D63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C37CB7" w14:textId="16AD26B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941E8C" w14:textId="5B5C6E9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649ED3" w14:textId="3DF36A4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2DE6CE" w14:textId="6C34BEE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FC6B17" w14:textId="39AE2F5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A52DBF" w14:textId="191E15A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D87AE24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70F716A" w14:textId="5A4F259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7ECA79" w14:textId="13D99A8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2A4B10" w14:textId="58A116F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8E8D1C" w14:textId="6247981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C86561" w14:textId="4BB0019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E61DF9" w14:textId="32D8C62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E1883DE" w14:textId="1108A1B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CB6B821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9309AC1" w14:textId="03DF12A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ADCBBC" w14:textId="6CA58C3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6DBB2B" w14:textId="5978EA5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B25296" w14:textId="11CE4F4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728F9" w14:textId="722BACF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8BA22F" w14:textId="109C307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D9DB15" w14:textId="480D75F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03B39C8" w14:textId="77777777" w:rsidTr="00B27062">
                    <w:trPr>
                      <w:trHeight w:val="369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18C29B70" w14:textId="473B2DF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D1DC2B" w14:textId="18ECAFA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F85E93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0F81B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54B0153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7E74A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4D86D9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246660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439B8701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166F36F1" w14:textId="7186C48D" w:rsidR="00B27062" w:rsidRPr="00DE1A86" w:rsidRDefault="0047127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B27062" w:rsidRPr="00DE1A86" w14:paraId="7D14416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09707D5" w14:textId="229206BC" w:rsidR="00B27062" w:rsidRPr="001A3857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1A385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3152FA7E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1D1FA0" w14:textId="7BE98048" w:rsidR="00B27062" w:rsidRPr="001A385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1A385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</w:p>
                    </w:tc>
                  </w:tr>
                  <w:tr w:rsidR="00B27062" w:rsidRPr="00DE1A86" w14:paraId="2CC9C15B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760848C" w14:textId="3E4B4BE8" w:rsidR="00B27062" w:rsidRPr="00411AF7" w:rsidRDefault="001A3857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</w:p>
                    </w:tc>
                  </w:tr>
                  <w:tr w:rsidR="00B27062" w:rsidRPr="00DE1A86" w14:paraId="7F07BF2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30B995F" w14:textId="7F96F3B8" w:rsidR="00B27062" w:rsidRPr="001A385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1A385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0F1EBBD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73C4B39" w14:textId="6739D62E" w:rsidR="00B27062" w:rsidRPr="001A385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1A385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2633565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91859A2" w14:textId="4CCE7205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2EF82DC2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CBC703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E785DF9" w14:textId="0E671999" w:rsidR="00612E0C" w:rsidRPr="00C170E9" w:rsidRDefault="00012DF8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012DF8"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ТРАВЕНЬ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1DD4E4F6" w14:textId="77777777" w:rsidTr="00C170E9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AB9ED4E" w14:textId="5638EE68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9D186A1" w14:textId="7D106BC1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26984B" w14:textId="559852B1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1AD4BDE" w14:textId="2AC4D618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443639" w14:textId="6CF724A4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E119DB" w14:textId="6B707355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A99563" w14:textId="3B49A3F6" w:rsidR="00612E0C" w:rsidRPr="00C170E9" w:rsidRDefault="00845DD3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612E0C" w:rsidRPr="00DE1A86" w14:paraId="644B5DAB" w14:textId="77777777" w:rsidTr="00C170E9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B607DB9" w14:textId="5266550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C3D935" w14:textId="4467C2F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770862A" w14:textId="4C2CC36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2D7F723" w14:textId="5E79AAC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230D98D" w14:textId="3074C8B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716B5E9" w14:textId="1C5B384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4D949F" w14:textId="1307258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A9C0ECC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A555505" w14:textId="5676526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AB69DE" w14:textId="6D340BD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9096DAC" w14:textId="6E16A7F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C13B6B" w14:textId="01DD5C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117334" w14:textId="07507C9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7D6AFA" w14:textId="742D0A5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7DF7E6" w14:textId="5B9FC90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A5D817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FF04C3A" w14:textId="3FEBBC6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A915AD" w14:textId="3D0C02A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B16810" w14:textId="7699469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1FBF7" w14:textId="406B558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5BF783" w14:textId="19B38D7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E33530D" w14:textId="0F0F0C0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05FA3C" w14:textId="39CB8A0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1B050AD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03CE934" w14:textId="74B9220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BCB5F75" w14:textId="1FFB429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19F71A" w14:textId="6AF5485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32973FF" w14:textId="17DD392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539F0D" w14:textId="5290F54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09B660" w14:textId="16EF105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A66CFE" w14:textId="50A61D2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B50F776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13AED3" w14:textId="7662BF7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26B469" w14:textId="033BEDF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E4163C" w14:textId="77C0ADD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35B977" w14:textId="2C4C81F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18D083" w14:textId="3A66F83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10430F8" w14:textId="5798F5F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D76BD8" w14:textId="1D2871D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0F29507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C325A55" w14:textId="46D721D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C0615F" w14:textId="2131F69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31C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441F8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43935F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7979E7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467D5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F42639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4C2834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4EDCAD1D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F00DAF5" w14:textId="3B318697" w:rsidR="00B27062" w:rsidRPr="00DE1A86" w:rsidRDefault="0047127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B27062" w:rsidRPr="00DE1A86" w14:paraId="68670C2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2EA0FA6" w14:textId="05BC8264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59C0670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44AEF05" w14:textId="3D669C08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B27062" w:rsidRPr="00DE1A86" w14:paraId="68D8DEF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53DA467" w14:textId="5EC87491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B27062" w:rsidRPr="00DE1A86" w14:paraId="0A05832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2EF1BAC" w14:textId="10D72D4A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0C19D91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086528E" w14:textId="21C3FF28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36ED873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6A945F4" w14:textId="77777777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5354754C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FAAE0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5AF13B3" w14:textId="60A4E6DF" w:rsidR="00612E0C" w:rsidRPr="00C170E9" w:rsidRDefault="00012DF8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012DF8"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ЧЕРВЕНЬ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612E0C" w:rsidRPr="00DE1A86" w14:paraId="27C2DD8F" w14:textId="77777777" w:rsidTr="00631C1D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93BECD" w14:textId="339858E0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70B9338" w14:textId="0074DD29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21B8F87" w14:textId="4116A065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65E1320" w14:textId="4A0BF563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210675F" w14:textId="54220D5E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2A5AA2EC" w14:textId="594EFDA2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7228F16D" w14:textId="652B50C7" w:rsidR="00612E0C" w:rsidRPr="00C170E9" w:rsidRDefault="00845DD3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612E0C" w:rsidRPr="00DE1A86" w14:paraId="36D35DFF" w14:textId="77777777" w:rsidTr="00631C1D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BA6D45" w14:textId="436C0CA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FFEE45A" w14:textId="5C99987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8B4D4C" w14:textId="27E8D86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B215F83" w14:textId="6E18383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59E4A7" w14:textId="2C21C22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25A5C01F" w14:textId="076EF13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62C83CDA" w14:textId="018D774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F389E1B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5C9E191" w14:textId="44B2185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DF6107" w14:textId="44B970D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9A0BDA" w14:textId="3979355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0C5A0E1" w14:textId="68C9AB1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B9CD27" w14:textId="0E75B23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001CD9" w14:textId="37CF159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5F75D7" w14:textId="772B615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A9805B0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166C50" w14:textId="50B01CB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94638AA" w14:textId="2DF242F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F8B86A" w14:textId="0D01049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C7684B" w14:textId="3E290D9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9F8B80C" w14:textId="62105C9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5B9840C" w14:textId="7FE8AB3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0B891E" w14:textId="403D29C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E05CB2F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51EF6D8" w14:textId="1CA44F1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F0A85E" w14:textId="348C859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77E735" w14:textId="4F5CA21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ED938D" w14:textId="0406703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426403" w14:textId="6A93415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7038E1F" w14:textId="35EDF53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701C99" w14:textId="6F671E2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ED9F1FD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F50AD5B" w14:textId="6715494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174962" w14:textId="461C6CE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9671FD3" w14:textId="312D4E8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3CB8B9" w14:textId="4A2B907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87473A" w14:textId="7DA7811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C47AD9" w14:textId="5FD17AD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A9BD90" w14:textId="201EC34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A50E01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2544FD" w14:textId="0C93C87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D45BB9" w14:textId="17590F8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CFC2CA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709F8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A46683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FDAE73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1A12D3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BB208CE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DE1A86" w14:paraId="5ABCB9D1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45329152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7C9397C6" w14:textId="54D44C3C" w:rsidR="00B27062" w:rsidRPr="00DE1A86" w:rsidRDefault="0047127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B27062" w:rsidRPr="00DE1A86" w14:paraId="0A0DE1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FFDE383" w14:textId="333B27EB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20F209D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19374BB" w14:textId="1BC3BB80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73A4327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0706A21" w14:textId="04C44EAB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6A123DD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D315EE4" w14:textId="5928E157" w:rsidR="00B27062" w:rsidRPr="00411AF7" w:rsidRDefault="00411AF7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</w:p>
                    </w:tc>
                  </w:tr>
                  <w:tr w:rsidR="00B27062" w:rsidRPr="00DE1A86" w14:paraId="7A9A100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8DB92C2" w14:textId="58D1CE11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0</w:t>
                        </w:r>
                      </w:p>
                    </w:tc>
                  </w:tr>
                  <w:tr w:rsidR="00B27062" w:rsidRPr="00DE1A86" w14:paraId="5F57A00B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36546BE" w14:textId="386788B7" w:rsidR="00B27062" w:rsidRPr="00DE1A86" w:rsidRDefault="001A3857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</w:p>
                    </w:tc>
                  </w:tr>
                </w:tbl>
                <w:p w14:paraId="0BBEF901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EF8219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FBAEAFE" w14:textId="35A85037" w:rsidR="00612E0C" w:rsidRPr="00C170E9" w:rsidRDefault="00012DF8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012DF8"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ЛИПЕНЬ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3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79A7682D" w14:textId="77777777" w:rsidTr="00631C1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0D5E333" w14:textId="3331703D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879D599" w14:textId="7322F701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041FA7" w14:textId="5E5CF776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3F4389" w14:textId="0226CD24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0EDCA7" w14:textId="6AEF10EB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0D33AC24" w14:textId="078B2D35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125FA0C5" w14:textId="69710768" w:rsidR="00612E0C" w:rsidRPr="00C170E9" w:rsidRDefault="00845DD3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612E0C" w:rsidRPr="00DE1A86" w14:paraId="29D7AFB5" w14:textId="77777777" w:rsidTr="00631C1D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2654728C" w14:textId="7C00E99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10BB236D" w14:textId="7F8569E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64AD9C5" w14:textId="38C4EA2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30915E37" w14:textId="38FA6F5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53D8435D" w14:textId="1AA6705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</w:tcPr>
                      <w:p w14:paraId="2A9D2964" w14:textId="5243570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</w:tcPr>
                      <w:p w14:paraId="6A49BCAA" w14:textId="62A6177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6853A2F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527C8673" w14:textId="7181071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E3EBF80" w14:textId="01E1B3A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8453D30" w14:textId="41E09C7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34909F1" w14:textId="0F63346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40F4289" w14:textId="635656C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8784F66" w14:textId="2BED98E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A8AB66D" w14:textId="6999AA8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CC3501E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6015D498" w14:textId="20C99BB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089BBE9" w14:textId="0BBE653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FABAAC" w14:textId="44209E4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3D8614D" w14:textId="59C9FF4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F19BAE3" w14:textId="38F38E9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923704E" w14:textId="1CE7DAD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983202" w14:textId="0C93F9E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9E4E759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0BE55D21" w14:textId="44C6306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9326060" w14:textId="6E60B37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CA83538" w14:textId="13D1717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C0E6002" w14:textId="228F79D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4E86358C" w14:textId="58D5F2F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DC1096A" w14:textId="1E46C7B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192DAE9" w14:textId="471BFD7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2D3F51F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D8C1ED8" w14:textId="1CD42CA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23881252" w14:textId="6302BD3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3633A310" w14:textId="4255BE5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037D64" w14:textId="65189A3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EEE6AB2" w14:textId="20E34EC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B803B28" w14:textId="2791AA1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16A3730" w14:textId="1579952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9E92B85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</w:tcPr>
                      <w:p w14:paraId="186F6115" w14:textId="09B23AA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03EC2CAA" w14:textId="2556813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167A2B8F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7E5D07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767B0B97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</w:tcPr>
                      <w:p w14:paraId="6978A00E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3A13132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1377DC9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05D1FF52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733B5CB" w14:textId="547AAAA2" w:rsidR="00B27062" w:rsidRPr="00DE1A86" w:rsidRDefault="0047127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B27062" w:rsidRPr="00DE1A86" w14:paraId="05D4574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43CA6B5" w14:textId="796E4678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27062"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0C406E5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E2428DD" w14:textId="16926DD8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27062"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33C0BDE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ED6DBF3" w14:textId="0A8CC1E0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27062"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B27062" w:rsidRPr="00DE1A86" w14:paraId="05A26660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4427C2C" w14:textId="54F67003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27062"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B27062" w:rsidRPr="00DE1A86" w14:paraId="64A3A6C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23E21CE" w14:textId="0D34016E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27062"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6BD59A76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5417941" w14:textId="112382E1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5AFDB94F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E74C4A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8E15426" w14:textId="1ADC73E4" w:rsidR="00612E0C" w:rsidRPr="00C170E9" w:rsidRDefault="00012DF8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012DF8"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СЕРПЕНЬ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1D6EAAC9" w14:textId="77777777" w:rsidTr="00631C1D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765FE43" w14:textId="780EF7B0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D81C9E" w14:textId="6A5375F9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CEAFCB" w14:textId="53D9C43E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B3AC2C8" w14:textId="1703CD3B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84F49CD" w14:textId="7943C2C2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04CEFA78" w14:textId="33E7712E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136B7B87" w14:textId="26BEDF2E" w:rsidR="00612E0C" w:rsidRPr="00C170E9" w:rsidRDefault="00845DD3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612E0C" w:rsidRPr="00DE1A86" w14:paraId="029CC6A8" w14:textId="77777777" w:rsidTr="00631C1D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99A9219" w14:textId="258AF57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E3A1F2" w14:textId="0B2CD85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631C1D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CC8AB17" w14:textId="594AEA8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95853AB" w14:textId="365D0C3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C8E9772" w14:textId="4DE3EB7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4554BF77" w14:textId="2BF9CC6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5F4203E8" w14:textId="6F57851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A0487C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37DD9AC" w14:textId="526CAAD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146FA2" w14:textId="20F8BE9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0B63A9" w14:textId="77FB711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FAFAA5" w14:textId="2E9D500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6E8B3F" w14:textId="5A4A954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E0BABE" w14:textId="3B791BF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D01D" w14:textId="784B5B7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BBD6FAB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AD9EAAD" w14:textId="5C9105F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CDE0F" w14:textId="7C96786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AFCCC7" w14:textId="06FAF60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84FB448" w14:textId="2BA1899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C3D44B" w14:textId="08D829C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B42C8C" w14:textId="4560ABF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1DAE87" w14:textId="4693A20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67A140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D71F26C" w14:textId="4E5E9EB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6E0A73" w14:textId="4A11480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93C939" w14:textId="19742E7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79B7BD4" w14:textId="715DEAD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2EA51FA" w14:textId="27FA16D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57B51F" w14:textId="3FCBBD2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9CC1CCE" w14:textId="4CC7097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5EE3CD9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45F57CA" w14:textId="5AA32C8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B7B4E7" w14:textId="2EEDF13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A3D790" w14:textId="3DE7EBB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917A65" w14:textId="6EE67FE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112852" w14:textId="0441A09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448B09" w14:textId="1FB600D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96A96B" w14:textId="4056AD9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10F4546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FA1158A" w14:textId="67CEA67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C43EA1" w14:textId="5D96A16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A364C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5D17C8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661B1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D29129F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BC477D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1E1777A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73684048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516A3B0D" w14:textId="73200601" w:rsidR="00B27062" w:rsidRPr="00DE1A86" w:rsidRDefault="0047127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B27062" w:rsidRPr="00DE1A86" w14:paraId="4A68B01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176ECD7" w14:textId="0C131999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123F54D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D39820F" w14:textId="7F7F0AE8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0C0743A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2A76CD7" w14:textId="6D2E3ABD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09FBBED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BC404F" w14:textId="3C1E1C96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3DD40DB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9D5E58D" w14:textId="44168745" w:rsidR="00B27062" w:rsidRPr="00411AF7" w:rsidRDefault="00411AF7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39</w:t>
                        </w:r>
                      </w:p>
                    </w:tc>
                  </w:tr>
                  <w:tr w:rsidR="00B27062" w:rsidRPr="00DE1A86" w14:paraId="407D6FB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B1F07DD" w14:textId="77777777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20F858F1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CF6C8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1B176A2" w14:textId="19EE7EA6" w:rsidR="00612E0C" w:rsidRPr="00C170E9" w:rsidRDefault="00012DF8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012DF8"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ВЕРЕСЕНЬ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612E0C" w:rsidRPr="00DE1A86" w14:paraId="10F7938D" w14:textId="77777777" w:rsidTr="00631C1D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2113AC" w14:textId="765E1105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FC79D6" w14:textId="07C44F4C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DAE41B" w14:textId="7CD53500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F6D9FBA" w14:textId="51AEAC93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B9553B9" w14:textId="0E0413D0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3AB9C00A" w14:textId="2E0D16E6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030925B0" w14:textId="12C0A0E9" w:rsidR="00612E0C" w:rsidRPr="00C170E9" w:rsidRDefault="00845DD3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612E0C" w:rsidRPr="00DE1A86" w14:paraId="23783DAC" w14:textId="77777777" w:rsidTr="00631C1D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4E44E10" w14:textId="386EDC4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936B04" w14:textId="49857E9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37D62ED" w14:textId="1C5CEB1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C48FC35" w14:textId="0902898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7005C7D" w14:textId="1D8DE36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43E8FC14" w14:textId="23E8EEF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5C1B6ED8" w14:textId="45B9F98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0935067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6E2A3DC" w14:textId="207A7EC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B5077D" w14:textId="44CB204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EED14B5" w14:textId="6073575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8405CD7" w14:textId="4381210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366BF5" w14:textId="2066397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89D9F" w14:textId="4865BD7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23D446" w14:textId="584EC72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75EA407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E806A7E" w14:textId="4C184FB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822CE7" w14:textId="088F85D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017E8D" w14:textId="08D0500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609886" w14:textId="473520F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C83A73" w14:textId="7A29C0F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4772BA9" w14:textId="47D9389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D2E317" w14:textId="713630C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F998A4F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74C75CA2" w14:textId="668E2A3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F39A69E" w14:textId="7356CCE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B9C74E" w14:textId="3CBD53D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1FAEE3" w14:textId="27BFF0A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85131C" w14:textId="3B35970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3ADF14" w14:textId="2CAE27E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8CEE29" w14:textId="742A9CD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00EC183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05BFCCC" w14:textId="2F1FC9A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FE00F1" w14:textId="50504C9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76E76E" w14:textId="1AB4225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9448D" w14:textId="52717C1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0E783AE" w14:textId="1B7D3A3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B3755E" w14:textId="5D25645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A51BE" w14:textId="5500B2D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80785D6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122901D" w14:textId="61A4255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FF73FC" w14:textId="338F2A6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411876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835F3D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E9A08B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C0D83A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33F9EC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3A637F0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DE1A86" w14:paraId="405FBD6D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0487F749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3FA3A89A" w14:textId="351D132F" w:rsidR="00B27062" w:rsidRPr="00DE1A86" w:rsidRDefault="0047127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B27062" w:rsidRPr="00DE1A86" w14:paraId="3081328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F266F1A" w14:textId="1F78D5E4" w:rsidR="00B27062" w:rsidRPr="00411AF7" w:rsidRDefault="00411AF7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39</w:t>
                        </w:r>
                      </w:p>
                    </w:tc>
                  </w:tr>
                  <w:tr w:rsidR="00B27062" w:rsidRPr="00DE1A86" w14:paraId="016B8A0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77B54A7" w14:textId="494141D5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0</w:t>
                        </w:r>
                      </w:p>
                    </w:tc>
                  </w:tr>
                  <w:tr w:rsidR="00B27062" w:rsidRPr="00DE1A86" w14:paraId="1325AC2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59BC01C" w14:textId="4E825F04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7A3062D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74AC33A" w14:textId="36218F2D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7A619D8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D4CE7B4" w14:textId="4D8CB1B3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B27062" w:rsidRPr="00DE1A86" w14:paraId="5B1D2004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E6677F" w14:textId="304028EC" w:rsidR="00B27062" w:rsidRPr="00DE1A86" w:rsidRDefault="00411AF7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44</w:t>
                        </w:r>
                      </w:p>
                    </w:tc>
                  </w:tr>
                </w:tbl>
                <w:p w14:paraId="578640BD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996A8E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153179A5" w14:textId="33FD27EF" w:rsidR="00612E0C" w:rsidRPr="00C170E9" w:rsidRDefault="00012DF8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012DF8"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ЖОВТЕНЬ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3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645C0491" w14:textId="77777777" w:rsidTr="00631C1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61465F1" w14:textId="067BED88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7978E76" w14:textId="46B9110D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4142C0" w14:textId="78DCA409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EAA7938" w14:textId="3407AD4C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CF93F66" w14:textId="1F5BDDC2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7101EEAA" w14:textId="055AA4F9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722DDBF4" w14:textId="60376E81" w:rsidR="00612E0C" w:rsidRPr="00C170E9" w:rsidRDefault="00845DD3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612E0C" w:rsidRPr="00DE1A86" w14:paraId="27EA076C" w14:textId="77777777" w:rsidTr="00631C1D">
                    <w:trPr>
                      <w:trHeight w:val="369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928224A" w14:textId="279FC1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B85523" w14:textId="21126C0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A6FAE7" w14:textId="51E01B2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F44BEE" w14:textId="0B61262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011C567" w14:textId="4102761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44CEAF06" w14:textId="74D510B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481D5245" w14:textId="013525B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B273892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82B725B" w14:textId="531A59C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CEE8C6" w14:textId="4EF9B87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C4B3FE" w14:textId="50B8D25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39FCBA" w14:textId="3EBFA87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1A14329" w14:textId="239746D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9A62B3" w14:textId="6F6B775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92898" w14:textId="00F29BF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D3DAF6A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AB1FB5A" w14:textId="4FBCAC3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9047C05" w14:textId="7D1D0B1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169ADD" w14:textId="1C094CF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A400254" w14:textId="520FB67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A615AC" w14:textId="01CA180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9A5A6E" w14:textId="108927D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8BD37F" w14:textId="5FDBA5D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D5307B8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27F6539" w14:textId="184EFBA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5B3551" w14:textId="14A783E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21936C5" w14:textId="3084101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C57154F" w14:textId="737DBB6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3D94759" w14:textId="280F065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92FE66" w14:textId="79F415F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F363317" w14:textId="0715E09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7CB7732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5C07B7" w14:textId="1F5EE87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6A0EA92" w14:textId="3CCF03A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653BCE1" w14:textId="127FEFB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81D568" w14:textId="5B5A70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0E4F68A" w14:textId="2BEEF55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D2B412" w14:textId="7696D84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52E943" w14:textId="79868CE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93E3EA9" w14:textId="77777777" w:rsidTr="00B27062">
                    <w:trPr>
                      <w:trHeight w:val="369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3A89A6B" w14:textId="746967D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638F23B" w14:textId="4DD3E4B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B1A8D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7A6E6B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ED030B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79AA8D2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4B426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5D2860C3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07623217" w14:textId="1BE54D97" w:rsidR="00B27062" w:rsidRPr="00DE1A86" w:rsidRDefault="0047127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B27062" w:rsidRPr="00DE1A86" w14:paraId="507FF76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11512D2" w14:textId="6295EB97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44</w:t>
                        </w:r>
                      </w:p>
                    </w:tc>
                  </w:tr>
                  <w:tr w:rsidR="00B27062" w:rsidRPr="00DE1A86" w14:paraId="1D7D2FD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84300A9" w14:textId="28553C94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45</w:t>
                        </w:r>
                      </w:p>
                    </w:tc>
                  </w:tr>
                  <w:tr w:rsidR="00B27062" w:rsidRPr="00DE1A86" w14:paraId="66E6D72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6A1C3F1" w14:textId="00D8AFC5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46</w:t>
                        </w:r>
                      </w:p>
                    </w:tc>
                  </w:tr>
                  <w:tr w:rsidR="00B27062" w:rsidRPr="00DE1A86" w14:paraId="5E36D29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0D8F4DE" w14:textId="6F2D3653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47</w:t>
                        </w:r>
                      </w:p>
                    </w:tc>
                  </w:tr>
                  <w:tr w:rsidR="00B27062" w:rsidRPr="00DE1A86" w14:paraId="65CF788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83A0B46" w14:textId="2FC715BC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48</w:t>
                        </w:r>
                      </w:p>
                    </w:tc>
                  </w:tr>
                  <w:tr w:rsidR="00B27062" w:rsidRPr="00DE1A86" w14:paraId="6A7E4215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34F0BA2" w14:textId="3859E2DF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6A0CE4E3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6A7FB8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24C375F8" w14:textId="07782F52" w:rsidR="00612E0C" w:rsidRPr="00C170E9" w:rsidRDefault="00012DF8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012DF8"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ЛИСТОПАД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612E0C" w:rsidRPr="00DE1A86" w14:paraId="16688E75" w14:textId="77777777" w:rsidTr="00631C1D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917AAA" w14:textId="6A160DD1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1BC836" w14:textId="52FED125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DDCB495" w14:textId="6545E446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708805C" w14:textId="26B4D971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312728" w14:textId="2D32248A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14B80C4A" w14:textId="4C095764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73BC35CA" w14:textId="48D7BA00" w:rsidR="00612E0C" w:rsidRPr="00C170E9" w:rsidRDefault="00845DD3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612E0C" w:rsidRPr="00DE1A86" w14:paraId="29963989" w14:textId="77777777" w:rsidTr="00631C1D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42DCC96" w14:textId="7DBB130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C0E652B" w14:textId="4E83035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F4BF1D2" w14:textId="4154540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F88DEE7" w14:textId="6EDF560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0DC270D" w14:textId="70EE5B6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38D2DD1D" w14:textId="2DAB10F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0C796EA4" w14:textId="68074C5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EBFEFE2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329F9D7" w14:textId="40E8F76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C626200" w14:textId="51E8CAE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556A358" w14:textId="18A51FA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7C555CA" w14:textId="13C9171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78F2A8" w14:textId="7E1E34C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0213C9" w14:textId="681C34C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BDF07F" w14:textId="5F07CA1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CCE94A4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4629055" w14:textId="7BDB8C5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44807EA" w14:textId="00B5934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645939" w14:textId="1F6E2B3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BFC8E9" w14:textId="50867D7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8B4706" w14:textId="2BA81A6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8306362" w14:textId="11395ED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6174E6" w14:textId="4B87B70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95F22A4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0C291F70" w14:textId="07B6811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0A7C695" w14:textId="1013CE0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7A1320" w14:textId="1633148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93C9A06" w14:textId="742E2C8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EDCB7E" w14:textId="17B004F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A48F85" w14:textId="5E65534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22A6A0" w14:textId="3FC46C1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14B7451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1C0B13E" w14:textId="650EBF4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5C4BD2" w14:textId="2084479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D5AF41" w14:textId="00A9364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B0FCBF" w14:textId="634CDAC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DD04B4" w14:textId="65BF184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0A34A6" w14:textId="66BA1F2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92942E" w14:textId="0637663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5C14984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6BA0578" w14:textId="1EE085D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9708F5C" w14:textId="245D433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869D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540C6B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113B55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1FBAAB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490E9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628FF7A9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08B9FF9E" w14:textId="347AF649" w:rsidR="00B27062" w:rsidRPr="00DE1A86" w:rsidRDefault="0047127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ТЖ</w:t>
                        </w:r>
                      </w:p>
                    </w:tc>
                  </w:tr>
                  <w:tr w:rsidR="00B27062" w:rsidRPr="00DE1A86" w14:paraId="190E8B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81CEF20" w14:textId="12BCD4A5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3D0D776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0D3DEC" w14:textId="364B5C47" w:rsidR="00B27062" w:rsidRPr="00411AF7" w:rsidRDefault="00411AF7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49</w:t>
                        </w:r>
                      </w:p>
                    </w:tc>
                  </w:tr>
                  <w:tr w:rsidR="00B27062" w:rsidRPr="00DE1A86" w14:paraId="74330FF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8AB71A1" w14:textId="5387293C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0</w:t>
                        </w:r>
                      </w:p>
                    </w:tc>
                  </w:tr>
                  <w:tr w:rsidR="00B27062" w:rsidRPr="00DE1A86" w14:paraId="639BE354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5F78450" w14:textId="2717773B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62F73F9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E6CE76D" w14:textId="7591F89B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411AF7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0A5D0874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24FCC4A" w14:textId="6180FF5F" w:rsidR="00B27062" w:rsidRPr="00DE1A86" w:rsidRDefault="00B27062" w:rsidP="00C170E9">
                        <w:pPr>
                          <w:pStyle w:val="Months"/>
                          <w:ind w:left="0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</w:p>
                    </w:tc>
                  </w:tr>
                </w:tbl>
                <w:p w14:paraId="1E94056A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007AAB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8239E80" w14:textId="7DE67303" w:rsidR="00612E0C" w:rsidRPr="00C170E9" w:rsidRDefault="00012DF8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 w:rsidRPr="00012DF8"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ГРУДЕНЬ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612E0C" w:rsidRPr="00DE1A86" w14:paraId="1AADCE52" w14:textId="77777777" w:rsidTr="00631C1D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9847E74" w14:textId="641E3194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F3D59F" w14:textId="2152B2C1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757186B" w14:textId="304A4874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508AAD" w14:textId="6AC96D18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3E4E577" w14:textId="476CBC39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5F43DF2B" w14:textId="3DA89F82" w:rsidR="00612E0C" w:rsidRPr="00C170E9" w:rsidRDefault="00612E0C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49D565C3" w14:textId="154A8B8D" w:rsidR="00612E0C" w:rsidRPr="00C170E9" w:rsidRDefault="00845DD3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НД</w:t>
                        </w:r>
                      </w:p>
                    </w:tc>
                  </w:tr>
                  <w:tr w:rsidR="00612E0C" w:rsidRPr="00DE1A86" w14:paraId="6F733323" w14:textId="77777777" w:rsidTr="00631C1D">
                    <w:trPr>
                      <w:trHeight w:val="369"/>
                    </w:trPr>
                    <w:tc>
                      <w:tcPr>
                        <w:tcW w:w="70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D0E985" w14:textId="62B5F51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9B62F8" w14:textId="6D7C303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307ACA" w14:textId="2EBEA91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E38827" w14:textId="186A564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EB01CF" w14:textId="2A377BD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0CB11A2D" w14:textId="18E2B5E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shd w:val="clear" w:color="auto" w:fill="auto"/>
                        <w:vAlign w:val="center"/>
                      </w:tcPr>
                      <w:p w14:paraId="0145D7C4" w14:textId="396D36B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41FB961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17DB876" w14:textId="126939A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1A50D2" w14:textId="423FC91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9B6CD7" w14:textId="10544EA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8AB6B2B" w14:textId="490681E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3B1C3A" w14:textId="5DDC8D3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B69B1D" w14:textId="5B0812B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696A4C" w14:textId="7886D5B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B03684A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60179AEC" w14:textId="3E033DB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49F4407" w14:textId="188AAF0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D01706B" w14:textId="133AC23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42BBB2" w14:textId="486E7B8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277B32" w14:textId="43F27B5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AE1DC8" w14:textId="4F6E35E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B95BCB" w14:textId="4354C86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789B7EA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CC4CE27" w14:textId="485A2DA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5257DE5" w14:textId="2B96B7E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5B77DB" w14:textId="2190D2A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11F935" w14:textId="371C317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6922845" w14:textId="4365AED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1F9385" w14:textId="73E43FD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6B257B" w14:textId="18C9802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4FF325E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9614E19" w14:textId="0D3E9E6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DD080" w14:textId="14D16BF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3499E9" w14:textId="51C3206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501708F" w14:textId="36C5905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34813E3" w14:textId="48F438C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F2FC1B6" w14:textId="0736E86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271937" w14:textId="4224973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E339188" w14:textId="77777777" w:rsidTr="00B27062">
                    <w:trPr>
                      <w:trHeight w:val="369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1D3BFC65" w14:textId="40B6DAA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14E63AB" w14:textId="5277D13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845DD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7525AB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D6EA57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8CE027E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242942F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3BA4F2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DE1A86" w:rsidRDefault="00E50BDE" w:rsidP="00C170E9">
            <w:pPr>
              <w:pStyle w:val="ad"/>
              <w:spacing w:after="0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DE1A86" w:rsidRDefault="00F93E3B" w:rsidP="00C170E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p w14:paraId="5A114F20" w14:textId="77777777" w:rsidR="00BF3C3E" w:rsidRPr="00DE1A86" w:rsidRDefault="00BF3C3E" w:rsidP="00C170E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BF3C3E" w:rsidRPr="00DE1A86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28CC99" w14:textId="77777777" w:rsidR="004A01CB" w:rsidRDefault="004A01CB">
      <w:pPr>
        <w:spacing w:after="0"/>
      </w:pPr>
      <w:r>
        <w:separator/>
      </w:r>
    </w:p>
  </w:endnote>
  <w:endnote w:type="continuationSeparator" w:id="0">
    <w:p w14:paraId="55171141" w14:textId="77777777" w:rsidR="004A01CB" w:rsidRDefault="004A01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DCD69" w14:textId="77777777" w:rsidR="004A01CB" w:rsidRDefault="004A01CB">
      <w:pPr>
        <w:spacing w:after="0"/>
      </w:pPr>
      <w:r>
        <w:separator/>
      </w:r>
    </w:p>
  </w:footnote>
  <w:footnote w:type="continuationSeparator" w:id="0">
    <w:p w14:paraId="19A1E795" w14:textId="77777777" w:rsidR="004A01CB" w:rsidRDefault="004A01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12DF8"/>
    <w:rsid w:val="000320BD"/>
    <w:rsid w:val="0005357B"/>
    <w:rsid w:val="00071356"/>
    <w:rsid w:val="00097A25"/>
    <w:rsid w:val="000A5A57"/>
    <w:rsid w:val="0012640F"/>
    <w:rsid w:val="001274F3"/>
    <w:rsid w:val="00151CCE"/>
    <w:rsid w:val="001A3857"/>
    <w:rsid w:val="001B01F9"/>
    <w:rsid w:val="001C41F9"/>
    <w:rsid w:val="001F4992"/>
    <w:rsid w:val="00211686"/>
    <w:rsid w:val="002549DD"/>
    <w:rsid w:val="002562E7"/>
    <w:rsid w:val="002751D8"/>
    <w:rsid w:val="00285C1D"/>
    <w:rsid w:val="002C3AAE"/>
    <w:rsid w:val="002D292B"/>
    <w:rsid w:val="00302C5D"/>
    <w:rsid w:val="003327F5"/>
    <w:rsid w:val="00340CAF"/>
    <w:rsid w:val="00375504"/>
    <w:rsid w:val="003C0D41"/>
    <w:rsid w:val="003E085C"/>
    <w:rsid w:val="003E7B3A"/>
    <w:rsid w:val="003F70D3"/>
    <w:rsid w:val="00411AF7"/>
    <w:rsid w:val="00416364"/>
    <w:rsid w:val="00431B29"/>
    <w:rsid w:val="00440416"/>
    <w:rsid w:val="00462EAD"/>
    <w:rsid w:val="00471279"/>
    <w:rsid w:val="0047429C"/>
    <w:rsid w:val="004A01CB"/>
    <w:rsid w:val="004A6170"/>
    <w:rsid w:val="004B2D3B"/>
    <w:rsid w:val="004F6AAC"/>
    <w:rsid w:val="00512F2D"/>
    <w:rsid w:val="00570FBB"/>
    <w:rsid w:val="00583B82"/>
    <w:rsid w:val="005923AC"/>
    <w:rsid w:val="005D5149"/>
    <w:rsid w:val="005E656F"/>
    <w:rsid w:val="00612E0C"/>
    <w:rsid w:val="00631C1D"/>
    <w:rsid w:val="00667021"/>
    <w:rsid w:val="006974E1"/>
    <w:rsid w:val="006C0896"/>
    <w:rsid w:val="006F513E"/>
    <w:rsid w:val="00712732"/>
    <w:rsid w:val="007A7E86"/>
    <w:rsid w:val="007C0139"/>
    <w:rsid w:val="007D45A1"/>
    <w:rsid w:val="007F564D"/>
    <w:rsid w:val="00804FAE"/>
    <w:rsid w:val="00845DD3"/>
    <w:rsid w:val="008527AC"/>
    <w:rsid w:val="00864371"/>
    <w:rsid w:val="0087060A"/>
    <w:rsid w:val="008B1201"/>
    <w:rsid w:val="008B63DD"/>
    <w:rsid w:val="008F16F7"/>
    <w:rsid w:val="009164BA"/>
    <w:rsid w:val="009166BD"/>
    <w:rsid w:val="00941C64"/>
    <w:rsid w:val="00953D91"/>
    <w:rsid w:val="00977AAE"/>
    <w:rsid w:val="00996E56"/>
    <w:rsid w:val="00997268"/>
    <w:rsid w:val="009C2BB5"/>
    <w:rsid w:val="009F1541"/>
    <w:rsid w:val="00A121C6"/>
    <w:rsid w:val="00A12667"/>
    <w:rsid w:val="00A14581"/>
    <w:rsid w:val="00A20E4C"/>
    <w:rsid w:val="00A253D7"/>
    <w:rsid w:val="00AA1636"/>
    <w:rsid w:val="00AA23D3"/>
    <w:rsid w:val="00AA3C50"/>
    <w:rsid w:val="00AE302A"/>
    <w:rsid w:val="00AE36BB"/>
    <w:rsid w:val="00B10C6B"/>
    <w:rsid w:val="00B27062"/>
    <w:rsid w:val="00B37C7E"/>
    <w:rsid w:val="00B65B09"/>
    <w:rsid w:val="00B85583"/>
    <w:rsid w:val="00B9476B"/>
    <w:rsid w:val="00BC3952"/>
    <w:rsid w:val="00BE5AB8"/>
    <w:rsid w:val="00BF3C3E"/>
    <w:rsid w:val="00C170E9"/>
    <w:rsid w:val="00C32B94"/>
    <w:rsid w:val="00C44DFB"/>
    <w:rsid w:val="00C6519B"/>
    <w:rsid w:val="00C70F21"/>
    <w:rsid w:val="00C7354B"/>
    <w:rsid w:val="00C91863"/>
    <w:rsid w:val="00C91F9B"/>
    <w:rsid w:val="00CC233C"/>
    <w:rsid w:val="00D84FBB"/>
    <w:rsid w:val="00DC1675"/>
    <w:rsid w:val="00DC493D"/>
    <w:rsid w:val="00DE1A86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3450</Words>
  <Characters>19668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2021-08-28T15:47:00Z</dcterms:created>
  <dcterms:modified xsi:type="dcterms:W3CDTF">2021-08-28T16:02:00Z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