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F14D58" w:rsidRPr="00880315" w14:paraId="40983BE3" w14:textId="77777777" w:rsidTr="00F65FE6">
        <w:trPr>
          <w:trHeight w:val="10480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580F7153" w:rsidR="003E085C" w:rsidRPr="00A26EA7" w:rsidRDefault="003E085C" w:rsidP="00F14D58">
            <w:pPr>
              <w:pStyle w:val="ad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A26EA7"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26EA7"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26EA7"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16609"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A26EA7"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3514"/>
              <w:gridCol w:w="453"/>
              <w:gridCol w:w="3357"/>
              <w:gridCol w:w="453"/>
              <w:gridCol w:w="3357"/>
              <w:gridCol w:w="453"/>
              <w:gridCol w:w="3358"/>
            </w:tblGrid>
            <w:tr w:rsidR="00F65FE6" w:rsidRPr="00A26EA7" w14:paraId="79F6697B" w14:textId="61825017" w:rsidTr="00880315">
              <w:trPr>
                <w:trHeight w:val="2800"/>
              </w:trPr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F65FE6" w14:paraId="0013E58C" w14:textId="77777777" w:rsidTr="00880315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1A09ABE3" w14:textId="1BE43568" w:rsidR="00F65FE6" w:rsidRPr="00F65FE6" w:rsidRDefault="00E53767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F65FE6" w14:paraId="0FC17487" w14:textId="77777777" w:rsidTr="00880315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1659D808" w14:textId="4E07C79A" w:rsidR="00F65FE6" w:rsidRPr="00E53767" w:rsidRDefault="00E53767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52</w:t>
                        </w:r>
                      </w:p>
                    </w:tc>
                  </w:tr>
                  <w:tr w:rsidR="00F65FE6" w14:paraId="18C71CF1" w14:textId="77777777" w:rsidTr="00880315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BA01EB8" w14:textId="48F616F9" w:rsidR="00F65FE6" w:rsidRPr="00E53767" w:rsidRDefault="00E53767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F65FE6" w14:paraId="17287D33" w14:textId="77777777" w:rsidTr="00880315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29AE1A02" w14:textId="51924B4E" w:rsidR="00F65FE6" w:rsidRPr="00E53767" w:rsidRDefault="00E53767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F65FE6" w14:paraId="50908720" w14:textId="77777777" w:rsidTr="00880315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757DB9B" w14:textId="1A08F146" w:rsidR="00F65FE6" w:rsidRPr="00E53767" w:rsidRDefault="00E53767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F65FE6" w14:paraId="3C53009A" w14:textId="77777777" w:rsidTr="00880315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39CAAD8" w14:textId="3CF6473B" w:rsidR="00F65FE6" w:rsidRPr="00E53767" w:rsidRDefault="00E53767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F65FE6" w14:paraId="336245C4" w14:textId="77777777" w:rsidTr="00880315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1869F17F" w14:textId="4F177707" w:rsidR="00F65FE6" w:rsidRPr="00E53767" w:rsidRDefault="00E53767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</w:tbl>
                <w:p w14:paraId="4367BE70" w14:textId="77777777" w:rsidR="00F65FE6" w:rsidRPr="00F65FE6" w:rsidRDefault="00F65FE6" w:rsidP="00E50BDE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shd w:val="clear" w:color="auto" w:fill="auto"/>
                  <w:tcMar>
                    <w:left w:w="0" w:type="dxa"/>
                  </w:tcMar>
                </w:tcPr>
                <w:p w14:paraId="1E763E4B" w14:textId="359201C6" w:rsidR="00F65FE6" w:rsidRPr="00A26EA7" w:rsidRDefault="00E53767" w:rsidP="00E50BDE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СІЧЕНЬ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58"/>
                    <w:gridCol w:w="463"/>
                    <w:gridCol w:w="463"/>
                    <w:gridCol w:w="463"/>
                    <w:gridCol w:w="463"/>
                    <w:gridCol w:w="463"/>
                    <w:gridCol w:w="452"/>
                  </w:tblGrid>
                  <w:tr w:rsidR="00F65FE6" w:rsidRPr="00A26EA7" w14:paraId="684222CD" w14:textId="77777777" w:rsidTr="00880315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033D484F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19BF0E84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7EAC38D2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73B065A9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10BD7293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2FB22D81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7CBBF5F4" w:rsidR="00F65FE6" w:rsidRPr="00A26EA7" w:rsidRDefault="00E53767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31DF8F53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0C5A67CB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77D198A8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18E09E0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4F6C85AD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46E81269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AB1CBA7" w14:textId="54615D93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1DE8D4C" w14:textId="6AE2DD2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AFA4FA2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08CAB128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5326D51D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5C4589E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064E55F9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1B0CC223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04893A06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18C1E4B0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223F797F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7B39EAEE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4AEF22AA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66B0EA19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3F1CEB9B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1013F690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76026A9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21A9B6DA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10529957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3F49C992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419BF6D0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353214DC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6CE879AE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2C2E2806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11E500F0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517014DB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797D45F8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5CDEB0CB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51EEE3C4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3DBAD12D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4520D12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16BDC15C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2ED8EA40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7490699F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1144E5B8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11FAC28E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3BC915C8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F65FE6" w:rsidRPr="00A26EA7" w:rsidRDefault="00F65FE6" w:rsidP="00E50BDE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06B22D19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52C7C88" w14:textId="4AEF7FCB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436AA47F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7C78DAB1" w14:textId="301F3F59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880315" w14:paraId="38A5365A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6D358110" w14:textId="39CE0396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14:paraId="1995F73D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522F822" w14:textId="2F6C6B8F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14:paraId="46211402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293A8C32" w14:textId="6D670D29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14:paraId="4B977F58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7E097341" w14:textId="2570D149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880315" w14:paraId="47BAAFB2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DFD4131" w14:textId="77777777" w:rsidR="00880315" w:rsidRDefault="00880315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D2F0D30" w14:textId="77777777" w:rsidR="00F65FE6" w:rsidRPr="00A26EA7" w:rsidRDefault="00F65FE6" w:rsidP="00E50BDE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3D861116" w14:textId="101C86C9" w:rsidR="00F65FE6" w:rsidRPr="00A26EA7" w:rsidRDefault="00E53767" w:rsidP="00E50BDE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ЛЮТИЙ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33"/>
                    <w:gridCol w:w="439"/>
                    <w:gridCol w:w="441"/>
                    <w:gridCol w:w="441"/>
                    <w:gridCol w:w="441"/>
                    <w:gridCol w:w="441"/>
                    <w:gridCol w:w="432"/>
                  </w:tblGrid>
                  <w:tr w:rsidR="00F65FE6" w:rsidRPr="00A26EA7" w14:paraId="4D521D1C" w14:textId="77777777" w:rsidTr="00F65FE6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35F07ACC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56D49846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75457D37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3AC0DFE0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46C35BB2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03507A4B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70A8AF39" w:rsidR="00F65FE6" w:rsidRPr="00A26EA7" w:rsidRDefault="00E53767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033AD79B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6321C183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76BF7C6B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1FA019B3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1B54A4AC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23CAA0D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5292C6FC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23C05DE6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6878283D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7943FA89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5AE5C804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29E534FF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76F5FA0E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2FF555FC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2F9B2B4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4EF52CF8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7DC4D67B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3FEE2149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198BAC0C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16899713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2D370F7B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711FD97D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64568ECD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16B9E4D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73331944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3722736E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568FA8B2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332488B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6935590F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13630D3A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2E872E38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3C416CFA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74B0FF95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535A3329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21AD55D8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3F66C0DA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540A98B3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60C8BEC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240BB63E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61D7D774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4CB553C4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31576483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62A3C91D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F65FE6" w:rsidRPr="00A26EA7" w:rsidRDefault="00F65FE6" w:rsidP="00E50BDE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0AD30ACD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FF310A9" w14:textId="4DEFB3C7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2DFF8B32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D52010F" w14:textId="7419ACDE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880315" w14:paraId="6FB07678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F8BC279" w14:textId="45868791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10</w:t>
                        </w:r>
                      </w:p>
                    </w:tc>
                  </w:tr>
                  <w:tr w:rsidR="00880315" w14:paraId="0E065F24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FBDC39E" w14:textId="383010EE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11</w:t>
                        </w:r>
                      </w:p>
                    </w:tc>
                  </w:tr>
                  <w:tr w:rsidR="00880315" w14:paraId="38378A75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257C9A48" w14:textId="38054958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12</w:t>
                        </w:r>
                      </w:p>
                    </w:tc>
                  </w:tr>
                  <w:tr w:rsidR="00880315" w14:paraId="111BE1EE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45C77D3A" w14:textId="2B4489E6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13</w:t>
                        </w:r>
                      </w:p>
                    </w:tc>
                  </w:tr>
                  <w:tr w:rsidR="00880315" w14:paraId="0DADCE0F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75B7225A" w14:textId="34FDD97D" w:rsidR="00880315" w:rsidRPr="009F3A42" w:rsidRDefault="00880315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7F2F8922" w14:textId="77777777" w:rsidR="00F65FE6" w:rsidRPr="00A26EA7" w:rsidRDefault="00F65FE6" w:rsidP="00E50BDE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4315FC74" w14:textId="2DBF523A" w:rsidR="00F65FE6" w:rsidRPr="00A26EA7" w:rsidRDefault="00E53767" w:rsidP="00E50BDE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БЕРЕЗЕНЬ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33"/>
                    <w:gridCol w:w="439"/>
                    <w:gridCol w:w="441"/>
                    <w:gridCol w:w="441"/>
                    <w:gridCol w:w="441"/>
                    <w:gridCol w:w="441"/>
                    <w:gridCol w:w="432"/>
                  </w:tblGrid>
                  <w:tr w:rsidR="00F65FE6" w:rsidRPr="00A26EA7" w14:paraId="5FBA1453" w14:textId="77777777" w:rsidTr="00F65FE6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1FF2AC4C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19777C64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4A375802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2A950263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BB34349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75C854EB" w:rsidR="00F65FE6" w:rsidRPr="00A26EA7" w:rsidRDefault="00F65FE6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33B01EFB" w:rsidR="00F65FE6" w:rsidRPr="00A26EA7" w:rsidRDefault="00E53767" w:rsidP="00E50BDE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1AD7C61D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3AE7AB5F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0397B0B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7859C5F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30E1C61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5E6BF733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76AC9C95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081EF93D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ACC4FBD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359215F9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0236FA7E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003E8A5C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331EE728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0570D7A0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65CC1560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4530AA7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2DAA7F9C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7837152F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253D6078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35F3B584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1E8D3DF6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1D7C6525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7E2F9CD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29C8A20D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91924FE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6A457E03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2E102A84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3A8DF7B9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123EBF36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3306725A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3B3A6A41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03974BEC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322DB458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732F868B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6F9BA924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5BD2A2BE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5B037F3E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19B8029B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5F76D2C9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1703B583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73808F25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6E49A0F9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4ADF5BDA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F65FE6" w:rsidRPr="00A26EA7" w:rsidRDefault="00F65FE6" w:rsidP="00E50BDE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F65FE6" w:rsidRPr="00A26EA7" w:rsidRDefault="00F65FE6" w:rsidP="00E50BDE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6A22263B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FC6D68F" w14:textId="02896724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11A05523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B21900F" w14:textId="11460A05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880315" w14:paraId="3ABB9563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4EEED058" w14:textId="2AC88045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880315" w14:paraId="55E4BBDA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495ED380" w14:textId="019A269B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880315" w14:paraId="10AD86ED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430778AE" w14:textId="33C15F1F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14:paraId="53DFF459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6C1DF229" w14:textId="4CBD0967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14:paraId="1460F148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1ADD213" w14:textId="77777777" w:rsidR="00880315" w:rsidRDefault="00880315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2513EFFE" w14:textId="77777777" w:rsidR="00F65FE6" w:rsidRPr="00A26EA7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64B9D1A2" w14:textId="7EB4062E" w:rsidR="00F65FE6" w:rsidRPr="00A26EA7" w:rsidRDefault="00E53767" w:rsidP="00240D4D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КВІТЕНЬ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34"/>
                    <w:gridCol w:w="439"/>
                    <w:gridCol w:w="441"/>
                    <w:gridCol w:w="441"/>
                    <w:gridCol w:w="441"/>
                    <w:gridCol w:w="441"/>
                    <w:gridCol w:w="432"/>
                  </w:tblGrid>
                  <w:tr w:rsidR="00F65FE6" w:rsidRPr="00A26EA7" w14:paraId="486B25E3" w14:textId="77777777" w:rsidTr="00F65FE6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4E5CF9AD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BC8FCDC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0DF3FBEC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77C50B3A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5FC5F9C3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5C85F72E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0E05008" w14:textId="75E53315" w:rsidR="00F65FE6" w:rsidRPr="00A26EA7" w:rsidRDefault="00E53767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18746610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0F48B2D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7F5E1D2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7ABBA73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3C461F7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46EE76A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27BD5DB" w14:textId="571597F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3C7F0FA" w14:textId="5A000B0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B6D7401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4F243EC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53D0E19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03B0B6F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025CF01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586F5A9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73FB2A2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1A82B56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2E5D7C27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62E9E2E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1B88F55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31F3C7E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43CBD5B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75B433A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3CC9936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64CA0E6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4FD26192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0B5C037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21E5332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1DD06EF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5C9A83C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4E2EC59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7D5F0FC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3C384EE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4E4EF58A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6C41639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2A5295A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189EB54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5140571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502B492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1965CD5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2095CEF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CB933A3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6773DBE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7A0A7F9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F4768A2" w14:textId="77777777" w:rsidR="00F65FE6" w:rsidRPr="00A26EA7" w:rsidRDefault="00F65FE6" w:rsidP="00E50BDE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F65FE6" w:rsidRPr="00A26EA7" w14:paraId="3808ABFD" w14:textId="5185E65E" w:rsidTr="00880315">
              <w:trPr>
                <w:trHeight w:val="2800"/>
              </w:trPr>
              <w:tc>
                <w:tcPr>
                  <w:tcW w:w="50" w:type="pct"/>
                  <w:tcMar>
                    <w:left w:w="57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67D4A2C1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643BDE86" w14:textId="18F52375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0DE0F187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6374AB6A" w14:textId="202749F8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16609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14:paraId="2322EA64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99E90BA" w14:textId="19BA0D7D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16609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880315" w14:paraId="06C13696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D86C85C" w14:textId="1E39DCBC" w:rsidR="00880315" w:rsidRPr="009F3A42" w:rsidRDefault="00216609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20</w:t>
                        </w:r>
                      </w:p>
                    </w:tc>
                  </w:tr>
                  <w:tr w:rsidR="00880315" w14:paraId="6A3BF1A7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D57BEB5" w14:textId="205643D9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216609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880315" w14:paraId="15E2838F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18B293F3" w14:textId="410D5B1D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216609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880315" w14:paraId="2D49A729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2DDDB3DB" w14:textId="5124608C" w:rsidR="00880315" w:rsidRPr="00E53767" w:rsidRDefault="00880315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21C4C80B" w14:textId="77777777" w:rsidR="00F65FE6" w:rsidRPr="00F65FE6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shd w:val="clear" w:color="auto" w:fill="auto"/>
                  <w:tcMar>
                    <w:left w:w="0" w:type="dxa"/>
                  </w:tcMar>
                </w:tcPr>
                <w:p w14:paraId="392961A3" w14:textId="1EB80E6F" w:rsidR="00F65FE6" w:rsidRPr="00A26EA7" w:rsidRDefault="00E53767" w:rsidP="00240D4D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ТРАВЕНЬ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56"/>
                    <w:gridCol w:w="462"/>
                    <w:gridCol w:w="463"/>
                    <w:gridCol w:w="463"/>
                    <w:gridCol w:w="463"/>
                    <w:gridCol w:w="463"/>
                    <w:gridCol w:w="455"/>
                  </w:tblGrid>
                  <w:tr w:rsidR="00F65FE6" w:rsidRPr="00A26EA7" w14:paraId="4533209A" w14:textId="77777777" w:rsidTr="00F65FE6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6CBA5A12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5BCC8D0D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6BFCDCCD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1247BE4B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12B91888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2122ACAE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70B3D15" w14:textId="2AEA9021" w:rsidR="00F65FE6" w:rsidRPr="00A26EA7" w:rsidRDefault="00E53767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38FA371F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76CC529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6D94609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0BAC6DE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396E95B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5EE1374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988ABBF" w14:textId="16F5FA0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B319A52" w14:textId="6F4DD9F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68F2BFD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51D9B3A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4323113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4DC4C5B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281E4CB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0340E9C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0DFF876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547622E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5C3EBBEF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70062D7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0AF65C6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6DCC29A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3E4C869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4390F78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5ECAAA7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0D3CEB2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63A93A4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63DD78D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41FE570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24A8EF1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3DB7D68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465DCE8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2D47B67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5DA4305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48D57EB2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6DD682A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1CBB16A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653AD89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6490D7A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6B998CE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1340860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1F4835F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74CBC6B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3665B95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5850CC5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F65FE6" w:rsidRPr="00A26EA7" w:rsidRDefault="00F65FE6" w:rsidP="00240D4D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04E52BA5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70ABABA7" w14:textId="30942D1D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2243C58C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66C803B9" w14:textId="09621BE8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880315" w14:paraId="6365BA2B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1CFE5092" w14:textId="790DE660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880315" w14:paraId="3B11B6EB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0A3E840" w14:textId="6EA5AFD7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880315" w14:paraId="5993DC1A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1A31CC7" w14:textId="6FFAB73D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880315" w14:paraId="116C45C7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186FBB2C" w14:textId="49642541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14:paraId="628A0703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1BD9F04" w14:textId="77777777" w:rsidR="00880315" w:rsidRDefault="00880315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3F6164F4" w14:textId="77777777" w:rsidR="00F65FE6" w:rsidRPr="00A26EA7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48937A74" w14:textId="0284C4BF" w:rsidR="00F65FE6" w:rsidRPr="00A26EA7" w:rsidRDefault="00E53767" w:rsidP="00240D4D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ЧЕРВЕНЬ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33"/>
                    <w:gridCol w:w="438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F65FE6" w:rsidRPr="00A26EA7" w14:paraId="43FDBBAF" w14:textId="77777777" w:rsidTr="00F65FE6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73005E81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60AA243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40B39F7D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30B679CF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B283001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4867081C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28DC64F" w14:textId="60D3819F" w:rsidR="00F65FE6" w:rsidRPr="00A26EA7" w:rsidRDefault="00E53767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10101CD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3BE2E37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70B98B2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6D1C405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2D2AEDD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3DE7DDE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6AF9861" w14:textId="4D3C4FC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9759CE0" w14:textId="28EEA9E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7A16245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0342C2F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118E9AE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740D38A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1AFBCDA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481A762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5C414BF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08E266C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3BBD025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6455F8B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2829971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5AFE943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7D02BD7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472012F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6FB87B8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6BF2588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63CC90BE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3DE3F31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2BCB593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60CD91C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752F836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7B46499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3E2709D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007572A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47AB0675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254C888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67443F2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7FAB26D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03348D2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02C88E3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38A796D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6EE0195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3E8BAD15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53E1761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6280416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F65FE6" w:rsidRPr="00A26EA7" w:rsidRDefault="00F65FE6" w:rsidP="00240D4D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10F77FA5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1A8239FE" w14:textId="49EEA79C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54D62990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1E8A387" w14:textId="760B5191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14:paraId="65C0A065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7056A02" w14:textId="17039551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14:paraId="1BBFDDA4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29D64272" w14:textId="090B9994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14:paraId="569490DB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2AA6A855" w14:textId="2D4977AE" w:rsidR="00880315" w:rsidRPr="009F3A42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29</w:t>
                        </w:r>
                      </w:p>
                    </w:tc>
                  </w:tr>
                  <w:tr w:rsidR="00880315" w14:paraId="5C187D92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1C860272" w14:textId="52A57B02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880315" w14:paraId="444A47A7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2961FAF" w14:textId="2EEE2AF5" w:rsidR="00880315" w:rsidRPr="00216609" w:rsidRDefault="00216609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31</w:t>
                        </w:r>
                      </w:p>
                    </w:tc>
                  </w:tr>
                </w:tbl>
                <w:p w14:paraId="49D3B851" w14:textId="77777777" w:rsidR="00F65FE6" w:rsidRPr="00A26EA7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4B8A97B6" w14:textId="417BEB5F" w:rsidR="00F65FE6" w:rsidRPr="00A26EA7" w:rsidRDefault="00E53767" w:rsidP="00240D4D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ЛИПЕНЬ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33"/>
                    <w:gridCol w:w="438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F65FE6" w:rsidRPr="00A26EA7" w14:paraId="65F48B94" w14:textId="77777777" w:rsidTr="00F65FE6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1089AC49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6CA4420D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75A10443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11A2172F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0ACCB2E4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58E4421E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5E67A74" w14:textId="558BBAF1" w:rsidR="00F65FE6" w:rsidRPr="00A26EA7" w:rsidRDefault="00E53767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695417E5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719BABFE" w14:textId="52DCD9C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7C221972" w14:textId="6E42542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43371317" w14:textId="095072D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32E429C1" w14:textId="7E889A5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7622A721" w14:textId="27A4227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2A728AE9" w14:textId="3783222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0747D21B" w14:textId="5A5DCE8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3A7F154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2AC68E3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2EE7866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59D6D92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396D930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545E252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78F1503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7D104F5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1BD473A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76F1156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30BBC63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2784B21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0AB2DDF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296CDB9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7FC7577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5B493A8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943E547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4A6E274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4E885DB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49213D2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56ACA90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0CAFF7E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43DD649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0CF7979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0083E5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07D86A0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14B3006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7209701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3A74C0C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3347F5F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32C0FF5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051AFAA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663D57F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44289E4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50D52A0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F65FE6" w:rsidRPr="00A26EA7" w:rsidRDefault="00F65FE6" w:rsidP="00240D4D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503FFAC8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66150A7B" w14:textId="6A429876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19D2605C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4184AC4A" w14:textId="117034A8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31</w:t>
                        </w:r>
                      </w:p>
                    </w:tc>
                  </w:tr>
                  <w:tr w:rsidR="00880315" w14:paraId="1DF53F2C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6C77C38" w14:textId="6C76EBB0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32</w:t>
                        </w:r>
                      </w:p>
                    </w:tc>
                  </w:tr>
                  <w:tr w:rsidR="00880315" w14:paraId="64D2B0D9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648531C1" w14:textId="16E00378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33</w:t>
                        </w:r>
                      </w:p>
                    </w:tc>
                  </w:tr>
                  <w:tr w:rsidR="00880315" w14:paraId="3D731CD4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1D758B7" w14:textId="1CA69FE8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34</w:t>
                        </w:r>
                      </w:p>
                    </w:tc>
                  </w:tr>
                  <w:tr w:rsidR="00880315" w14:paraId="368E3722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425BB47" w14:textId="2B7008D4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35</w:t>
                        </w:r>
                      </w:p>
                    </w:tc>
                  </w:tr>
                  <w:tr w:rsidR="00880315" w14:paraId="78561C22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8E5F0DE" w14:textId="3807A4D0" w:rsidR="00880315" w:rsidRPr="009F3A42" w:rsidRDefault="00880315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2CDC5BF2" w14:textId="77777777" w:rsidR="00F65FE6" w:rsidRPr="00A26EA7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5A638CC5" w14:textId="652BBD40" w:rsidR="00F65FE6" w:rsidRPr="00A26EA7" w:rsidRDefault="00E53767" w:rsidP="00240D4D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СЕРПЕНЬ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33"/>
                    <w:gridCol w:w="439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F65FE6" w:rsidRPr="00A26EA7" w14:paraId="27BAE27B" w14:textId="77777777" w:rsidTr="00F65FE6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F3C4438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C75E4DD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4A92C3A5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6D73E7BE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7A4EE655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27915271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6B06261" w14:textId="5C3CF47A" w:rsidR="00F65FE6" w:rsidRPr="00A26EA7" w:rsidRDefault="00E53767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4F4E23C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3BB8E8E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7B5EDC1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655E5F3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1B0DCA8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226D475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853885E" w14:textId="52A51E2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7A35057" w14:textId="1106A1B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662A0AB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532D699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055107E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44FA37A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16FE97E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2B6A6A9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1F06686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630C2C8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6825CDB3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4D86DD4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6519D57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7DBC318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2DEE45D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33CD213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7238600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6947B3C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2337F0FE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60A7563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04DBE3B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669445A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32FA064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7D94F82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332A1E7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0FEC6AA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4BA8EE02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04CC340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6FDD9C7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5C0147A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5C1B7A0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07EF1B6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1A34FCA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6F259B5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3673A2D9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575D9D4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1ADD565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8E383FC" w14:textId="77777777" w:rsidR="00F65FE6" w:rsidRPr="00A26EA7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F65FE6" w:rsidRPr="00A26EA7" w14:paraId="5ABCB9D1" w14:textId="6B4B1A3C" w:rsidTr="00880315">
              <w:trPr>
                <w:trHeight w:val="2800"/>
              </w:trPr>
              <w:tc>
                <w:tcPr>
                  <w:tcW w:w="50" w:type="pct"/>
                  <w:tcMar>
                    <w:left w:w="57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483EE15C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7D9E981F" w14:textId="23676B89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6DCAAC7D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2F586941" w14:textId="00565CD2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880315" w14:paraId="551A0D51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13483B5D" w14:textId="2FDF6812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880315" w14:paraId="679E0DB2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637DAE8C" w14:textId="5B77916B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880315" w14:paraId="145EA60C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5804187" w14:textId="0751D5F6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14:paraId="4FAAB698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E14D136" w14:textId="571D97C5" w:rsidR="00880315" w:rsidRPr="009F3A42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39</w:t>
                        </w:r>
                      </w:p>
                    </w:tc>
                  </w:tr>
                  <w:tr w:rsidR="00880315" w14:paraId="213089E8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632BC4FA" w14:textId="77777777" w:rsidR="00880315" w:rsidRDefault="00880315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65AB21C" w14:textId="77777777" w:rsidR="00F65FE6" w:rsidRPr="00F65FE6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shd w:val="clear" w:color="auto" w:fill="auto"/>
                  <w:tcMar>
                    <w:left w:w="0" w:type="dxa"/>
                  </w:tcMar>
                </w:tcPr>
                <w:p w14:paraId="4C27874B" w14:textId="16387B30" w:rsidR="00F65FE6" w:rsidRPr="00A26EA7" w:rsidRDefault="00E53767" w:rsidP="00240D4D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ВЕРЕСЕНЬ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56"/>
                    <w:gridCol w:w="462"/>
                    <w:gridCol w:w="463"/>
                    <w:gridCol w:w="463"/>
                    <w:gridCol w:w="463"/>
                    <w:gridCol w:w="463"/>
                    <w:gridCol w:w="455"/>
                  </w:tblGrid>
                  <w:tr w:rsidR="00F65FE6" w:rsidRPr="00A26EA7" w14:paraId="6E92A4E3" w14:textId="77777777" w:rsidTr="00F65FE6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0EB5C5E4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2952FF7C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1794D793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6DC66CFF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545BED03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593341F0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15E6D45" w14:textId="101CBA27" w:rsidR="00F65FE6" w:rsidRPr="00A26EA7" w:rsidRDefault="00E53767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191EEF27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4F1416C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7CE8615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6E1E2EC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21F3C17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78C1CD9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FB27399" w14:textId="30A3837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C09A57F" w14:textId="18028CF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6EE1544C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6A2037B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316AD3E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41373CD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076DD44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151DC73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7B1BA51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0CEC3DF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E1942DA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4D68A3C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143AA93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48CBA88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16DDB19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75D63FB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40D189E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4A0E0B2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343588CF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59420A8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5900209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06EDA57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69B7772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7C075CD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4C96BAA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4440344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487DB3A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47B4452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016E085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4D8CA6F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6ABDF69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1AA6C00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4EECC88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1D57A1D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5F9738C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4BE2EDD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69CB4E6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F65FE6" w:rsidRPr="00A26EA7" w:rsidRDefault="00F65FE6" w:rsidP="00240D4D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25356EEA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E275003" w14:textId="656C5763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4FEB7F80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DECC919" w14:textId="0940911D" w:rsidR="00880315" w:rsidRPr="009F3A42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39</w:t>
                        </w:r>
                      </w:p>
                    </w:tc>
                  </w:tr>
                  <w:tr w:rsidR="00880315" w14:paraId="14D2D790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18872CEA" w14:textId="14C2C567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880315" w14:paraId="7CA4A08E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77A47EE2" w14:textId="3896FE69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880315" w14:paraId="52DB5587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2B05C8C" w14:textId="1C2AEB34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880315" w14:paraId="47C27E05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436D00BF" w14:textId="22FB7C93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880315" w14:paraId="66E6066A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0B696F78" w14:textId="47CC905B" w:rsidR="00880315" w:rsidRPr="00E53767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44</w:t>
                        </w:r>
                      </w:p>
                    </w:tc>
                  </w:tr>
                </w:tbl>
                <w:p w14:paraId="1A6A6BB8" w14:textId="77777777" w:rsidR="00F65FE6" w:rsidRPr="00A26EA7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3FE5E8F3" w14:textId="77AE5295" w:rsidR="00F65FE6" w:rsidRPr="00A26EA7" w:rsidRDefault="00E53767" w:rsidP="00240D4D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ЖОВТЕНЬ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33"/>
                    <w:gridCol w:w="438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F65FE6" w:rsidRPr="00A26EA7" w14:paraId="1DAA9906" w14:textId="77777777" w:rsidTr="00F65FE6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68E46517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3300983F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47430AD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6D6AF0B7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62139934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242757C9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C199D0C" w14:textId="51F9E4E8" w:rsidR="00F65FE6" w:rsidRPr="00A26EA7" w:rsidRDefault="00E53767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048A2737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366BF50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492B0DA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5973851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7E83C6C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557F698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9586682" w14:textId="2124AEB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F61586C" w14:textId="4FAC8DD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4556AA3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5938550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204A7CD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7F8C35B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5C51B8B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2CCFA8F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62FFE17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77530B9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3841C5FA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4ED54B4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4F15EEA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581D95C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7637778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08069DA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6523C11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3B390C9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63A3FB7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52257EC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7DBB9D9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1EC1D75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6E22A94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308BE34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0EA4E44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20E7A81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48EFB19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692C0A1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663C834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17557AB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7B6FE79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62E474B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7A0D22C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0B4D7D8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6CC5E29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2A8AD44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5A6E2BE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F65FE6" w:rsidRPr="00A26EA7" w:rsidRDefault="00F65FE6" w:rsidP="00240D4D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515574AA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2190F6B6" w14:textId="188526BE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28A208CC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66981B6" w14:textId="1FBFA27B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44</w:t>
                        </w:r>
                      </w:p>
                    </w:tc>
                  </w:tr>
                  <w:tr w:rsidR="00880315" w14:paraId="680564F6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6B38403D" w14:textId="5E4FD698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45</w:t>
                        </w:r>
                      </w:p>
                    </w:tc>
                  </w:tr>
                  <w:tr w:rsidR="00880315" w14:paraId="21C231E4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1FF1480" w14:textId="6B3FB557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46</w:t>
                        </w:r>
                      </w:p>
                    </w:tc>
                  </w:tr>
                  <w:tr w:rsidR="00880315" w14:paraId="628FB4C7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200C4EE" w14:textId="164A5F3B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47</w:t>
                        </w:r>
                      </w:p>
                    </w:tc>
                  </w:tr>
                  <w:tr w:rsidR="00880315" w14:paraId="1742A979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E1719B9" w14:textId="6DD59783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48</w:t>
                        </w:r>
                      </w:p>
                    </w:tc>
                  </w:tr>
                  <w:tr w:rsidR="00880315" w14:paraId="1B693639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736C4392" w14:textId="3588833B" w:rsidR="00880315" w:rsidRPr="009F3A42" w:rsidRDefault="00880315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3947A6CB" w14:textId="77777777" w:rsidR="00F65FE6" w:rsidRPr="00A26EA7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7E9350D6" w14:textId="4B317189" w:rsidR="00F65FE6" w:rsidRPr="00A26EA7" w:rsidRDefault="00E53767" w:rsidP="00240D4D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ЛИСТОПАД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33"/>
                    <w:gridCol w:w="438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F65FE6" w:rsidRPr="00A26EA7" w14:paraId="504BFB33" w14:textId="77777777" w:rsidTr="00F65FE6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015CF11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5F3E5F5D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5CB2587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1E3EA055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166EB749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56F5BA77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85DC499" w14:textId="065C3E47" w:rsidR="00F65FE6" w:rsidRPr="00A26EA7" w:rsidRDefault="00E53767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4138B15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0A59F2A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220E7E7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2D78DC2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53F1D13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0D0AC65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006519B" w14:textId="39B1508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D7589EB" w14:textId="100ABE2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74503BC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198D0FC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4C8B118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672423B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4CF5A26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462BA06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31D62AC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6B08868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7D2E913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318A4D0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04EF12A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4D51013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3C9D621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2760B2C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0601360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755FBA0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C39DE3A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7F97C6E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2E50D68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6B2C573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09F2FD3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0DC547F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38DAB50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2876ABD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25F2089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2C8B764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6EBC4B3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0158365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715894F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0903F6E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51F480E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52A72F5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72FD00B3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7B6B3FB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6E65D61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F65FE6" w:rsidRPr="00A26EA7" w:rsidRDefault="00F65FE6" w:rsidP="00240D4D">
                  <w:pPr>
                    <w:pStyle w:val="a5"/>
                    <w:rPr>
                      <w:rFonts w:ascii="Century Gothic" w:hAnsi="Century Gothic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"/>
                  </w:tblGrid>
                  <w:tr w:rsidR="00880315" w:rsidRPr="00F65FE6" w14:paraId="14CC5082" w14:textId="77777777" w:rsidTr="008D4623">
                    <w:trPr>
                      <w:trHeight w:val="227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2E51D7B0" w14:textId="7E6F2412" w:rsidR="00880315" w:rsidRPr="00F65FE6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880315" w14:paraId="1AA5745B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7D394F55" w14:textId="37A03D0D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880315" w14:paraId="7BD1A220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586D7FEE" w14:textId="5399401D" w:rsidR="00880315" w:rsidRPr="009F3A42" w:rsidRDefault="00E53767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49</w:t>
                        </w:r>
                      </w:p>
                    </w:tc>
                  </w:tr>
                  <w:tr w:rsidR="00880315" w14:paraId="706D36F3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445AF92" w14:textId="04FDA2B0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880315" w14:paraId="7DDA3CFD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28E1E9FC" w14:textId="515170FC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880315" w14:paraId="3C44FBA1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862AAF3" w14:textId="0BB4FAE1" w:rsidR="00880315" w:rsidRPr="009F3A42" w:rsidRDefault="009F3A42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E5376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880315" w14:paraId="756A97BC" w14:textId="77777777" w:rsidTr="008D4623">
                    <w:trPr>
                      <w:trHeight w:val="340"/>
                    </w:trPr>
                    <w:tc>
                      <w:tcPr>
                        <w:tcW w:w="5000" w:type="pct"/>
                        <w:shd w:val="clear" w:color="auto" w:fill="F2F2F2" w:themeFill="background1" w:themeFillShade="F2"/>
                        <w:vAlign w:val="center"/>
                      </w:tcPr>
                      <w:p w14:paraId="3D7610AD" w14:textId="77777777" w:rsidR="00880315" w:rsidRDefault="00880315" w:rsidP="00880315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281E54C" w14:textId="77777777" w:rsidR="00F65FE6" w:rsidRPr="00A26EA7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6F10BBC6" w14:textId="4A16D3E3" w:rsidR="00F65FE6" w:rsidRPr="00E53767" w:rsidRDefault="00E53767" w:rsidP="00240D4D">
                  <w:pPr>
                    <w:pStyle w:val="Months"/>
                    <w:jc w:val="center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E53767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ГРУДЕНЬ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33"/>
                    <w:gridCol w:w="439"/>
                    <w:gridCol w:w="441"/>
                    <w:gridCol w:w="441"/>
                    <w:gridCol w:w="441"/>
                    <w:gridCol w:w="441"/>
                    <w:gridCol w:w="433"/>
                  </w:tblGrid>
                  <w:tr w:rsidR="00F65FE6" w:rsidRPr="00A26EA7" w14:paraId="0CA8349C" w14:textId="77777777" w:rsidTr="00F65FE6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27F359F3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388A5472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1347A1DF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7885AF89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521850DC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6082E16F" w:rsidR="00F65FE6" w:rsidRPr="00A26EA7" w:rsidRDefault="00F65FE6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709C3C5" w14:textId="44D9644A" w:rsidR="00F65FE6" w:rsidRPr="00A26EA7" w:rsidRDefault="00E53767" w:rsidP="00240D4D">
                        <w:pPr>
                          <w:pStyle w:val="Day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F65FE6" w:rsidRPr="00A26EA7" w14:paraId="0B2F30B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4C9B22A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522AB6E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5F4412F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571D77BC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158F0D4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E8AD4B2" w14:textId="48795BB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F0E85C9" w14:textId="46C230B1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26EA7">
                          <w:rPr>
                            <w:rFonts w:ascii="Century Gothic" w:hAnsi="Century Gothic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34AB1B9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0F3F677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12B73D6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788455B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0E47D3D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3F3D0B3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61826A9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0F28B1B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05C96A1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75B2ABF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3FCAAF8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5696738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3F28F11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29BCAE9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2011BF3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4D5C66CD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2A63608C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7FD4D5D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205C81F5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4905794E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407EF779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385A7A8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015DB8F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4911B99F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35920EEE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28790E82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6369B93A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125DE10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4D18215B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5EBA4B48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6C55D5F4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5376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68747196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A26EA7" w14:paraId="14DEC3D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372B6A43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2EB3E9B0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16609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26EA7"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F65FE6" w:rsidRPr="00A26EA7" w:rsidRDefault="00F65FE6" w:rsidP="00240D4D">
                        <w:pPr>
                          <w:pStyle w:val="Dates"/>
                          <w:rPr>
                            <w:rFonts w:ascii="Century Gothic" w:hAnsi="Century Gothic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3A58C6" w14:textId="77777777" w:rsidR="00F65FE6" w:rsidRPr="00A26EA7" w:rsidRDefault="00F65FE6" w:rsidP="00240D4D">
                  <w:pPr>
                    <w:pStyle w:val="Months"/>
                    <w:jc w:val="center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A26EA7" w:rsidRDefault="00E50BDE" w:rsidP="00E50BDE">
            <w:pPr>
              <w:pStyle w:val="ad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E745D66" w:rsidR="00F93E3B" w:rsidRPr="00A26EA7" w:rsidRDefault="008C7AC8" w:rsidP="00240D4D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  <w:lang w:val="en-US"/>
        </w:rPr>
      </w:pPr>
      <w:r w:rsidRPr="00A26EA7">
        <w:rPr>
          <w:rFonts w:ascii="Century Gothic" w:hAnsi="Century Gothic"/>
          <w:b/>
          <w:bCs/>
          <w:noProof/>
          <w:color w:val="auto"/>
          <w:sz w:val="2"/>
          <w:szCs w:val="2"/>
        </w:rPr>
        <w:t xml:space="preserve"> </w:t>
      </w:r>
    </w:p>
    <w:sectPr w:rsidR="00F93E3B" w:rsidRPr="00A26EA7" w:rsidSect="00240D4D">
      <w:pgSz w:w="16838" w:h="11906" w:orient="landscape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615A35" w14:textId="77777777" w:rsidR="0060703B" w:rsidRDefault="0060703B">
      <w:pPr>
        <w:spacing w:after="0"/>
      </w:pPr>
      <w:r>
        <w:separator/>
      </w:r>
    </w:p>
  </w:endnote>
  <w:endnote w:type="continuationSeparator" w:id="0">
    <w:p w14:paraId="67887715" w14:textId="77777777" w:rsidR="0060703B" w:rsidRDefault="006070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B3EF3" w14:textId="77777777" w:rsidR="0060703B" w:rsidRDefault="0060703B">
      <w:pPr>
        <w:spacing w:after="0"/>
      </w:pPr>
      <w:r>
        <w:separator/>
      </w:r>
    </w:p>
  </w:footnote>
  <w:footnote w:type="continuationSeparator" w:id="0">
    <w:p w14:paraId="116B8C4B" w14:textId="77777777" w:rsidR="0060703B" w:rsidRDefault="0060703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90EE8"/>
    <w:rsid w:val="001B01F9"/>
    <w:rsid w:val="001C41F9"/>
    <w:rsid w:val="00216609"/>
    <w:rsid w:val="00240D4D"/>
    <w:rsid w:val="002562E7"/>
    <w:rsid w:val="00285C1D"/>
    <w:rsid w:val="002F4A2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0703B"/>
    <w:rsid w:val="00653B95"/>
    <w:rsid w:val="00667021"/>
    <w:rsid w:val="006974E1"/>
    <w:rsid w:val="006C0896"/>
    <w:rsid w:val="006C66C1"/>
    <w:rsid w:val="006F513E"/>
    <w:rsid w:val="007C0139"/>
    <w:rsid w:val="007D45A1"/>
    <w:rsid w:val="007D7F5D"/>
    <w:rsid w:val="007F564D"/>
    <w:rsid w:val="00815FC3"/>
    <w:rsid w:val="00880315"/>
    <w:rsid w:val="008B1201"/>
    <w:rsid w:val="008C7AC8"/>
    <w:rsid w:val="008F16F7"/>
    <w:rsid w:val="009164BA"/>
    <w:rsid w:val="009166BD"/>
    <w:rsid w:val="00977AAE"/>
    <w:rsid w:val="00996E56"/>
    <w:rsid w:val="00997268"/>
    <w:rsid w:val="009F3A42"/>
    <w:rsid w:val="00A12667"/>
    <w:rsid w:val="00A14581"/>
    <w:rsid w:val="00A20E4C"/>
    <w:rsid w:val="00A26EA7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E1705"/>
    <w:rsid w:val="00DE32AC"/>
    <w:rsid w:val="00E1407A"/>
    <w:rsid w:val="00E318B9"/>
    <w:rsid w:val="00E50BDE"/>
    <w:rsid w:val="00E53767"/>
    <w:rsid w:val="00E774CD"/>
    <w:rsid w:val="00E77E1D"/>
    <w:rsid w:val="00ED75B6"/>
    <w:rsid w:val="00EF1F0E"/>
    <w:rsid w:val="00F14D58"/>
    <w:rsid w:val="00F65FE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3450</Words>
  <Characters>19666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2021-08-28T16:12:00Z</dcterms:created>
  <dcterms:modified xsi:type="dcterms:W3CDTF">2021-08-28T16:12:00Z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