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852"/>
        <w:gridCol w:w="7852"/>
      </w:tblGrid>
      <w:tr w:rsidR="00BF49DC" w:rsidRPr="00583442" w14:paraId="67049D07" w14:textId="77777777" w:rsidTr="00927861">
        <w:tc>
          <w:tcPr>
            <w:tcW w:w="2500" w:type="pct"/>
            <w:vAlign w:val="center"/>
          </w:tcPr>
          <w:p w14:paraId="221F35BB" w14:textId="44241EBB" w:rsidR="00BF49DC" w:rsidRPr="00583442" w:rsidRDefault="00583442" w:rsidP="00927861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t>СІЧЕНЬ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25D0E91" w14:textId="1BB79AB7" w:rsidR="00BF49DC" w:rsidRPr="00583442" w:rsidRDefault="006B6899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1BF397A1" w14:textId="3B4883A9" w:rsidR="00BF49DC" w:rsidRPr="00583442" w:rsidRDefault="00BF49DC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  <w:bookmarkStart w:id="0" w:name="_Hlk38821049"/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225"/>
        <w:gridCol w:w="2249"/>
        <w:gridCol w:w="2249"/>
        <w:gridCol w:w="2249"/>
        <w:gridCol w:w="2249"/>
        <w:gridCol w:w="2249"/>
        <w:gridCol w:w="2193"/>
      </w:tblGrid>
      <w:tr w:rsidR="00BF49DC" w:rsidRPr="00583442" w14:paraId="726CE1BC" w14:textId="77777777" w:rsidTr="00C55CAE">
        <w:trPr>
          <w:trHeight w:val="340"/>
        </w:trPr>
        <w:tc>
          <w:tcPr>
            <w:tcW w:w="710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4575A878" w:rsidR="00BF49DC" w:rsidRPr="00583442" w:rsidRDefault="00404CC8" w:rsidP="00927861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487A0FEF" w:rsidR="00BF49DC" w:rsidRPr="00583442" w:rsidRDefault="00404CC8" w:rsidP="00927861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6BC4EB3F" w:rsidR="00BF49DC" w:rsidRPr="00583442" w:rsidRDefault="00404CC8" w:rsidP="00927861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176CDE52" w:rsidR="00BF49DC" w:rsidRPr="00583442" w:rsidRDefault="00404CC8" w:rsidP="00927861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0FC5B19E" w:rsidR="00BF49DC" w:rsidRPr="00583442" w:rsidRDefault="00404CC8" w:rsidP="00927861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45A95818" w:rsidR="00BF49DC" w:rsidRPr="00583442" w:rsidRDefault="00404CC8" w:rsidP="00927861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41ADB958" w:rsidR="00BF49DC" w:rsidRPr="00404CC8" w:rsidRDefault="00404CC8" w:rsidP="00927861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val="en-US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BF49DC" w:rsidRPr="00583442" w14:paraId="6EAC1785" w14:textId="77777777" w:rsidTr="00C55CAE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61CEAFF" w14:textId="00E97921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E7022A9" w14:textId="71D30131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D5F48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EE880F" w14:textId="5C0DC987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D5F48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E6790C" w14:textId="4042D028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BE93C9" w14:textId="64B58297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5383201" w14:textId="57DF7978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7E31BBE" w14:textId="05264D68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BF49DC" w:rsidRPr="00583442" w14:paraId="3C2DA741" w14:textId="77777777" w:rsidTr="00C55CAE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B0F3ECD" w14:textId="6C4F8D73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E9377B" w14:textId="65AD6A7C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0250EF" w14:textId="14D9094D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E7C65B" w14:textId="5D382540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14954" w14:textId="0751F34C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D57052B" w14:textId="13639EE2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E6DFA71" w14:textId="0B87B968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BF49DC" w:rsidRPr="00583442" w14:paraId="6A8DAA74" w14:textId="77777777" w:rsidTr="00C55CAE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3E763929" w14:textId="701BF2DA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87BBDD9" w14:textId="75E4507E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2F1383" w14:textId="7CD0FFFC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0C4EBA" w14:textId="0F7AED05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634E9A5" w14:textId="2A366329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6F44200" w14:textId="68F31CF8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394B26C" w14:textId="3496393B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BF49DC" w:rsidRPr="00583442" w14:paraId="1D2030A0" w14:textId="77777777" w:rsidTr="00C55CAE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7D12072" w14:textId="62DEE1C1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D69C5E" w14:textId="3DA2BAAC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0398BA8" w14:textId="003F9F9E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AAF66C6" w14:textId="25AC2034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06A35B" w14:textId="04536A55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7B5A357" w14:textId="4B39B8E9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E480CCF" w14:textId="089E2881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BF49DC" w:rsidRPr="00583442" w14:paraId="0A8EB60A" w14:textId="77777777" w:rsidTr="00C55CAE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76F63247" w14:textId="07D7E051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F3CAEC" w14:textId="2414F6DC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BCA6C2" w14:textId="0CEF2879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565751" w14:textId="684300AC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607533" w14:textId="0C26871D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A7CF6E7" w14:textId="7DCEC792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718B96E" w14:textId="76FD6E95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BF49DC" w:rsidRPr="00583442" w14:paraId="5CCC9C47" w14:textId="77777777" w:rsidTr="00C55CAE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1FEA4187" w14:textId="7C091867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E08BBE" w14:textId="1E78E15E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5DDE99" w14:textId="77777777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1870D" w14:textId="77777777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416ADAD" w14:textId="77777777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511A947" w14:textId="77777777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1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197EF86" w14:textId="77777777" w:rsidR="00BF49DC" w:rsidRPr="00583442" w:rsidRDefault="00BF49DC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6B6899" w:rsidRPr="00583442" w14:paraId="006BD6C0" w14:textId="77777777" w:rsidTr="00285267">
        <w:tc>
          <w:tcPr>
            <w:tcW w:w="2500" w:type="pct"/>
            <w:vAlign w:val="center"/>
          </w:tcPr>
          <w:bookmarkEnd w:id="0"/>
          <w:p w14:paraId="19962AF0" w14:textId="2A0DC191" w:rsidR="006B6899" w:rsidRPr="00583442" w:rsidRDefault="00583442" w:rsidP="00285267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lastRenderedPageBreak/>
              <w:t>ЛЮТИЙ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0F9F655" w14:textId="65E46576" w:rsidR="006B6899" w:rsidRPr="00583442" w:rsidRDefault="006B6899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609632D" w14:textId="71E92072" w:rsidR="006B6899" w:rsidRPr="00583442" w:rsidRDefault="006B6899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9"/>
        <w:gridCol w:w="2243"/>
        <w:gridCol w:w="2249"/>
        <w:gridCol w:w="2249"/>
        <w:gridCol w:w="2249"/>
        <w:gridCol w:w="2249"/>
        <w:gridCol w:w="2205"/>
      </w:tblGrid>
      <w:tr w:rsidR="00C55CAE" w:rsidRPr="00583442" w14:paraId="2A9965BE" w14:textId="77777777" w:rsidTr="00C55CAE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512E7E2D" w14:textId="65839112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FAB7376" w14:textId="48CE1744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F798461" w14:textId="576B5B4E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3D869A9" w14:textId="6465C8D3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05A4BF1" w14:textId="47F0ADAF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01A3C946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631EAB2A" w14:textId="0EBCE257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6B6899" w:rsidRPr="00583442" w14:paraId="78897B1C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9E0EAAF" w14:textId="29846F54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498326A" w14:textId="685AE56F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DD2C321" w14:textId="64DABFEE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94B2CA" w14:textId="10C8969B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9BB523" w14:textId="47168B0E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881040B" w14:textId="11EB0B53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884C514" w14:textId="415FEFBD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6B6899" w:rsidRPr="00583442" w14:paraId="48619F73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D44E21F" w14:textId="0C041E77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3B054" w14:textId="56D41E51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0B06407" w14:textId="516D593F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FA2E64" w14:textId="511E1C21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DD2A7F8" w14:textId="67346DBC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5828F76" w14:textId="2037CB1D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CC68ED0" w14:textId="6A5ABC42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6B6899" w:rsidRPr="00583442" w14:paraId="7F359005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642EC91B" w14:textId="18E1B66C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1E5F1D7" w14:textId="368E435B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D7BA790" w14:textId="3C76EF31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BD80CDD" w14:textId="0A5390B8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A72540D" w14:textId="2F752030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F0F416D" w14:textId="0424F0A9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74DD01B" w14:textId="3568BFC9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6B6899" w:rsidRPr="00583442" w14:paraId="508437E3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4E30587" w14:textId="1DCFB022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457F3AB" w14:textId="24DFE1FF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D2BC8FA" w14:textId="2924FEB5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3CA0134" w14:textId="0325AA74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79CEE53" w14:textId="07507094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A6FB619" w14:textId="569AD6B3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AA9D605" w14:textId="594A4ECE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6B6899" w:rsidRPr="00583442" w14:paraId="7B2D4DB4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B60D089" w14:textId="27D59086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C2D0623" w14:textId="281F7084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6515BFB" w14:textId="57734281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A42A246" w14:textId="30AB4AC4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581518" w14:textId="284438CA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32E265E" w14:textId="520E0914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C82A629" w14:textId="0AAE2FC5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6B6899" w:rsidRPr="00583442" w14:paraId="476F1256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140AF84A" w14:textId="4C322A9E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3E3F924" w14:textId="7276B301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!A12 Is Not In Table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D98DC7" w14:textId="77777777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420F1DF" w14:textId="77777777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EBC50A" w14:textId="77777777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5F2DFFB" w14:textId="77777777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18787BD" w14:textId="77777777" w:rsidR="006B6899" w:rsidRPr="00583442" w:rsidRDefault="006B6899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583442" w14:paraId="784B55A0" w14:textId="77777777" w:rsidTr="00285267">
        <w:tc>
          <w:tcPr>
            <w:tcW w:w="2500" w:type="pct"/>
            <w:vAlign w:val="center"/>
          </w:tcPr>
          <w:p w14:paraId="37FAAA50" w14:textId="3B259643" w:rsidR="00ED5F48" w:rsidRPr="00583442" w:rsidRDefault="00583442" w:rsidP="00285267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lastRenderedPageBreak/>
              <w:t>БЕРЕЗЕНЬ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6647E3B" w14:textId="1DDB518E" w:rsidR="00ED5F48" w:rsidRPr="00583442" w:rsidRDefault="00ED5F48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4BEBF7E" w14:textId="29E5ADCC" w:rsidR="00ED5F48" w:rsidRPr="00583442" w:rsidRDefault="00ED5F48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9"/>
        <w:gridCol w:w="2243"/>
        <w:gridCol w:w="2249"/>
        <w:gridCol w:w="2249"/>
        <w:gridCol w:w="2249"/>
        <w:gridCol w:w="2249"/>
        <w:gridCol w:w="2205"/>
      </w:tblGrid>
      <w:tr w:rsidR="00C55CAE" w:rsidRPr="00583442" w14:paraId="560D596D" w14:textId="77777777" w:rsidTr="00C55CAE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44C5013E" w14:textId="381594B6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4CD7167" w14:textId="4FB98981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8845A00" w14:textId="075E47FB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87DAD2F" w14:textId="4E7F0DEE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869AF3A" w14:textId="53622559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5F0B672C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3A6E4064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ED5F48" w:rsidRPr="00583442" w14:paraId="630DC1FC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92C9C6A" w14:textId="23DCCBB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F7964FA" w14:textId="4D9E01C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2395D4" w14:textId="158BB81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33792AC" w14:textId="5E341E2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602B436" w14:textId="0366A86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0C872C2" w14:textId="1E6ECFA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4E7289B" w14:textId="3FDBC66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MonthStart3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2E722F99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1D7CE2B" w14:textId="7219140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F0D177E" w14:textId="6AE1ED5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44B2EBD" w14:textId="312F366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4CED24" w14:textId="4A8F8C5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3247CF" w14:textId="1C66157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8F99FDA" w14:textId="4402463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B7624E4" w14:textId="01CADDF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1B29EB07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6D98C24B" w14:textId="7680DE0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8629C8D" w14:textId="77767B1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A1C96E1" w14:textId="656B1B7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D4FE6B" w14:textId="070C7CD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731300D" w14:textId="64EFF78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50D531D" w14:textId="71E5F3B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B3A6B0F" w14:textId="1739088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63061927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322A3772" w14:textId="2565BD2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89DEA55" w14:textId="38B8EA5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D337127" w14:textId="66A63A1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988E0CD" w14:textId="177D4D2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324E739" w14:textId="7C3BFC7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9C74BE0" w14:textId="56912A1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DB6A5DD" w14:textId="01A106E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2EFD4BD9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BFFCF65" w14:textId="4AC729D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FC45AEB" w14:textId="3DA4192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E09B59" w14:textId="5908CEA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B48518" w14:textId="1CEF390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62A271" w14:textId="0AB642E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7FE8FC8" w14:textId="62A9CA5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BDED77A" w14:textId="28AD6BE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53597095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653864B" w14:textId="24308DD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D53C982" w14:textId="5854860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MonthEnd3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664708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8BFF0B3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681C0FE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AD5B26D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32AFDD9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583442" w14:paraId="7FAF298C" w14:textId="77777777" w:rsidTr="00285267">
        <w:tc>
          <w:tcPr>
            <w:tcW w:w="2500" w:type="pct"/>
            <w:vAlign w:val="center"/>
          </w:tcPr>
          <w:p w14:paraId="0B71B109" w14:textId="117E9067" w:rsidR="00ED5F48" w:rsidRPr="00583442" w:rsidRDefault="00583442" w:rsidP="00285267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lastRenderedPageBreak/>
              <w:t>КВІТЕНЬ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3A157B9" w14:textId="3868E09C" w:rsidR="00ED5F48" w:rsidRPr="00583442" w:rsidRDefault="00ED5F48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3208FF17" w14:textId="726E9943" w:rsidR="00ED5F48" w:rsidRPr="00583442" w:rsidRDefault="00ED5F48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9"/>
        <w:gridCol w:w="2243"/>
        <w:gridCol w:w="2249"/>
        <w:gridCol w:w="2249"/>
        <w:gridCol w:w="2249"/>
        <w:gridCol w:w="2249"/>
        <w:gridCol w:w="2205"/>
      </w:tblGrid>
      <w:tr w:rsidR="00C55CAE" w:rsidRPr="00583442" w14:paraId="4B2EB927" w14:textId="77777777" w:rsidTr="00C55CAE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641E2EF1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781D7124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55D90C5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78BDCFDD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2F7A64D6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2128204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1BEFC9F9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ED5F48" w:rsidRPr="00583442" w14:paraId="6A54C37E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2471786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6B2C7FA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388360F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5B43B86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71D08F8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29ABE1D" w14:textId="471D8CB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57C3D9E" w14:textId="2EB34E4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7EB2B2FA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240E41F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1339837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455FF62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3A9D7D3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1ED704F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8CFC167" w14:textId="78D9555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53B4AD5" w14:textId="7491D01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3002DD0F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684933A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76B17E5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39F8737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1CAD266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48F7B72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5958C56" w14:textId="7D6D58A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5357CD5" w14:textId="65D1C7B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568BAFAE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44D496D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2AEAD22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6D409FE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086AA19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4D43F9B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249DF52" w14:textId="7BCED94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7093039" w14:textId="35F1EBA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5D73EBF0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63A4048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252FCCF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1AC031A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6DA4453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3553065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D073DED" w14:textId="04F0C01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9DF7ABA" w14:textId="6C180BB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53BE865F" w14:textId="77777777" w:rsidTr="00C55CAE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32F181D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1B470EA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0EF34A1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3C2D051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583442" w14:paraId="5E679A77" w14:textId="77777777" w:rsidTr="00285267">
        <w:tc>
          <w:tcPr>
            <w:tcW w:w="2500" w:type="pct"/>
            <w:vAlign w:val="center"/>
          </w:tcPr>
          <w:p w14:paraId="1ADD435E" w14:textId="40F7F17C" w:rsidR="00ED5F48" w:rsidRPr="00583442" w:rsidRDefault="00583442" w:rsidP="00285267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lastRenderedPageBreak/>
              <w:t>ТРАВЕНЬ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56E2AAA" w14:textId="3A8E56C6" w:rsidR="00ED5F48" w:rsidRPr="00583442" w:rsidRDefault="00ED5F48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4B867D3" w14:textId="4AD3AE40" w:rsidR="00ED5F48" w:rsidRPr="00583442" w:rsidRDefault="00ED5F48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C55CAE" w:rsidRPr="00583442" w14:paraId="4232816E" w14:textId="77777777" w:rsidTr="00C55CAE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5173D927" w14:textId="6E6E386E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31CDF886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0C438D9B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7D9D34CD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75387300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5E439C04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408D6390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ED5F48" w:rsidRPr="00583442" w14:paraId="6F5FFAB0" w14:textId="77777777" w:rsidTr="00C55CAE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69C2670" w14:textId="5BC20AE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F7B697C" w14:textId="60280F8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8A88DF" w14:textId="7EB6162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B1B025" w14:textId="585DD0C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0BF732E" w14:textId="57100A8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BB26961" w14:textId="299D614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6817485" w14:textId="03D4D06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543A7E90" w14:textId="77777777" w:rsidTr="00C55CAE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21331D" w14:textId="0CEABE8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4B2BF12" w14:textId="1959114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58DFB7" w14:textId="6E9A7F1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B68F1" w14:textId="085C192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45A9F5" w14:textId="4B338F0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29615FD" w14:textId="7855BBB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2D659A8" w14:textId="2E7D34E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25CD5011" w14:textId="77777777" w:rsidTr="00C55CAE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3162FCE" w14:textId="3F79B90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534D557" w14:textId="4E5BCAF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E94CD6" w14:textId="778BCC0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358C9A" w14:textId="3976A7D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5FC823" w14:textId="0B624B1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98DB889" w14:textId="6B370A6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CED4719" w14:textId="16A85E2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1967DB6D" w14:textId="77777777" w:rsidTr="00C55CAE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8568AD" w14:textId="1BA6498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90DA026" w14:textId="5E96F86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C5897B" w14:textId="4AE76B4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37E596" w14:textId="11F5C58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6F8449" w14:textId="56E3F57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F32A15C" w14:textId="30E05DC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4653324" w14:textId="0DF379F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0B252533" w14:textId="77777777" w:rsidTr="00C55CAE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05994ED" w14:textId="208379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B32801" w14:textId="2275FF6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129B62" w14:textId="4D784D5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7DFE374" w14:textId="711384E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25C5B5" w14:textId="3406A31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B1EB887" w14:textId="5CF450E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499CB9D" w14:textId="2062CF6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2832F5D6" w14:textId="77777777" w:rsidTr="00C55CAE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B10BCDE" w14:textId="2C7567B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C2A51FD" w14:textId="713B20C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98195F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122FC5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0BF85BD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E7A702A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A2DC031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583442" w14:paraId="47DF545E" w14:textId="77777777" w:rsidTr="00285267">
        <w:tc>
          <w:tcPr>
            <w:tcW w:w="2500" w:type="pct"/>
            <w:vAlign w:val="center"/>
          </w:tcPr>
          <w:p w14:paraId="623DCF36" w14:textId="3C3F5E06" w:rsidR="00ED5F48" w:rsidRPr="00583442" w:rsidRDefault="00583442" w:rsidP="00285267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lastRenderedPageBreak/>
              <w:t>ЧЕРВЕНЬ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784345F2" w14:textId="4572CAC2" w:rsidR="00ED5F48" w:rsidRPr="00583442" w:rsidRDefault="00ED5F48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696689DD" w14:textId="43D2E4CD" w:rsidR="00ED5F48" w:rsidRPr="00583442" w:rsidRDefault="00ED5F48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C55CAE" w:rsidRPr="00583442" w14:paraId="546A3C18" w14:textId="77777777" w:rsidTr="00C55CAE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1DC3C153" w14:textId="01B5D688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9DC3F0D" w14:textId="1E3BED4E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16BD4E1" w14:textId="646613B1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D278A7" w14:textId="30C2DF9C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56B925B" w14:textId="5E6774D5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2DBF40A2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583A730F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ED5F48" w:rsidRPr="00583442" w14:paraId="57699A99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A903D23" w14:textId="3A54BC4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A862814" w14:textId="6F6BE4B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7BC623A" w14:textId="2683381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111388A" w14:textId="0B8F1E2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CB2EE6F" w14:textId="3A4C088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771EC2C" w14:textId="44E3EB5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87E1147" w14:textId="6B5D3B8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22248B72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95CB634" w14:textId="221EF69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4C69B78" w14:textId="7B9B37F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2471560" w14:textId="157DB1A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C0BC1FD" w14:textId="277869F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A1DF700" w14:textId="1D82083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A99B103" w14:textId="09924F8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5289D3A" w14:textId="7786B3E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2C709336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F0651ED" w14:textId="52DE15B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081F62B" w14:textId="00E73A9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4CDC03C" w14:textId="01AFC69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454BE3A" w14:textId="5E2E658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2127770" w14:textId="4F08FBC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97CB849" w14:textId="222018F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0B6B5FD" w14:textId="6FC6E94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64D70266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5CC5276" w14:textId="3C34D66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A845C86" w14:textId="21BCF84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2DE4AA3" w14:textId="7F29C38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4E20D68" w14:textId="009A0EC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F291F7C" w14:textId="539F22E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7A99437" w14:textId="218F979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FA7D659" w14:textId="581EEDD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57201894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783FCD1" w14:textId="3C5E6A5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D8697C6" w14:textId="2849C02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F794318" w14:textId="4BBECC3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A0FEA73" w14:textId="713B317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FA22BFE" w14:textId="3F5BA3A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B7EB6E6" w14:textId="6AD5902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73B4057" w14:textId="796DF44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2B2D1670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55BD0D8" w14:textId="080A286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E67913D" w14:textId="5C34212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63B8F6D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5FA2044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7B4981D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63C47FB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1A251E8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583442" w14:paraId="57F999B1" w14:textId="77777777" w:rsidTr="00285267">
        <w:tc>
          <w:tcPr>
            <w:tcW w:w="2500" w:type="pct"/>
            <w:vAlign w:val="center"/>
          </w:tcPr>
          <w:p w14:paraId="6CD4D464" w14:textId="0A5E8541" w:rsidR="00ED5F48" w:rsidRPr="00583442" w:rsidRDefault="00583442" w:rsidP="00285267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lastRenderedPageBreak/>
              <w:t>ЛИПЕНЬ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BE4EA34" w14:textId="7DF079EA" w:rsidR="00ED5F48" w:rsidRPr="00583442" w:rsidRDefault="00ED5F48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658049A2" w14:textId="382900B2" w:rsidR="00ED5F48" w:rsidRPr="00583442" w:rsidRDefault="00ED5F48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C55CAE" w:rsidRPr="00583442" w14:paraId="2A07B664" w14:textId="77777777" w:rsidTr="00C55CAE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595B0EF" w14:textId="44CB26DA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B17593" w14:textId="13E75D53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4F85D72" w14:textId="045350F0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725BE79" w14:textId="4AE07092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E08FC8C" w14:textId="2AA952EA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424EEE3C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176DFABC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ED5F48" w:rsidRPr="00583442" w14:paraId="250FBDA1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4ECF66B" w14:textId="1A41702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1B6236B" w14:textId="6A6D8D3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3796A5C" w14:textId="38FD93A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3F1FE86" w14:textId="7BDC269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5BE2FDF" w14:textId="29AF7BE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C3F6C02" w14:textId="6C33CC4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81F5514" w14:textId="21738B9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7366C7E6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7EA8966" w14:textId="77A7E49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BA60BF0" w14:textId="718EBA8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C24AFA9" w14:textId="2EE02E9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673A615" w14:textId="5A386FD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B75C9A" w14:textId="6FC21A8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E686C24" w14:textId="021A110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7098601" w14:textId="10A726E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203AD7F0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90FC634" w14:textId="7E2064C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D339845" w14:textId="3C3FDBF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F659809" w14:textId="42E7323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866C9C" w14:textId="41FC4B4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016042" w14:textId="188EDE7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ED697AC" w14:textId="78865E4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9857734" w14:textId="12D1CCE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671CE60E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C7AE80F" w14:textId="46894EA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2254111" w14:textId="1C7270F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3E1D2A" w14:textId="623CC1C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BF1B4FD" w14:textId="6C8A249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2B93ADC" w14:textId="3CF743C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713C171" w14:textId="35C0AC0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BF0FCBD" w14:textId="360219E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3D3EA8D2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AB2899E" w14:textId="7A27EE9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E5646C5" w14:textId="39BD758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EE5BB46" w14:textId="1BB129B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E4E3FBF" w14:textId="0E270C0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F081FD" w14:textId="3425017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7B7ADA4" w14:textId="1DFCE1E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C8D212E" w14:textId="4FDB733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5D0A46A4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7DF423A" w14:textId="6B5FF0E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AFC7EEA" w14:textId="5AC6F2A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39DBAAB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0ED590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523CBEE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9534267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A273432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583442" w14:paraId="3897A9E6" w14:textId="77777777" w:rsidTr="00285267">
        <w:tc>
          <w:tcPr>
            <w:tcW w:w="2500" w:type="pct"/>
            <w:vAlign w:val="center"/>
          </w:tcPr>
          <w:p w14:paraId="30CEB76C" w14:textId="623C64E0" w:rsidR="00ED5F48" w:rsidRPr="00583442" w:rsidRDefault="00583442" w:rsidP="00285267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lastRenderedPageBreak/>
              <w:t>СЕРПЕНЬ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055F6AFA" w14:textId="500E8E9B" w:rsidR="00ED5F48" w:rsidRPr="00583442" w:rsidRDefault="00ED5F48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36B97403" w14:textId="63A23460" w:rsidR="00ED5F48" w:rsidRPr="00583442" w:rsidRDefault="00ED5F48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C55CAE" w:rsidRPr="00583442" w14:paraId="58B73B97" w14:textId="77777777" w:rsidTr="00C55CAE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3A47607" w14:textId="7BB8677F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57816532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10BDD99A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7F1B082D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15A6A35F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1AE9B850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13EC03CC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ED5F48" w:rsidRPr="00583442" w14:paraId="4D9E18BA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875F490" w14:textId="6CA9CA3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033F096" w14:textId="138F173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3A16DC7" w14:textId="1326D6B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2FD497A" w14:textId="6C3B169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9F8B385" w14:textId="2703458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50BEC3A" w14:textId="499D94B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5725119" w14:textId="797FC46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20258D95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5277FF2" w14:textId="3772DC1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76441BB" w14:textId="74225FE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C3A5C1A" w14:textId="142148E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5EC41FC" w14:textId="780C0BE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3AC5A28" w14:textId="790F148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60B82CD" w14:textId="575B5FB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2A5DD3F" w14:textId="4473FDB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6E3A00FA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BB562D8" w14:textId="7D11B8D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89DF0E1" w14:textId="1742749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2EBD9B" w14:textId="7BE8DE8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22CC34B" w14:textId="4B5C963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A4CE1E0" w14:textId="0641AD5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28208BE" w14:textId="4C7CF72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1964DF8" w14:textId="3781B9F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319BF7D1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2446783" w14:textId="6ED7D4E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543ED9F" w14:textId="055B655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9FFCF38" w14:textId="747C9B2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BD64BE" w14:textId="52AD82D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CEBF36" w14:textId="36D95B0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F8A73ED" w14:textId="61B545E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D8E27DB" w14:textId="31CEA81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7343E446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77EDF0C" w14:textId="60DAF25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93FAC31" w14:textId="2FE44FE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BDD607" w14:textId="54D2424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FC8988A" w14:textId="7DE179A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D90E9B4" w14:textId="47E57FE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B629D18" w14:textId="1BE673C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131818D" w14:textId="0EFBC70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35D117A2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E993A68" w14:textId="702292C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7626DB1" w14:textId="6C3EB0C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616E4D7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55AECC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D1FA5C4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227525A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98F342A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583442" w14:paraId="50296CB7" w14:textId="77777777" w:rsidTr="009616CC">
        <w:tc>
          <w:tcPr>
            <w:tcW w:w="2500" w:type="pct"/>
            <w:vAlign w:val="center"/>
          </w:tcPr>
          <w:p w14:paraId="254D9321" w14:textId="57817B30" w:rsidR="00ED5F48" w:rsidRPr="00583442" w:rsidRDefault="00583442" w:rsidP="00285267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lastRenderedPageBreak/>
              <w:t>ВЕРЕСЕНЬ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C122BDC" w14:textId="67934FF3" w:rsidR="00ED5F48" w:rsidRPr="00583442" w:rsidRDefault="00ED5F48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3A1C3F59" w14:textId="58A003CF" w:rsidR="00ED5F48" w:rsidRPr="00583442" w:rsidRDefault="00ED5F48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C55CAE" w:rsidRPr="00583442" w14:paraId="73D4F18E" w14:textId="77777777" w:rsidTr="00C55CAE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68B71591" w14:textId="0A7B59C8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2C34C84" w14:textId="01BC661F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B52EC" w14:textId="131C02B0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F8901F3" w14:textId="74FC461F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61C956E" w14:textId="602BABFB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4F1C4FC6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3D8E933F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ED5F48" w:rsidRPr="00583442" w14:paraId="166C3811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B43B821" w14:textId="517721F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FFB9CA1" w14:textId="0E77C11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2B4DA1A" w14:textId="6E799CE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F1FFCFA" w14:textId="2917AF1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938BB18" w14:textId="189415F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06E4B02" w14:textId="10F65C8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240438D" w14:textId="0D668AC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MonthStart9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0D4D71E7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0AF99DC" w14:textId="720AEF7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BAE7F85" w14:textId="5528616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05F1DBB" w14:textId="2985EB3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C047810" w14:textId="0393787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27EAB4C" w14:textId="45FE600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07E3FE6" w14:textId="7E0E7F6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6664AB9" w14:textId="26AB4A4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1B78E7BE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F176476" w14:textId="4CCF258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F75EFE3" w14:textId="486D997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A80BC65" w14:textId="0BC8317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7C83BF1" w14:textId="30C99E0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B070CE" w14:textId="33F2D17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6E46A07" w14:textId="660CBCA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3C44432" w14:textId="483A90E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1302B2E8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85F12A2" w14:textId="0B268A0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25A8394" w14:textId="0C4A648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5769D7C" w14:textId="78CCC51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28453EB" w14:textId="575DF41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9944F37" w14:textId="59FD44B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9AFB997" w14:textId="3326B2C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56F89B5" w14:textId="67F78EF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05D3B96E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9963310" w14:textId="762CC89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231E346" w14:textId="6A47241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EE8D4F1" w14:textId="16530E6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53DD33B" w14:textId="39A085A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FDD4251" w14:textId="4576D95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6460CFE" w14:textId="19161B1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86D57F2" w14:textId="292DCC5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3171E1FC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67D74A0" w14:textId="0A38073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5EFD26D" w14:textId="035E070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MonthEnd9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C687132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CB5D95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D215D6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F9CA47B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75EF88C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583442" w14:paraId="37EB2D43" w14:textId="77777777" w:rsidTr="009616CC">
        <w:tc>
          <w:tcPr>
            <w:tcW w:w="2500" w:type="pct"/>
            <w:vAlign w:val="center"/>
          </w:tcPr>
          <w:p w14:paraId="08C628AC" w14:textId="75D37783" w:rsidR="00ED5F48" w:rsidRPr="00583442" w:rsidRDefault="00583442" w:rsidP="00285267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lastRenderedPageBreak/>
              <w:t>ЖОВТЕНЬ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51313CB" w14:textId="7C643679" w:rsidR="00ED5F48" w:rsidRPr="00583442" w:rsidRDefault="00ED5F48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702D815D" w14:textId="2505BBA2" w:rsidR="00ED5F48" w:rsidRPr="00583442" w:rsidRDefault="00ED5F48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C55CAE" w:rsidRPr="00583442" w14:paraId="744C85F7" w14:textId="77777777" w:rsidTr="00C55CAE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1CC8B071" w14:textId="71A1F11F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25A901" w14:textId="2460D942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1D16FEA" w14:textId="44416CB5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ABF5B13" w14:textId="62147EBB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158D24" w14:textId="31B2D227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6C001513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4D5E54CD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ED5F48" w:rsidRPr="00583442" w14:paraId="5381513E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36BC57C8" w14:textId="47FF6B9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28061A7" w14:textId="3E4DADD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22F473E" w14:textId="1A24978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ACCEDDE" w14:textId="59EC8A6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2CE170C" w14:textId="26EED44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756E015" w14:textId="5747FD4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ADF4C5D" w14:textId="5A4F60B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MonthStart10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721964FC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3169FFA" w14:textId="742B673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603F53D" w14:textId="44ED34B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0E40092" w14:textId="75D88CF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F6D1F4" w14:textId="6BBB72A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8E17393" w14:textId="1B51736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C1BCADB" w14:textId="75250AF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1422885" w14:textId="0B98A56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4715A07D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343FC40" w14:textId="745B18F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23101E2" w14:textId="0791201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2224C0" w14:textId="64A0081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1E8B817" w14:textId="7F8A9DA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7EAF1C4" w14:textId="2E01958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B49DADF" w14:textId="60E3811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B5E98B9" w14:textId="26D6EA4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031FB9CF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3BAA67E" w14:textId="3DF22C4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A91E366" w14:textId="3ED6CC8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9CD9FA9" w14:textId="68DB383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0730DE8" w14:textId="7E33EA7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8E94C42" w14:textId="374C1F1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91F44B0" w14:textId="353B287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F9ADD11" w14:textId="358A946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70CC9F45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327EB80" w14:textId="6221290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D827B45" w14:textId="7264CBC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1BFFAE0" w14:textId="3104E82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D086A65" w14:textId="016FB39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6E68AD1" w14:textId="20EE33A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56863F3" w14:textId="3E60825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0CF03AC" w14:textId="638079A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1957B553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5070656" w14:textId="034D5BE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98AFD37" w14:textId="5F2D514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MonthEnd10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420F714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FB39AC7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84575F8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BCB9558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C2D1A52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583442" w14:paraId="491B8CF8" w14:textId="77777777" w:rsidTr="009616CC">
        <w:tc>
          <w:tcPr>
            <w:tcW w:w="2500" w:type="pct"/>
            <w:vAlign w:val="center"/>
          </w:tcPr>
          <w:p w14:paraId="1D943BD5" w14:textId="60939029" w:rsidR="00ED5F48" w:rsidRPr="00583442" w:rsidRDefault="00583442" w:rsidP="00285267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lastRenderedPageBreak/>
              <w:t>ЛИСТОПАД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5AC816B2" w14:textId="68BD2936" w:rsidR="00ED5F48" w:rsidRPr="00583442" w:rsidRDefault="00ED5F48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60D83A92" w14:textId="61BA8925" w:rsidR="00ED5F48" w:rsidRPr="00583442" w:rsidRDefault="00ED5F48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C55CAE" w:rsidRPr="00583442" w14:paraId="46168607" w14:textId="77777777" w:rsidTr="00C55CAE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624BECF2" w14:textId="7FD14E0E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3F141434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451E1B69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56C0920B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4EAEF83F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40EF4620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6C7A636D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ED5F48" w:rsidRPr="00583442" w14:paraId="1AB241C6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9208744" w14:textId="127A049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FF23BE8" w14:textId="7A0B76A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AF104F4" w14:textId="3A047C3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B57DE07" w14:textId="3362F35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4EDA721" w14:textId="3FFEE7D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C318F1A" w14:textId="0F780B9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44BCADC" w14:textId="13DA51A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MonthStart11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1190101B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392197A" w14:textId="395949B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6E84146" w14:textId="42F6FC2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71D001C" w14:textId="25027E0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E99F84F" w14:textId="4643F97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3D7A2C7" w14:textId="4B8CD51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28C68FC" w14:textId="40D4C33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FA46A54" w14:textId="76D42B5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71496383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EC68B63" w14:textId="47E6C4B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1DE3BEC" w14:textId="2997059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5AD6FE0" w14:textId="188DE9D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9A9C57C" w14:textId="7732005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10A001C" w14:textId="35B0D90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7B318C0" w14:textId="441E5D5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CC94ADB" w14:textId="24670E6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074BB8BF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77B7C06" w14:textId="59FC551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751A727" w14:textId="3A696ED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2866D1E" w14:textId="725B265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A14EB99" w14:textId="2F64EC6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F9EFBF0" w14:textId="2214D02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133F83D" w14:textId="7BBFBBE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1C6EBAA" w14:textId="60C5776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3240C3B6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EFB2A1C" w14:textId="4D644EE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48B7341" w14:textId="1A095D9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4D13A7C" w14:textId="4FF7A67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9BD97E4" w14:textId="0189AAB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978CE96" w14:textId="5F21ED82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A9A1247" w14:textId="603BEEE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3BC1A11" w14:textId="069F8A8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1AEF418B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9A0E62B" w14:textId="090599E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CAB03A5" w14:textId="284B75C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MonthEnd11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B7ACE1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C7008B6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10AE0D9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960972F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994C250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583442" w14:paraId="31547B57" w14:textId="77777777" w:rsidTr="009616CC">
        <w:tc>
          <w:tcPr>
            <w:tcW w:w="2500" w:type="pct"/>
            <w:vAlign w:val="center"/>
          </w:tcPr>
          <w:p w14:paraId="6AE3BB0C" w14:textId="09F2939D" w:rsidR="00ED5F48" w:rsidRPr="00583442" w:rsidRDefault="00583442" w:rsidP="00285267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56"/>
                <w:szCs w:val="56"/>
                <w:lang w:bidi="ru-RU"/>
              </w:rPr>
              <w:lastRenderedPageBreak/>
              <w:t xml:space="preserve">ГРУДЕНЬ 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D8BA562" w14:textId="3424ECA6" w:rsidR="00ED5F48" w:rsidRPr="00583442" w:rsidRDefault="00ED5F48" w:rsidP="00927861">
            <w:pPr>
              <w:pStyle w:val="ad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583442" w:rsidRDefault="00ED5F48" w:rsidP="00927861">
      <w:pPr>
        <w:pStyle w:val="Months"/>
        <w:rPr>
          <w:rFonts w:ascii="Century Gothic" w:hAnsi="Century Gothic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C55CAE" w:rsidRPr="00583442" w14:paraId="1C608AFC" w14:textId="77777777" w:rsidTr="00C55CAE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1AA947D" w14:textId="0524B06E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ПОНЕДІЛОК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0F3955" w14:textId="3AAEEF01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ВІВТОРОК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173504" w14:textId="67FBFF2A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СЕРЕДА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459C1B2" w14:textId="3B8FA283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2689FC3" w14:textId="71BD8EF6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П'ЯТНИЦЯ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13D28423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10E6E720" w:rsidR="00C55CAE" w:rsidRPr="00583442" w:rsidRDefault="00C55CAE" w:rsidP="00C55CAE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НЕДІЛЯ</w:t>
            </w:r>
          </w:p>
        </w:tc>
      </w:tr>
      <w:tr w:rsidR="00ED5F48" w:rsidRPr="00583442" w14:paraId="7C17943B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3EC0A191" w14:textId="1138079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F03151C" w14:textId="465B968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44DC06B" w14:textId="416F1CCF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94475A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5DB9C6B" w14:textId="5381AAA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50C7CA6" w14:textId="234D3769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B16ECF4" w14:textId="0624C37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98D4833" w14:textId="1E653B5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583442">
              <w:rPr>
                <w:rFonts w:ascii="Century Gothic" w:hAnsi="Century Gothic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07F4FCFD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F9E951E" w14:textId="3C38435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1CB7923" w14:textId="7F83687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5F31A5E" w14:textId="59E2743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A475C4A" w14:textId="5CEDEFC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EAC826A" w14:textId="5A70A0BA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B13D5FA" w14:textId="101BBE1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304BDE0" w14:textId="3B597C3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67DB9DAF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C9A3BBE" w14:textId="610890A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3F2CCF4" w14:textId="783CFFE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4AD79D1" w14:textId="54DB4C7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E272435" w14:textId="1D62A05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A50AED" w14:textId="05835D4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CA101BC" w14:textId="16D9875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7CC68C2" w14:textId="021122D0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2953C655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F3D4027" w14:textId="2102022C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BD3027E" w14:textId="332DA79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9136C06" w14:textId="2A29A685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923EA43" w14:textId="056EAAEB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1DEDC25" w14:textId="64C55D5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DB015B6" w14:textId="2B25DE4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73DCFA5" w14:textId="5C23C20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5CCE256B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DEC791C" w14:textId="4E7498CD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3EECC90" w14:textId="1C50E15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2A7C4A" w14:textId="15985688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7EF03C3" w14:textId="4338D893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7704AB9" w14:textId="576ECCC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9EF70DB" w14:textId="4C5C1054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83442"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1C92646" w14:textId="1F439521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ED5F48" w:rsidRPr="00583442" w14:paraId="043F7B53" w14:textId="77777777" w:rsidTr="00C55CA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B7E597A" w14:textId="24AFEB76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93B94D4" w14:textId="1FF52C8E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C339C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583442"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DC97E6E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6040DA4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48C1197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C8B8C80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099B848" w14:textId="77777777" w:rsidR="00ED5F48" w:rsidRPr="00583442" w:rsidRDefault="00ED5F48" w:rsidP="00927861">
            <w:pPr>
              <w:pStyle w:val="Dates"/>
              <w:spacing w:after="0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583442" w:rsidRDefault="00ED5F48" w:rsidP="00927861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583442" w:rsidSect="00C07514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6BF72E" w14:textId="77777777" w:rsidR="00BD47AF" w:rsidRDefault="00BD47AF">
      <w:pPr>
        <w:spacing w:after="0"/>
      </w:pPr>
      <w:r>
        <w:separator/>
      </w:r>
    </w:p>
  </w:endnote>
  <w:endnote w:type="continuationSeparator" w:id="0">
    <w:p w14:paraId="18AD6761" w14:textId="77777777" w:rsidR="00BD47AF" w:rsidRDefault="00BD47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6E403" w14:textId="77777777" w:rsidR="00BD47AF" w:rsidRDefault="00BD47AF">
      <w:pPr>
        <w:spacing w:after="0"/>
      </w:pPr>
      <w:r>
        <w:separator/>
      </w:r>
    </w:p>
  </w:footnote>
  <w:footnote w:type="continuationSeparator" w:id="0">
    <w:p w14:paraId="5152034D" w14:textId="77777777" w:rsidR="00BD47AF" w:rsidRDefault="00BD47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267"/>
    <w:rsid w:val="00285C1D"/>
    <w:rsid w:val="003327F5"/>
    <w:rsid w:val="00340CAF"/>
    <w:rsid w:val="003807AA"/>
    <w:rsid w:val="003C0D41"/>
    <w:rsid w:val="003D4EE4"/>
    <w:rsid w:val="003E085C"/>
    <w:rsid w:val="003E7B3A"/>
    <w:rsid w:val="00404CC8"/>
    <w:rsid w:val="00416364"/>
    <w:rsid w:val="00431B29"/>
    <w:rsid w:val="00440416"/>
    <w:rsid w:val="00462EAD"/>
    <w:rsid w:val="004A6170"/>
    <w:rsid w:val="004F6AAC"/>
    <w:rsid w:val="00512F2D"/>
    <w:rsid w:val="00570FBB"/>
    <w:rsid w:val="00583442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C339C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D47AF"/>
    <w:rsid w:val="00BE3BE0"/>
    <w:rsid w:val="00BE5AB8"/>
    <w:rsid w:val="00BF49DC"/>
    <w:rsid w:val="00C07514"/>
    <w:rsid w:val="00C44DFB"/>
    <w:rsid w:val="00C55CAE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12</Pages>
  <Words>3565</Words>
  <Characters>20325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2021-08-28T17:03:00Z</dcterms:created>
  <dcterms:modified xsi:type="dcterms:W3CDTF">2021-08-28T17:03:00Z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