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0A87106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F22153">
              <w:rPr>
                <w:rFonts w:cs="Arial"/>
                <w:b/>
                <w:bCs/>
                <w:noProof/>
                <w:color w:val="auto"/>
                <w:lang w:bidi="ru-RU"/>
              </w:rPr>
              <w:t>2025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508B3DD3" w:rsidR="00612E0C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51CBB4A6" w:rsidR="00612E0C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7BACF24C" w:rsidR="00612E0C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695074C1" w:rsidR="00612E0C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537B6CFC" w:rsidR="00612E0C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418CB8D0" w:rsidR="00612E0C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4E9AE651" w:rsidR="00612E0C" w:rsidRPr="00DE1A86" w:rsidRDefault="00612E0C" w:rsidP="00411AF7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EDA7C29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СІЧЕНЬ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2551A45A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152A65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342238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138366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56AFCC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31F1EA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57377A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1C1A77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70227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1561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BA92A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B1EF2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D58E0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3BEF5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4DF87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2226E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7E592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71D98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33293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A5B91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ABE12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E71B4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D2B1D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B9E76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6E91D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FB4BA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E0D70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1646F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2AD37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793C6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E0097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8ACF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F5064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B1F24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913A9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593DB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A7C2F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79780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B2BFF42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1385B7C6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ЛЮТИЙ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C170E9" w:rsidRPr="00C170E9" w14:paraId="4D521D1C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54701E7B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033AD79B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FE20F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2D4529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632712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3BA15E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A4204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4BAE83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0FC833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58D0E6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1F7450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F202A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B9955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FEFB7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2ABEC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B367A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D4257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8D199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E78B4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A0449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6C298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F29E9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58649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384B1B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8602C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C4E02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0D52F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03E4F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59DA63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01C15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1921A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9AE13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A410A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707CF4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347D2E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3EA0E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3FA19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1B2C21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DE7B6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2CAE1A7B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7747E0A3" w:rsidR="00B27062" w:rsidRPr="00DE1A86" w:rsidRDefault="0059576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22304501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БЕРЕЗЕНЬ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C170E9" w:rsidRPr="00C170E9" w14:paraId="5FBA1453" w14:textId="77777777" w:rsidTr="00C170E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11B155F2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C170E9" w:rsidRPr="00C170E9" w14:paraId="1AD7C61D" w14:textId="77777777" w:rsidTr="00C170E9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A50E2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428EE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02957F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28E2C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172698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4086B3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25D369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767BA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58D8F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31C0C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BF00C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D8109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6BF7B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78E26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90C1F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6C51FD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4DB382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3C3EE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695101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410BC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5F030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512C88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322F4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BFB17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269A65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11FAD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957D5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456020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29FF7A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D2F1A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D6F9C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04AD4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9E595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B2781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DFF46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3E19D3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999F9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C3536E0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5875A6BC" w:rsidR="00B27062" w:rsidRPr="000D5B4F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38FB9DB3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DFEA9AE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D3CBC38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579DA8B4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CFDCB12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КВІТЕНЬ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830A8BB" w14:textId="77777777" w:rsidTr="00631C1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7C0AC04E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14D13F92" w14:textId="77777777" w:rsidTr="00631C1D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39498C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10621D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2AEB53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6BD1E3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5C504C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673E6B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68AEBE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34866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982C8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D597C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EF75B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C7777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40918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C44A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7A2A2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0A0CC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0A64D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65F089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A377B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8CE51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EDD2A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89BD9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0D537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E66DB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84A28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27AB5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184E9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ED701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5EF5E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3D02C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CCDAD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AC8EF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2E216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A7121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6B69E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1886C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F6280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29473721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229206BC" w:rsidR="00B27062" w:rsidRPr="001A385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7BE98048" w:rsidR="00B27062" w:rsidRPr="001A385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3E4B4BE8" w:rsidR="00B27062" w:rsidRPr="00411AF7" w:rsidRDefault="001A385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7F96F3B8" w:rsidR="00B27062" w:rsidRPr="001A385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739D62E" w:rsidR="00B27062" w:rsidRPr="001A385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4CCE7205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E671999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ТРАВЕНЬ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D4E4F6" w14:textId="77777777" w:rsidTr="00C170E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2EB5E8D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644B5DAB" w14:textId="77777777" w:rsidTr="00C170E9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24E197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5EBC62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2B507D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4779FE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78A33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5B0050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14BD21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DE805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B1986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C491A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AD309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2E0E1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C8043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1EC26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1B2A8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E2F2F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714BA2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DADA7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49534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73D5A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8A9BB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60AE08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ABC26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54DC3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85DDA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8A370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D1C89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CB3B8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D32CD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52ACA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0FF0E5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83214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A7CE0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C7A86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1EFFC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25E15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4EFA3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1C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12270E15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5D33D94F" w:rsidR="00B27062" w:rsidRPr="00595760" w:rsidRDefault="0059576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0A4E6DF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ЧЕРВЕНЬ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27C2DD8F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6191A35B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36D35DFF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7829A9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1146D3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477C34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5254A4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174110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1FC645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5D957E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32F4FB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E824D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4E398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FD8C7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E4400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0DD4B4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73CB3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1AA966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6FD2FA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5DF70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C7AF9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10CD7B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483F3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A3D19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1C892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80E60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D3256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C42CB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A0513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BAE43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D85B0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ADED5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791DF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B3A21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2084B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8ED4A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DAA35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028660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3CFE64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A4491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5F4567E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6B2E86E7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058F46E0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3609B4D6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6EA766ED" w:rsidR="00B27062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40892BAB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34373FA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5A85037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ЛИПЕНЬ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79A7682D" w14:textId="77777777" w:rsidTr="00631C1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21DD5999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9D7AFB5" w14:textId="77777777" w:rsidTr="00631C1D">
                    <w:trPr>
                      <w:trHeight w:val="369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17E203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4C4AB1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242177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708FEC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2403BA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1DA4B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485F21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AEDAC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5E859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02EB6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2BB377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00879F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9A533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11744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E14EC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01CA7C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04ED3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B8610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60E57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668687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65B372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38BA7C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04480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2374E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96BA4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63775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844CF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69320B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1C2F21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09048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8C133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5AC90B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3E8644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E2B33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A06B5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4D3FB4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9A1DD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1E9C655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ADC73E4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СЕРПЕНЬ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6EAAC9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2A7D4294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029CC6A8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292CF0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02AAE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1C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520EAE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5BAD40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3F544E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1EAF5C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516127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079CBB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D7FF6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363E0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0FCF3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2B66B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1C10C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E96D1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48CC8F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360E6F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CB072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639B2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6D245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81FEA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0B129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AB59D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8C2A0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A17C8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C1D44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CCA1B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FC175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C5717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1E240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D0CC9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D9977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8031A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EED36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3B634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9CFA8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93868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0A8361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3A475322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788B77A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06290C8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16DD13B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53E8CAA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3CDEB63" w:rsidR="00B27062" w:rsidRPr="00595760" w:rsidRDefault="0059576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2918BE3C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19EE7EA6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ВЕРЕСЕНЬ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0F7938D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3B7F2590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3783DAC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24C4B3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4D507A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6DF2F9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24964B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535E01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484C86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10FCFE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43E829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8F75F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05493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D0FD8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D51FA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E7FE1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42F56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6C9E4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CA979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F6BAE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B218F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3CCB8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E1C50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752F9C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799FD8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6A857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18887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ABBD7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40357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0CC9C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3303F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A33D9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EF63C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6D5C99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F505D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E7A72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49A0B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9C15C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30707C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41C59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57AF935A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50C4A434" w:rsidR="00B27062" w:rsidRPr="00411AF7" w:rsidRDefault="000D5B4F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468275A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45B0F556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6D741B5C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37390D0D" w:rsidR="00B27062" w:rsidRPr="000D5B4F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50A7460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33FD27EF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ЖОВТЕНЬ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645C0491" w14:textId="77777777" w:rsidTr="00631C1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417E1ED1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7EA076C" w14:textId="77777777" w:rsidTr="00631C1D">
                    <w:trPr>
                      <w:trHeight w:val="369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748FDE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24CED1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41F2C9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2862AB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381BC1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37418D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74F618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C1F72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181BA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6A4B8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BD644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DAA7B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D4426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2A7D7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B30DD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426B54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180C3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A7147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50219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60F46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F721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D733A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089D02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0BEC1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69C5D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2BF0B6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1E904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FD5B2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657CE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456B6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EACF9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73962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DF40B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7D70C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644879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7F078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17586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A385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F0995BC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07782F52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ЛИСТОПАД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6688E75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724D832D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29963989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797D1A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201A31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4D57F8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0F4ED1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6276E6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72F250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587326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C98A5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FBBF1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150F9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AC2E0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714951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5FA8E6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EFEAE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194A5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EB04B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8D90A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7E493E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60134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3136C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B8DA9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7C711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18658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61303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7D0245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3A37EE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BB146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12128E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3B4E86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3F444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AAB6F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399A0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69BB8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F56EA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9EC83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B0BB6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32F0F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237EC5AE" w:rsidR="00B27062" w:rsidRPr="00DE1A86" w:rsidRDefault="008507B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59882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B737B25" w:rsidR="00B27062" w:rsidRPr="00595760" w:rsidRDefault="0059576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6FC62542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C40B89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595760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3DA38CD9" w:rsidR="00B27062" w:rsidRPr="00411AF7" w:rsidRDefault="0059576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24B75BB2" w:rsidR="00B27062" w:rsidRPr="000D5B4F" w:rsidRDefault="00B27062" w:rsidP="000D5B4F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7DE67303" w:rsidR="00612E0C" w:rsidRPr="00C170E9" w:rsidRDefault="00012DF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012DF8"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ГРУДЕНЬ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AADCE52" w14:textId="77777777" w:rsidTr="00631C1D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1196DC1E" w:rsidR="00612E0C" w:rsidRPr="00C170E9" w:rsidRDefault="00F2215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6F733323" w14:textId="77777777" w:rsidTr="00631C1D">
                    <w:trPr>
                      <w:trHeight w:val="369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7DC6AE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3EAE37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56AFB8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1A3AA6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60DA10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553D13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522944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5C1D6D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D8B5B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509EC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545F58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AFB9E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094AA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588034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DD250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C8C1C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E497F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73BC2D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1921D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E0551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AF4DF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6EE483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E7239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F340A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194B1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E03C6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7B3F8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37FB4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FA896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0C8820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5CFB6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14B30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F7973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3C4A91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C279B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1207E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2B4A0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21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5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BB2EB" w14:textId="77777777" w:rsidR="00194708" w:rsidRDefault="00194708">
      <w:pPr>
        <w:spacing w:after="0"/>
      </w:pPr>
      <w:r>
        <w:separator/>
      </w:r>
    </w:p>
  </w:endnote>
  <w:endnote w:type="continuationSeparator" w:id="0">
    <w:p w14:paraId="0B53C36F" w14:textId="77777777" w:rsidR="00194708" w:rsidRDefault="001947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55EC" w14:textId="77777777" w:rsidR="00194708" w:rsidRDefault="00194708">
      <w:pPr>
        <w:spacing w:after="0"/>
      </w:pPr>
      <w:r>
        <w:separator/>
      </w:r>
    </w:p>
  </w:footnote>
  <w:footnote w:type="continuationSeparator" w:id="0">
    <w:p w14:paraId="32C7B872" w14:textId="77777777" w:rsidR="00194708" w:rsidRDefault="00194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0D5B4F"/>
    <w:rsid w:val="001059FB"/>
    <w:rsid w:val="001274F3"/>
    <w:rsid w:val="00151CCE"/>
    <w:rsid w:val="00194708"/>
    <w:rsid w:val="001A3857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95760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07B6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BF7942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C73A3"/>
    <w:rsid w:val="00ED75B6"/>
    <w:rsid w:val="00EF1F0E"/>
    <w:rsid w:val="00F2215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2021-08-28T15:54:00Z</dcterms:created>
  <dcterms:modified xsi:type="dcterms:W3CDTF">2021-08-28T16:03:00Z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