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852"/>
        <w:gridCol w:w="7852"/>
      </w:tblGrid>
      <w:tr w:rsidR="00BF49DC" w:rsidRPr="00583442" w14:paraId="67049D07" w14:textId="77777777" w:rsidTr="00927861">
        <w:tc>
          <w:tcPr>
            <w:tcW w:w="2500" w:type="pct"/>
            <w:vAlign w:val="center"/>
          </w:tcPr>
          <w:p w14:paraId="221F35BB" w14:textId="44241EBB" w:rsidR="00BF49DC" w:rsidRPr="00583442" w:rsidRDefault="00583442" w:rsidP="00927861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56"/>
                <w:szCs w:val="56"/>
                <w:lang w:bidi="ru-RU"/>
              </w:rPr>
              <w:t>СІЧЕНЬ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65E97F61" w:rsidR="00BF49DC" w:rsidRPr="00583442" w:rsidRDefault="006B6899" w:rsidP="00927861">
            <w:pPr>
              <w:pStyle w:val="ad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583442" w:rsidRDefault="00BF49DC" w:rsidP="00927861">
      <w:pPr>
        <w:pStyle w:val="Months"/>
        <w:rPr>
          <w:rFonts w:ascii="Century Gothic" w:hAnsi="Century Gothic"/>
          <w:b/>
          <w:bCs/>
          <w:noProof/>
          <w:color w:val="auto"/>
          <w:sz w:val="24"/>
          <w:szCs w:val="24"/>
        </w:rPr>
      </w:pPr>
      <w:bookmarkStart w:id="0" w:name="_Hlk38821049"/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25"/>
        <w:gridCol w:w="2249"/>
        <w:gridCol w:w="2249"/>
        <w:gridCol w:w="2249"/>
        <w:gridCol w:w="2249"/>
        <w:gridCol w:w="2249"/>
        <w:gridCol w:w="2193"/>
      </w:tblGrid>
      <w:tr w:rsidR="00BF49DC" w:rsidRPr="00583442" w14:paraId="726CE1BC" w14:textId="77777777" w:rsidTr="00C55CAE">
        <w:trPr>
          <w:trHeight w:val="340"/>
        </w:trPr>
        <w:tc>
          <w:tcPr>
            <w:tcW w:w="710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4575A878" w:rsidR="00BF49DC" w:rsidRPr="00583442" w:rsidRDefault="00404CC8" w:rsidP="00927861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ПОНЕДІЛОК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487A0FEF" w:rsidR="00BF49DC" w:rsidRPr="00583442" w:rsidRDefault="00404CC8" w:rsidP="00927861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ВІВТОРОК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6BC4EB3F" w:rsidR="00BF49DC" w:rsidRPr="00583442" w:rsidRDefault="00404CC8" w:rsidP="00927861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СЕРЕДА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176CDE52" w:rsidR="00BF49DC" w:rsidRPr="00583442" w:rsidRDefault="00404CC8" w:rsidP="00927861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0FC5B19E" w:rsidR="00BF49DC" w:rsidRPr="00583442" w:rsidRDefault="00404CC8" w:rsidP="00927861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П'ЯТНИЦЯ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45A95818" w:rsidR="00BF49DC" w:rsidRPr="00583442" w:rsidRDefault="00404CC8" w:rsidP="00927861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41ADB958" w:rsidR="00BF49DC" w:rsidRPr="00404CC8" w:rsidRDefault="00404CC8" w:rsidP="00927861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val="en-US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НЕДІЛЯ</w:t>
            </w:r>
          </w:p>
        </w:tc>
      </w:tr>
      <w:tr w:rsidR="00BF49DC" w:rsidRPr="00583442" w14:paraId="6EAC1785" w14:textId="77777777" w:rsidTr="00C55CAE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70A6080C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46B62718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6DF213B3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53C0E8A0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0350AB00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35383201" w14:textId="6FD0C6FA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47E31BBE" w14:textId="7B4493DA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BF49DC" w:rsidRPr="00583442" w14:paraId="3C2DA741" w14:textId="77777777" w:rsidTr="00C55CAE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58D84059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03281279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093899C6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72C916E3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746C11DE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D57052B" w14:textId="39B1278F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E6DFA71" w14:textId="3DD76C5D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BF49DC" w:rsidRPr="00583442" w14:paraId="6A8DAA74" w14:textId="77777777" w:rsidTr="00C55CAE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197069FE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5303630B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210501AD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12B71D61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03159B50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16F44200" w14:textId="221D9D1E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3394B26C" w14:textId="4BE62A62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BF49DC" w:rsidRPr="00583442" w14:paraId="1D2030A0" w14:textId="77777777" w:rsidTr="00C55CAE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6818DE19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2089F187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100D3C4C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29385CAF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60476E75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17B5A357" w14:textId="5FDDE3EA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2E480CCF" w14:textId="0AC95763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BF49DC" w:rsidRPr="00583442" w14:paraId="0A8EB60A" w14:textId="77777777" w:rsidTr="00C55CAE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1901AB2E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1F441C5D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4FA02F56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1F375A58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37502444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A7CF6E7" w14:textId="61845D0B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718B96E" w14:textId="422E99F7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BF49DC" w:rsidRPr="00583442" w14:paraId="5CCC9C47" w14:textId="77777777" w:rsidTr="00C55CAE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73524732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2D221FD5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511A947" w14:textId="77777777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2197EF86" w14:textId="77777777" w:rsidR="00BF49DC" w:rsidRPr="00583442" w:rsidRDefault="00BF49DC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6B6899" w:rsidRPr="00583442" w14:paraId="006BD6C0" w14:textId="77777777" w:rsidTr="00285267">
        <w:tc>
          <w:tcPr>
            <w:tcW w:w="2500" w:type="pct"/>
            <w:vAlign w:val="center"/>
          </w:tcPr>
          <w:bookmarkEnd w:id="0"/>
          <w:p w14:paraId="19962AF0" w14:textId="2A0DC191" w:rsidR="006B6899" w:rsidRPr="00583442" w:rsidRDefault="00583442" w:rsidP="00285267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56"/>
                <w:szCs w:val="56"/>
                <w:lang w:bidi="ru-RU"/>
              </w:rPr>
              <w:lastRenderedPageBreak/>
              <w:t>ЛЮТИЙ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622FE3F8" w:rsidR="006B6899" w:rsidRPr="00583442" w:rsidRDefault="006B6899" w:rsidP="00927861">
            <w:pPr>
              <w:pStyle w:val="ad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583442" w:rsidRDefault="006B6899" w:rsidP="00927861">
      <w:pPr>
        <w:pStyle w:val="Months"/>
        <w:rPr>
          <w:rFonts w:ascii="Century Gothic" w:hAnsi="Century Gothic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9"/>
        <w:gridCol w:w="2243"/>
        <w:gridCol w:w="2249"/>
        <w:gridCol w:w="2249"/>
        <w:gridCol w:w="2249"/>
        <w:gridCol w:w="2249"/>
        <w:gridCol w:w="2205"/>
      </w:tblGrid>
      <w:tr w:rsidR="00C55CAE" w:rsidRPr="00583442" w14:paraId="2A9965BE" w14:textId="77777777" w:rsidTr="00C55CAE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512E7E2D" w14:textId="65839112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ПОНЕДІЛОК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48CE1744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ВІВТОРОК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576B5B4E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СЕРЕДА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6465C8D3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47F0ADAF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П'ЯТНИЦЯ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01A3C946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0EBCE257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НЕДІЛЯ</w:t>
            </w:r>
          </w:p>
        </w:tc>
      </w:tr>
      <w:tr w:rsidR="006B6899" w:rsidRPr="00583442" w14:paraId="78897B1C" w14:textId="77777777" w:rsidTr="00C55CAE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E0EAAF" w14:textId="74EA018D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3294414A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69C6937D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07AFA3C7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22505FE2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881040B" w14:textId="5296D400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884C514" w14:textId="3B12F532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6B6899" w:rsidRPr="00583442" w14:paraId="48619F73" w14:textId="77777777" w:rsidTr="00C55CAE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22724AF8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06F8C3DE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6CCE456E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06E29856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5A7193A9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5828F76" w14:textId="2E079FF1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CC68ED0" w14:textId="24984F64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6B6899" w:rsidRPr="00583442" w14:paraId="7F359005" w14:textId="77777777" w:rsidTr="00C55CAE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338F974C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300840EC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31CD311A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10099E23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30B79EF2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2F0F416D" w14:textId="7423E2B1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74DD01B" w14:textId="231B5E8A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6B6899" w:rsidRPr="00583442" w14:paraId="508437E3" w14:textId="77777777" w:rsidTr="00C55CAE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54E8B6AD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7BF84E24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05C285BC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6650F5E0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493BD27D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A6FB619" w14:textId="009ACA4D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2AA9D605" w14:textId="02FB0C93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6B6899" w:rsidRPr="00583442" w14:paraId="7B2D4DB4" w14:textId="77777777" w:rsidTr="00C55CAE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0818F8EE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1EF57AA6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35E8950C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645B203D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65E76807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232E265E" w14:textId="2D672D67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3C82A629" w14:textId="6FA42D10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6B6899" w:rsidRPr="00583442" w14:paraId="476F1256" w14:textId="77777777" w:rsidTr="00C55CAE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5D989DE2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16EB9558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!A12 Is Not In Table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5F2DFFB" w14:textId="77777777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18787BD" w14:textId="77777777" w:rsidR="006B6899" w:rsidRPr="00583442" w:rsidRDefault="006B6899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583442" w14:paraId="784B55A0" w14:textId="77777777" w:rsidTr="00285267">
        <w:tc>
          <w:tcPr>
            <w:tcW w:w="2500" w:type="pct"/>
            <w:vAlign w:val="center"/>
          </w:tcPr>
          <w:p w14:paraId="37FAAA50" w14:textId="3B259643" w:rsidR="00ED5F48" w:rsidRPr="00583442" w:rsidRDefault="00583442" w:rsidP="00285267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56"/>
                <w:szCs w:val="56"/>
                <w:lang w:bidi="ru-RU"/>
              </w:rPr>
              <w:lastRenderedPageBreak/>
              <w:t>БЕРЕЗЕНЬ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6647E3B" w14:textId="584F0D73" w:rsidR="00ED5F48" w:rsidRPr="00583442" w:rsidRDefault="00ED5F48" w:rsidP="00927861">
            <w:pPr>
              <w:pStyle w:val="ad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24BEBF7E" w14:textId="29E5ADCC" w:rsidR="00ED5F48" w:rsidRPr="00583442" w:rsidRDefault="00ED5F48" w:rsidP="00927861">
      <w:pPr>
        <w:pStyle w:val="Months"/>
        <w:rPr>
          <w:rFonts w:ascii="Century Gothic" w:hAnsi="Century Gothic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9"/>
        <w:gridCol w:w="2243"/>
        <w:gridCol w:w="2249"/>
        <w:gridCol w:w="2249"/>
        <w:gridCol w:w="2249"/>
        <w:gridCol w:w="2249"/>
        <w:gridCol w:w="2205"/>
      </w:tblGrid>
      <w:tr w:rsidR="00C55CAE" w:rsidRPr="00583442" w14:paraId="560D596D" w14:textId="77777777" w:rsidTr="00C55CAE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44C5013E" w14:textId="381594B6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ПОНЕДІЛОК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4FB98981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ВІВТОРОК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075E47FB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СЕРЕДА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4E7F0DEE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53622559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П'ЯТНИЦЯ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5F0B672C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3A6E4064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НЕДІЛЯ</w:t>
            </w:r>
          </w:p>
        </w:tc>
      </w:tr>
      <w:tr w:rsidR="00ED5F48" w:rsidRPr="00583442" w14:paraId="630DC1FC" w14:textId="77777777" w:rsidTr="00C55CAE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2C9C6A" w14:textId="25E3838F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78508308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087B7B29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5D7F1490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3A1A6775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10C872C2" w14:textId="131F90E4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4E7289B" w14:textId="1E5D726D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2E722F99" w14:textId="77777777" w:rsidTr="00C55CAE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1D7CE2B" w14:textId="2B121CAE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53928CE8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4F6352C3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0F8106CC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5155EAD0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8F99FDA" w14:textId="65C66CCA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B7624E4" w14:textId="6094A9AE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1B29EB07" w14:textId="77777777" w:rsidTr="00C55CAE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D98C24B" w14:textId="6E45B2B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50010952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7AE7E5E9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240B4CE5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528D7B16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50D531D" w14:textId="62947CB5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4B3A6B0F" w14:textId="765DD4BC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63061927" w14:textId="77777777" w:rsidTr="00C55CAE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322A3772" w14:textId="75E0BAD9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78F9E75C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437144B2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258AD826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5316F899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49C74BE0" w14:textId="0236F35B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DB6A5DD" w14:textId="796112AA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2EFD4BD9" w14:textId="77777777" w:rsidTr="00C55CAE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FFCF65" w14:textId="56BF47A4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1ED1E7C5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29640301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71F4B57F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08A9FE7C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7FE8FC8" w14:textId="2F17CD1B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BDED77A" w14:textId="60B20154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53597095" w14:textId="77777777" w:rsidTr="00C55CAE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653864B" w14:textId="3937C7CC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7C841CC3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AD5B26D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32AFDD9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583442" w14:paraId="7FAF298C" w14:textId="77777777" w:rsidTr="00285267">
        <w:tc>
          <w:tcPr>
            <w:tcW w:w="2500" w:type="pct"/>
            <w:vAlign w:val="center"/>
          </w:tcPr>
          <w:p w14:paraId="0B71B109" w14:textId="117E9067" w:rsidR="00ED5F48" w:rsidRPr="00583442" w:rsidRDefault="00583442" w:rsidP="00285267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56"/>
                <w:szCs w:val="56"/>
                <w:lang w:bidi="ru-RU"/>
              </w:rPr>
              <w:lastRenderedPageBreak/>
              <w:t>КВІТЕНЬ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5325AEB8" w:rsidR="00ED5F48" w:rsidRPr="00583442" w:rsidRDefault="00ED5F48" w:rsidP="00927861">
            <w:pPr>
              <w:pStyle w:val="ad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208FF17" w14:textId="726E9943" w:rsidR="00ED5F48" w:rsidRPr="00583442" w:rsidRDefault="00ED5F48" w:rsidP="00927861">
      <w:pPr>
        <w:pStyle w:val="Months"/>
        <w:rPr>
          <w:rFonts w:ascii="Century Gothic" w:hAnsi="Century Gothic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9"/>
        <w:gridCol w:w="2243"/>
        <w:gridCol w:w="2249"/>
        <w:gridCol w:w="2249"/>
        <w:gridCol w:w="2249"/>
        <w:gridCol w:w="2249"/>
        <w:gridCol w:w="2205"/>
      </w:tblGrid>
      <w:tr w:rsidR="00C55CAE" w:rsidRPr="00583442" w14:paraId="4B2EB927" w14:textId="77777777" w:rsidTr="00C55CAE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1E2EE8E7" w14:textId="641E2EF1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ПОНЕДІЛОК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A9ADB4" w14:textId="781D7124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ВІВТОРОК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798650" w14:textId="055D90C5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СЕРЕДА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22A68C" w14:textId="78BDCFDD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C0986" w14:textId="2F7A64D6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П'ЯТНИЦЯ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62128204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7AEC02A7" w14:textId="1BEFC9F9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НЕДІЛЯ</w:t>
            </w:r>
          </w:p>
        </w:tc>
      </w:tr>
      <w:tr w:rsidR="00ED5F48" w:rsidRPr="00583442" w14:paraId="6A54C37E" w14:textId="77777777" w:rsidTr="00C55CAE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A81EA01" w14:textId="3FF701CC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FB043A" w14:textId="5EA3B9AC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DDF311" w14:textId="1EAF08B8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C2D6C1" w14:textId="45A7348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B55C17" w14:textId="2F221508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29ABE1D" w14:textId="5D8A43A6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57C3D9E" w14:textId="64965D5B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7EB2B2FA" w14:textId="77777777" w:rsidTr="00C55CAE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0DCA498" w14:textId="465DC725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BA343AB" w14:textId="1DC6E90F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67D8E8" w14:textId="3B431F2F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F8F156" w14:textId="184BB68D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4F146E" w14:textId="3E57D319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18CFC167" w14:textId="1B722A34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53B4AD5" w14:textId="2C3B35E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3002DD0F" w14:textId="77777777" w:rsidTr="00C55CAE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8892CB7" w14:textId="7FF25BB3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18520C1" w14:textId="2A82B5BB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464F66" w14:textId="755BBDBA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60DA3E" w14:textId="6D3D9F35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A13C5D" w14:textId="711CAB7E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35958C56" w14:textId="403EC4F2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45357CD5" w14:textId="4B3C9FEC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568BAFAE" w14:textId="77777777" w:rsidTr="00C55CAE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8E74E94" w14:textId="1898ED68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CBE8491" w14:textId="30CB54D3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F091CF" w14:textId="28A42EC8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167198" w14:textId="41B8EFD9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107AF4" w14:textId="2B8F95E6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249DF52" w14:textId="5D1B8BE2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17093039" w14:textId="142D1834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5D73EBF0" w14:textId="77777777" w:rsidTr="00C55CAE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7DF9029" w14:textId="72BED36E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A4896" w14:textId="567A8B12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AF9E93" w14:textId="0E671F9E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633F73" w14:textId="5C6F05A6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85F4A6" w14:textId="51CE33AC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2D073DED" w14:textId="1F857E16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9DF7ABA" w14:textId="4D1A8792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53BE865F" w14:textId="77777777" w:rsidTr="00C55CAE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32F4322" w14:textId="4AF86C6D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72F4D3E" w14:textId="059A82EE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B2E77D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678771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C3DC82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40EF34A1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33C2D051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583442" w14:paraId="5E679A77" w14:textId="77777777" w:rsidTr="00285267">
        <w:tc>
          <w:tcPr>
            <w:tcW w:w="2500" w:type="pct"/>
            <w:vAlign w:val="center"/>
          </w:tcPr>
          <w:p w14:paraId="1ADD435E" w14:textId="40F7F17C" w:rsidR="00ED5F48" w:rsidRPr="00583442" w:rsidRDefault="00583442" w:rsidP="00285267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56"/>
                <w:szCs w:val="56"/>
                <w:lang w:bidi="ru-RU"/>
              </w:rPr>
              <w:lastRenderedPageBreak/>
              <w:t>ТРАВЕНЬ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1761C6D8" w:rsidR="00ED5F48" w:rsidRPr="00583442" w:rsidRDefault="00ED5F48" w:rsidP="00927861">
            <w:pPr>
              <w:pStyle w:val="ad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583442" w:rsidRDefault="00ED5F48" w:rsidP="00927861">
      <w:pPr>
        <w:pStyle w:val="Months"/>
        <w:rPr>
          <w:rFonts w:ascii="Century Gothic" w:hAnsi="Century Gothic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C55CAE" w:rsidRPr="00583442" w14:paraId="4232816E" w14:textId="77777777" w:rsidTr="00C55CAE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5173D927" w14:textId="6E6E386E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ПОНЕДІЛОК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645E7C4A" w14:textId="31CDF886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ВІВТОРОК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7D31BE5" w14:textId="0C438D9B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СЕРЕДА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E1E115" w14:textId="7D9D34CD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C84A1A5" w14:textId="75387300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П'ЯТНИЦЯ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5E439C04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408D6390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НЕДІЛЯ</w:t>
            </w:r>
          </w:p>
        </w:tc>
      </w:tr>
      <w:tr w:rsidR="00ED5F48" w:rsidRPr="00583442" w14:paraId="6F5FFAB0" w14:textId="77777777" w:rsidTr="00C55CAE">
        <w:trPr>
          <w:trHeight w:val="153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9C2670" w14:textId="110207C9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F7B697C" w14:textId="3A0C49E9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8A88DF" w14:textId="64B8D6D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B1B025" w14:textId="2DE10599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F732E" w14:textId="69361A0F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3BB26961" w14:textId="21ED412A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46817485" w14:textId="2D300B12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543A7E90" w14:textId="77777777" w:rsidTr="00C55CAE">
        <w:trPr>
          <w:trHeight w:val="153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21331D" w14:textId="64447239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B2BF12" w14:textId="6FB4D65F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58DFB7" w14:textId="5F4E1778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B68F1" w14:textId="2E4AF7B6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45A9F5" w14:textId="6656A90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29615FD" w14:textId="705A23E0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2D659A8" w14:textId="432A9335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25CD5011" w14:textId="77777777" w:rsidTr="00C55CAE">
        <w:trPr>
          <w:trHeight w:val="153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3162FCE" w14:textId="5E58C40A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534D557" w14:textId="68DD0D88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E94CD6" w14:textId="2454558C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358C9A" w14:textId="2BB6F5AE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5FC823" w14:textId="6EFF64DE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98DB889" w14:textId="26A4A96F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2CED4719" w14:textId="4EE3B79E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1967DB6D" w14:textId="77777777" w:rsidTr="00C55CAE">
        <w:trPr>
          <w:trHeight w:val="153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8568AD" w14:textId="7C9B00B3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0DA026" w14:textId="233C96AB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C5897B" w14:textId="792A3B4F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37E596" w14:textId="7734E626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6F8449" w14:textId="7558988A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4F32A15C" w14:textId="689DE6D0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4653324" w14:textId="564EA92E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0B252533" w14:textId="77777777" w:rsidTr="00C55CAE">
        <w:trPr>
          <w:trHeight w:val="153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05994ED" w14:textId="318B660E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B32801" w14:textId="38A1229B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129B62" w14:textId="19E9F8C3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7DFE374" w14:textId="0EB9E7C6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25C5B5" w14:textId="0917619B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B1EB887" w14:textId="26DCDDA4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3499CB9D" w14:textId="0E5B94C5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2832F5D6" w14:textId="77777777" w:rsidTr="00C55CAE">
        <w:trPr>
          <w:trHeight w:val="153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B10BCDE" w14:textId="7C3FD44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C2A51FD" w14:textId="6B23C13D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98195F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122FC5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BF85BD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1E7A702A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A2DC031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583442" w14:paraId="47DF545E" w14:textId="77777777" w:rsidTr="00285267">
        <w:tc>
          <w:tcPr>
            <w:tcW w:w="2500" w:type="pct"/>
            <w:vAlign w:val="center"/>
          </w:tcPr>
          <w:p w14:paraId="623DCF36" w14:textId="3C3F5E06" w:rsidR="00ED5F48" w:rsidRPr="00583442" w:rsidRDefault="00583442" w:rsidP="00285267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56"/>
                <w:szCs w:val="56"/>
                <w:lang w:bidi="ru-RU"/>
              </w:rPr>
              <w:lastRenderedPageBreak/>
              <w:t>ЧЕРВЕНЬ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5AE52237" w:rsidR="00ED5F48" w:rsidRPr="00583442" w:rsidRDefault="00ED5F48" w:rsidP="00927861">
            <w:pPr>
              <w:pStyle w:val="ad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583442" w:rsidRDefault="00ED5F48" w:rsidP="00927861">
      <w:pPr>
        <w:pStyle w:val="Months"/>
        <w:rPr>
          <w:rFonts w:ascii="Century Gothic" w:hAnsi="Century Gothic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C55CAE" w:rsidRPr="00583442" w14:paraId="546A3C18" w14:textId="77777777" w:rsidTr="00C55CAE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1DC3C153" w14:textId="01B5D688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ПОНЕДІЛОК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1E3BED4E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ВІВТОРОК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646613B1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СЕРЕДА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30C2DF9C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5E6774D5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П'ЯТНИЦЯ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2DBF40A2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583A730F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НЕДІЛЯ</w:t>
            </w:r>
          </w:p>
        </w:tc>
      </w:tr>
      <w:tr w:rsidR="00ED5F48" w:rsidRPr="00583442" w14:paraId="57699A99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A903D23" w14:textId="0E848375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5A862814" w14:textId="43CEEF31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7BC623A" w14:textId="2CCC9B9C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111388A" w14:textId="703F7A06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CB2EE6F" w14:textId="3CDD6453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771EC2C" w14:textId="0B69A8CC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387E1147" w14:textId="1BFA8FED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22248B72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95CB634" w14:textId="4BF52ED8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4C69B78" w14:textId="2ABD0DD2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2471560" w14:textId="5DFEB519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C0BC1FD" w14:textId="49B80C2A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A1DF700" w14:textId="015E910C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A99B103" w14:textId="2A66D61B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25289D3A" w14:textId="5072168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2C709336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F0651ED" w14:textId="2D2D1794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081F62B" w14:textId="10787D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4CDC03C" w14:textId="23BCD9A5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454BE3A" w14:textId="6875D382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2127770" w14:textId="3173A150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97CB849" w14:textId="730A1D50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0B6B5FD" w14:textId="13A00CA5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64D70266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5CC5276" w14:textId="0ECA189F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A845C86" w14:textId="19CFEF99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2DE4AA3" w14:textId="5906BBD8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4E20D68" w14:textId="177AED5A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F291F7C" w14:textId="5C89D3C1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37A99437" w14:textId="064E33A4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FA7D659" w14:textId="398A5F48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57201894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783FCD1" w14:textId="62590BFB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0D8697C6" w14:textId="59B82F3C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F794318" w14:textId="170F7FFE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A0FEA73" w14:textId="3FACAA4A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FA22BFE" w14:textId="10AA819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B7EB6E6" w14:textId="472775C6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173B4057" w14:textId="0835C35F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2B2D1670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55BD0D8" w14:textId="4098B80A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E67913D" w14:textId="7A3F0678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63B8F6D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5FA2044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7B4981D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63C47FB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1A251E8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583442" w14:paraId="57F999B1" w14:textId="77777777" w:rsidTr="00285267">
        <w:tc>
          <w:tcPr>
            <w:tcW w:w="2500" w:type="pct"/>
            <w:vAlign w:val="center"/>
          </w:tcPr>
          <w:p w14:paraId="6CD4D464" w14:textId="0A5E8541" w:rsidR="00ED5F48" w:rsidRPr="00583442" w:rsidRDefault="00583442" w:rsidP="00285267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56"/>
                <w:szCs w:val="56"/>
                <w:lang w:bidi="ru-RU"/>
              </w:rPr>
              <w:lastRenderedPageBreak/>
              <w:t>ЛИПЕНЬ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4FC7D1B9" w:rsidR="00ED5F48" w:rsidRPr="00583442" w:rsidRDefault="00ED5F48" w:rsidP="00927861">
            <w:pPr>
              <w:pStyle w:val="ad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58049A2" w14:textId="382900B2" w:rsidR="00ED5F48" w:rsidRPr="00583442" w:rsidRDefault="00ED5F48" w:rsidP="00927861">
      <w:pPr>
        <w:pStyle w:val="Months"/>
        <w:rPr>
          <w:rFonts w:ascii="Century Gothic" w:hAnsi="Century Gothic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C55CAE" w:rsidRPr="00583442" w14:paraId="2A07B664" w14:textId="77777777" w:rsidTr="00C55CAE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595B0EF" w14:textId="44CB26DA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ПОНЕДІЛОК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B17593" w14:textId="13E75D53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ВІВТОРОК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4F85D72" w14:textId="045350F0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СЕРЕДА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725BE79" w14:textId="4AE07092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E08FC8C" w14:textId="2AA952EA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П'ЯТНИЦЯ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424EEE3C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176DFABC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НЕДІЛЯ</w:t>
            </w:r>
          </w:p>
        </w:tc>
      </w:tr>
      <w:tr w:rsidR="00ED5F48" w:rsidRPr="00583442" w14:paraId="250FBDA1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4ECF66B" w14:textId="048DDE2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11B6236B" w14:textId="792D7EA1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3796A5C" w14:textId="39F7F51A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3F1FE86" w14:textId="6CD9256B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5BE2FDF" w14:textId="49A13C48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4C3F6C02" w14:textId="37CC7E4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381F5514" w14:textId="7802B478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7366C7E6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7EA8966" w14:textId="115921F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BA60BF0" w14:textId="6783D3FC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C24AFA9" w14:textId="0AE58429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673A615" w14:textId="391F5085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B75C9A" w14:textId="7CC41784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E686C24" w14:textId="385D2A14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7098601" w14:textId="27D4DC21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203AD7F0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490FC634" w14:textId="253DF298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D339845" w14:textId="46B54152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F659809" w14:textId="045AFFEE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7866C9C" w14:textId="035CF35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B016042" w14:textId="54105FDD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3ED697AC" w14:textId="45F6E7C5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49857734" w14:textId="55519A52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671CE60E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C7AE80F" w14:textId="52A6975B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2254111" w14:textId="6CDFCB56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A3E1D2A" w14:textId="74346816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BF1B4FD" w14:textId="6177B102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2B93ADC" w14:textId="5B44B905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713C171" w14:textId="637310E1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BF0FCBD" w14:textId="5E142CEB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3D3EA8D2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AB2899E" w14:textId="5022274F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0E5646C5" w14:textId="5E85AAEC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EE5BB46" w14:textId="06935E72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E4E3FBF" w14:textId="4CBCEC69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AF081FD" w14:textId="5B85E0E6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7B7ADA4" w14:textId="072AEEDA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2C8D212E" w14:textId="44C17200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5D0A46A4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7DF423A" w14:textId="75E469AC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AFC7EEA" w14:textId="585EAFB5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39DBAAB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50ED590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523CBEE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39534267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4A273432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583442" w14:paraId="3897A9E6" w14:textId="77777777" w:rsidTr="00285267">
        <w:tc>
          <w:tcPr>
            <w:tcW w:w="2500" w:type="pct"/>
            <w:vAlign w:val="center"/>
          </w:tcPr>
          <w:p w14:paraId="30CEB76C" w14:textId="623C64E0" w:rsidR="00ED5F48" w:rsidRPr="00583442" w:rsidRDefault="00583442" w:rsidP="00285267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56"/>
                <w:szCs w:val="56"/>
                <w:lang w:bidi="ru-RU"/>
              </w:rPr>
              <w:lastRenderedPageBreak/>
              <w:t>СЕРПЕНЬ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55F6AFA" w14:textId="199CE962" w:rsidR="00ED5F48" w:rsidRPr="00583442" w:rsidRDefault="00ED5F48" w:rsidP="00927861">
            <w:pPr>
              <w:pStyle w:val="ad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6B97403" w14:textId="63A23460" w:rsidR="00ED5F48" w:rsidRPr="00583442" w:rsidRDefault="00ED5F48" w:rsidP="00927861">
      <w:pPr>
        <w:pStyle w:val="Months"/>
        <w:rPr>
          <w:rFonts w:ascii="Century Gothic" w:hAnsi="Century Gothic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C55CAE" w:rsidRPr="00583442" w14:paraId="58B73B97" w14:textId="77777777" w:rsidTr="00C55CAE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3A47607" w14:textId="7BB8677F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ПОНЕДІЛОК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750A356" w14:textId="57816532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ВІВТОРОК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970E4E" w14:textId="10BDD99A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СЕРЕДА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D0CAE09" w14:textId="7F1B082D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D7818" w14:textId="15A6A35F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П'ЯТНИЦЯ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1AE9B850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13EC03CC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НЕДІЛЯ</w:t>
            </w:r>
          </w:p>
        </w:tc>
      </w:tr>
      <w:tr w:rsidR="00ED5F48" w:rsidRPr="00583442" w14:paraId="4D9E18BA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875F490" w14:textId="62A0200E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033F096" w14:textId="27F18EFE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3A16DC7" w14:textId="4A3A4BB1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2FD497A" w14:textId="5E68D802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9F8B385" w14:textId="43CB4236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50BEC3A" w14:textId="441FFEAA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45725119" w14:textId="615092B2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20258D95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45277FF2" w14:textId="29FEE46E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176441BB" w14:textId="12A17240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C3A5C1A" w14:textId="246BAFBD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5EC41FC" w14:textId="3E6AEE09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3AC5A28" w14:textId="1087A812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60B82CD" w14:textId="344E4A5D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32A5DD3F" w14:textId="0248A55F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6E3A00FA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BB562D8" w14:textId="784DBE3E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589DF0E1" w14:textId="59F8CA7F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E2EBD9B" w14:textId="3A1E2E8D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22CC34B" w14:textId="3CD5EA0C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A4CE1E0" w14:textId="617FB831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28208BE" w14:textId="143943B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31964DF8" w14:textId="11A8E83B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319BF7D1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42446783" w14:textId="4F02F3B1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5543ED9F" w14:textId="57547F59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9FFCF38" w14:textId="0D32F53E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5BD64BE" w14:textId="7DDDA671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CEBF36" w14:textId="3802ACFB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F8A73ED" w14:textId="3F81319B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D8E27DB" w14:textId="1C413D52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7343E446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477EDF0C" w14:textId="24DB4AB1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93FAC31" w14:textId="1E86B12C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ABDD607" w14:textId="6C5FD261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FC8988A" w14:textId="4D6F93E4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D90E9B4" w14:textId="18626390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3B629D18" w14:textId="404C5B0F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131818D" w14:textId="37EA2EC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35D117A2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E993A68" w14:textId="0D075E5B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7626DB1" w14:textId="326EC52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616E4D7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755AECC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D1FA5C4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227525A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98F342A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583442" w14:paraId="50296CB7" w14:textId="77777777" w:rsidTr="009616CC">
        <w:tc>
          <w:tcPr>
            <w:tcW w:w="2500" w:type="pct"/>
            <w:vAlign w:val="center"/>
          </w:tcPr>
          <w:p w14:paraId="254D9321" w14:textId="57817B30" w:rsidR="00ED5F48" w:rsidRPr="00583442" w:rsidRDefault="00583442" w:rsidP="00285267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56"/>
                <w:szCs w:val="56"/>
                <w:lang w:bidi="ru-RU"/>
              </w:rPr>
              <w:lastRenderedPageBreak/>
              <w:t>ВЕРЕСЕНЬ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C122BDC" w14:textId="168CB041" w:rsidR="00ED5F48" w:rsidRPr="00583442" w:rsidRDefault="00ED5F48" w:rsidP="00927861">
            <w:pPr>
              <w:pStyle w:val="ad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A1C3F59" w14:textId="58A003CF" w:rsidR="00ED5F48" w:rsidRPr="00583442" w:rsidRDefault="00ED5F48" w:rsidP="00927861">
      <w:pPr>
        <w:pStyle w:val="Months"/>
        <w:rPr>
          <w:rFonts w:ascii="Century Gothic" w:hAnsi="Century Gothic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C55CAE" w:rsidRPr="00583442" w14:paraId="73D4F18E" w14:textId="77777777" w:rsidTr="00C55CAE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68B71591" w14:textId="0A7B59C8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ПОНЕДІЛОК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2C34C84" w14:textId="01BC661F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ВІВТОРОК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B52EC" w14:textId="131C02B0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СЕРЕДА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F8901F3" w14:textId="74FC461F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61C956E" w14:textId="602BABFB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П'ЯТНИЦЯ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4F1C4FC6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3D8E933F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НЕДІЛЯ</w:t>
            </w:r>
          </w:p>
        </w:tc>
      </w:tr>
      <w:tr w:rsidR="00ED5F48" w:rsidRPr="00583442" w14:paraId="166C3811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4B43B821" w14:textId="1F4BB32F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FFB9CA1" w14:textId="264C9EF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2B4DA1A" w14:textId="08CD84F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F1FFCFA" w14:textId="7FA78565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938BB18" w14:textId="3AE07DA2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06E4B02" w14:textId="25C1EB65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2240438D" w14:textId="087345BD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0D4D71E7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0AF99DC" w14:textId="48691EB6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BAE7F85" w14:textId="47B3BB28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05F1DBB" w14:textId="3D19B13D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C047810" w14:textId="356912BE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27EAB4C" w14:textId="0976AF5C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07E3FE6" w14:textId="012E3581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36664AB9" w14:textId="4EA585A3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1B78E7BE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F176476" w14:textId="2F32F849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F75EFE3" w14:textId="2EBE844D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A80BC65" w14:textId="64262D63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7C83BF1" w14:textId="7532AF53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7B070CE" w14:textId="374A9605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6E46A07" w14:textId="58C3F212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3C44432" w14:textId="2BC96DD9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1302B2E8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85F12A2" w14:textId="1BB786E4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25A8394" w14:textId="2ADA20DB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5769D7C" w14:textId="4D3E04AA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28453EB" w14:textId="1107614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9944F37" w14:textId="1A84E580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9AFB997" w14:textId="7B6D944D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356F89B5" w14:textId="4FDB87B8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05D3B96E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9963310" w14:textId="2C0A929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231E346" w14:textId="6EB9C309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EE8D4F1" w14:textId="68FBD178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53DD33B" w14:textId="214F486C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FDD4251" w14:textId="3C3DD3B1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6460CFE" w14:textId="625BC69F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286D57F2" w14:textId="0BFB4A52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3171E1FC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67D74A0" w14:textId="13A074C3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5EFD26D" w14:textId="0E6F80FC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C687132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CB5D95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D215D6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F9CA47B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175EF88C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583442" w14:paraId="37EB2D43" w14:textId="77777777" w:rsidTr="009616CC">
        <w:tc>
          <w:tcPr>
            <w:tcW w:w="2500" w:type="pct"/>
            <w:vAlign w:val="center"/>
          </w:tcPr>
          <w:p w14:paraId="08C628AC" w14:textId="75D37783" w:rsidR="00ED5F48" w:rsidRPr="00583442" w:rsidRDefault="00583442" w:rsidP="00285267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56"/>
                <w:szCs w:val="56"/>
                <w:lang w:bidi="ru-RU"/>
              </w:rPr>
              <w:lastRenderedPageBreak/>
              <w:t>ЖОВТЕНЬ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1313CB" w14:textId="3F81EAEA" w:rsidR="00ED5F48" w:rsidRPr="00583442" w:rsidRDefault="00ED5F48" w:rsidP="00927861">
            <w:pPr>
              <w:pStyle w:val="ad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583442" w:rsidRDefault="00ED5F48" w:rsidP="00927861">
      <w:pPr>
        <w:pStyle w:val="Months"/>
        <w:rPr>
          <w:rFonts w:ascii="Century Gothic" w:hAnsi="Century Gothic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C55CAE" w:rsidRPr="00583442" w14:paraId="744C85F7" w14:textId="77777777" w:rsidTr="00C55CAE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1CC8B071" w14:textId="71A1F11F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ПОНЕДІЛОК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25A901" w14:textId="2460D942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ВІВТОРОК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1D16FEA" w14:textId="44416CB5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СЕРЕДА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ABF5B13" w14:textId="62147EBB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158D24" w14:textId="31B2D227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П'ЯТНИЦЯ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6C001513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4D5E54CD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НЕДІЛЯ</w:t>
            </w:r>
          </w:p>
        </w:tc>
      </w:tr>
      <w:tr w:rsidR="00ED5F48" w:rsidRPr="00583442" w14:paraId="5381513E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36BC57C8" w14:textId="255C7FAE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28061A7" w14:textId="40BC59BA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22F473E" w14:textId="0612A3DF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ACCEDDE" w14:textId="0AF7B341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2CE170C" w14:textId="696D3AEE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756E015" w14:textId="7A2E77C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2ADF4C5D" w14:textId="0B4CFA3C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721964FC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3169FFA" w14:textId="65B6A0CA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603F53D" w14:textId="7331B494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0E40092" w14:textId="1E5B36CF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5F6D1F4" w14:textId="7243696F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8E17393" w14:textId="2AD6D513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C1BCADB" w14:textId="699C7B35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1422885" w14:textId="42207D39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4715A07D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343FC40" w14:textId="4A1CDEEF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23101E2" w14:textId="5A91798C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2224C0" w14:textId="4490B40C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1E8B817" w14:textId="1024F3E1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7EAF1C4" w14:textId="201B3B35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B49DADF" w14:textId="588EABFB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B5E98B9" w14:textId="6E4CD373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031FB9CF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3BAA67E" w14:textId="2DAA2FBB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A91E366" w14:textId="16F72F91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9CD9FA9" w14:textId="2ABDBAAF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0730DE8" w14:textId="2BC8AC6C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8E94C42" w14:textId="1F82BB51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491F44B0" w14:textId="6E1F4D60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4F9ADD11" w14:textId="06FC613A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70CC9F45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327EB80" w14:textId="788D6060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5D827B45" w14:textId="23170799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1BFFAE0" w14:textId="521B857E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D086A65" w14:textId="410DB212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6E68AD1" w14:textId="5B4A548C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56863F3" w14:textId="388D7D93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10CF03AC" w14:textId="39DC0C2D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1957B553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5070656" w14:textId="7BF69E7D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98AFD37" w14:textId="641FBB1E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420F714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FB39AC7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84575F8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1BCB9558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C2D1A52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583442" w14:paraId="491B8CF8" w14:textId="77777777" w:rsidTr="009616CC">
        <w:tc>
          <w:tcPr>
            <w:tcW w:w="2500" w:type="pct"/>
            <w:vAlign w:val="center"/>
          </w:tcPr>
          <w:p w14:paraId="1D943BD5" w14:textId="60939029" w:rsidR="00ED5F48" w:rsidRPr="00583442" w:rsidRDefault="00583442" w:rsidP="00285267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56"/>
                <w:szCs w:val="56"/>
                <w:lang w:bidi="ru-RU"/>
              </w:rPr>
              <w:lastRenderedPageBreak/>
              <w:t>ЛИСТОПАД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5AC816B2" w14:textId="3FD07618" w:rsidR="00ED5F48" w:rsidRPr="00583442" w:rsidRDefault="00ED5F48" w:rsidP="00927861">
            <w:pPr>
              <w:pStyle w:val="ad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0D83A92" w14:textId="61BA8925" w:rsidR="00ED5F48" w:rsidRPr="00583442" w:rsidRDefault="00ED5F48" w:rsidP="00927861">
      <w:pPr>
        <w:pStyle w:val="Months"/>
        <w:rPr>
          <w:rFonts w:ascii="Century Gothic" w:hAnsi="Century Gothic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C55CAE" w:rsidRPr="00583442" w14:paraId="46168607" w14:textId="77777777" w:rsidTr="00C55CAE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624BECF2" w14:textId="7FD14E0E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ПОНЕДІЛОК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3F141434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ВІВТОРОК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451E1B69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СЕРЕДА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56C0920B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4EAEF83F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П'ЯТНИЦЯ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40EF4620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6C7A636D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НЕДІЛЯ</w:t>
            </w:r>
          </w:p>
        </w:tc>
      </w:tr>
      <w:tr w:rsidR="00ED5F48" w:rsidRPr="00583442" w14:paraId="1AB241C6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9208744" w14:textId="04649183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1FF23BE8" w14:textId="3C692FC4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AF104F4" w14:textId="50C334A1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B57DE07" w14:textId="6EA7B9C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4EDA721" w14:textId="4EE6D2FE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C318F1A" w14:textId="1465B680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44BCADC" w14:textId="12416A62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1190101B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4392197A" w14:textId="3D9D678E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56E84146" w14:textId="767CFE18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71D001C" w14:textId="36AAA9EA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E99F84F" w14:textId="1AE6E011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3D7A2C7" w14:textId="668731A3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28C68FC" w14:textId="63D15111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FA46A54" w14:textId="143EE078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71496383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EC68B63" w14:textId="7271884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01DE3BEC" w14:textId="1A7E3C44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5AD6FE0" w14:textId="1B410AE9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9A9C57C" w14:textId="71948545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10A001C" w14:textId="76C80224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27B318C0" w14:textId="13C6DBAC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1CC94ADB" w14:textId="69A21AA8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074BB8BF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77B7C06" w14:textId="2614D2BB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751A727" w14:textId="78EB975D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2866D1E" w14:textId="7ADBE9CF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A14EB99" w14:textId="2D10DCEA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F9EFBF0" w14:textId="0CA1A68E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133F83D" w14:textId="215E973E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41C6EBAA" w14:textId="67C8634F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3240C3B6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EFB2A1C" w14:textId="73DDB87B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048B7341" w14:textId="2C799C0C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4D13A7C" w14:textId="7E43AE46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9BD97E4" w14:textId="4565C598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978CE96" w14:textId="12106203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4A9A1247" w14:textId="4EFC0ECD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13BC1A11" w14:textId="22918143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1AEF418B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9A0E62B" w14:textId="20EC3424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CAB03A5" w14:textId="43924961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7B7ACE1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C7008B6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10AE0D9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960972F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3994C250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583442" w14:paraId="31547B57" w14:textId="77777777" w:rsidTr="009616CC">
        <w:tc>
          <w:tcPr>
            <w:tcW w:w="2500" w:type="pct"/>
            <w:vAlign w:val="center"/>
          </w:tcPr>
          <w:p w14:paraId="6AE3BB0C" w14:textId="09F2939D" w:rsidR="00ED5F48" w:rsidRPr="00583442" w:rsidRDefault="00583442" w:rsidP="00285267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56"/>
                <w:szCs w:val="56"/>
                <w:lang w:bidi="ru-RU"/>
              </w:rPr>
              <w:lastRenderedPageBreak/>
              <w:t xml:space="preserve">ГРУДЕНЬ 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D8BA562" w14:textId="3FB59715" w:rsidR="00ED5F48" w:rsidRPr="00583442" w:rsidRDefault="00ED5F48" w:rsidP="00927861">
            <w:pPr>
              <w:pStyle w:val="ad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7D4CAD8A" w14:textId="3E62D5A8" w:rsidR="00ED5F48" w:rsidRPr="00583442" w:rsidRDefault="00ED5F48" w:rsidP="00927861">
      <w:pPr>
        <w:pStyle w:val="Months"/>
        <w:rPr>
          <w:rFonts w:ascii="Century Gothic" w:hAnsi="Century Gothic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C55CAE" w:rsidRPr="00583442" w14:paraId="1C608AFC" w14:textId="77777777" w:rsidTr="00C55CAE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1AA947D" w14:textId="0524B06E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ПОНЕДІЛОК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3AAEEF01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ВІВТОРОК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67FBFF2A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СЕРЕДА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3B8FA283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71BD8EF6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П'ЯТНИЦЯ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13D28423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10E6E720" w:rsidR="00C55CAE" w:rsidRPr="00583442" w:rsidRDefault="00C55CAE" w:rsidP="00C55CAE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НЕДІЛЯ</w:t>
            </w:r>
          </w:p>
        </w:tc>
      </w:tr>
      <w:tr w:rsidR="00ED5F48" w:rsidRPr="00583442" w14:paraId="7C17943B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3EC0A191" w14:textId="1FC6644D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F03151C" w14:textId="0731C2DC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44DC06B" w14:textId="793DCBFF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5DB9C6B" w14:textId="006CDDE3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50C7CA6" w14:textId="1552D7FB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B16ECF4" w14:textId="080CF078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398D4833" w14:textId="4E2485A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583442">
              <w:rPr>
                <w:rFonts w:ascii="Century Gothic" w:hAnsi="Century Gothic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07F4FCFD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F9E951E" w14:textId="21792B7D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1CB7923" w14:textId="753F278F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5F31A5E" w14:textId="5AF5B72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A475C4A" w14:textId="1775E76C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EAC826A" w14:textId="0F15E7DE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B13D5FA" w14:textId="2DA20E26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2304BDE0" w14:textId="180F170B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67DB9DAF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C9A3BBE" w14:textId="448CD308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3F2CCF4" w14:textId="3A05F359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4AD79D1" w14:textId="14CCDB8D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E272435" w14:textId="73737B91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EA50AED" w14:textId="4A335673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CA101BC" w14:textId="3E6FCC68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27CC68C2" w14:textId="71C8F3BF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2953C655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F3D4027" w14:textId="26CA9804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1BD3027E" w14:textId="587985EA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9136C06" w14:textId="04CE8445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923EA43" w14:textId="19C672F4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1DEDC25" w14:textId="1944FADC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DB015B6" w14:textId="0EAF629F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473DCFA5" w14:textId="07419281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5CCE256B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DEC791C" w14:textId="1221E28F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3EECC90" w14:textId="01A0C8D8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B2A7C4A" w14:textId="3D103F9E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7EF03C3" w14:textId="1CCB096B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7704AB9" w14:textId="76171550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9EF70DB" w14:textId="52517DE3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83442"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41C92646" w14:textId="56EA1258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339C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583442" w14:paraId="043F7B53" w14:textId="77777777" w:rsidTr="00C55CA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B7E597A" w14:textId="5234A0AF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93B94D4" w14:textId="02E66F5A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D0069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3405B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583442"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DC97E6E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6040DA4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48C1197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C8B8C80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099B848" w14:textId="77777777" w:rsidR="00ED5F48" w:rsidRPr="00583442" w:rsidRDefault="00ED5F48" w:rsidP="00927861">
            <w:pPr>
              <w:pStyle w:val="Dates"/>
              <w:spacing w:after="0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583442" w:rsidRDefault="00ED5F48" w:rsidP="00927861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583442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3C2D93" w14:textId="77777777" w:rsidR="00FD5501" w:rsidRDefault="00FD5501">
      <w:pPr>
        <w:spacing w:after="0"/>
      </w:pPr>
      <w:r>
        <w:separator/>
      </w:r>
    </w:p>
  </w:endnote>
  <w:endnote w:type="continuationSeparator" w:id="0">
    <w:p w14:paraId="6A12A6A4" w14:textId="77777777" w:rsidR="00FD5501" w:rsidRDefault="00FD55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7FB8E5" w14:textId="77777777" w:rsidR="00FD5501" w:rsidRDefault="00FD5501">
      <w:pPr>
        <w:spacing w:after="0"/>
      </w:pPr>
      <w:r>
        <w:separator/>
      </w:r>
    </w:p>
  </w:footnote>
  <w:footnote w:type="continuationSeparator" w:id="0">
    <w:p w14:paraId="30F743FC" w14:textId="77777777" w:rsidR="00FD5501" w:rsidRDefault="00FD550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267"/>
    <w:rsid w:val="00285C1D"/>
    <w:rsid w:val="003327F5"/>
    <w:rsid w:val="00340CAF"/>
    <w:rsid w:val="003807AA"/>
    <w:rsid w:val="003C0D41"/>
    <w:rsid w:val="003D4EE4"/>
    <w:rsid w:val="003E085C"/>
    <w:rsid w:val="003E7B3A"/>
    <w:rsid w:val="00404CC8"/>
    <w:rsid w:val="00416364"/>
    <w:rsid w:val="00431B29"/>
    <w:rsid w:val="00440416"/>
    <w:rsid w:val="00462EAD"/>
    <w:rsid w:val="004A6170"/>
    <w:rsid w:val="004F6AAC"/>
    <w:rsid w:val="00512F2D"/>
    <w:rsid w:val="00570FBB"/>
    <w:rsid w:val="00583442"/>
    <w:rsid w:val="00583B82"/>
    <w:rsid w:val="005923AC"/>
    <w:rsid w:val="005D0069"/>
    <w:rsid w:val="005D5149"/>
    <w:rsid w:val="005E656F"/>
    <w:rsid w:val="0063405B"/>
    <w:rsid w:val="00667021"/>
    <w:rsid w:val="00671F6A"/>
    <w:rsid w:val="006974E1"/>
    <w:rsid w:val="006B6899"/>
    <w:rsid w:val="006C0896"/>
    <w:rsid w:val="006F513E"/>
    <w:rsid w:val="007C0139"/>
    <w:rsid w:val="007D45A1"/>
    <w:rsid w:val="007F564D"/>
    <w:rsid w:val="008B1201"/>
    <w:rsid w:val="008C339C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55CAE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D550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3567</Words>
  <Characters>20337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2021-08-28T17:11:00Z</dcterms:created>
  <dcterms:modified xsi:type="dcterms:W3CDTF">2021-08-28T17:11:00Z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