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818"/>
      </w:tblGrid>
      <w:tr w:rsidR="003E085C" w:rsidRPr="00205437" w14:paraId="40983BE3" w14:textId="77777777" w:rsidTr="008B7F5E">
        <w:trPr>
          <w:trHeight w:val="10480"/>
          <w:jc w:val="center"/>
        </w:trPr>
        <w:tc>
          <w:tcPr>
            <w:tcW w:w="5000" w:type="pct"/>
            <w:vAlign w:val="center"/>
          </w:tcPr>
          <w:p w14:paraId="0B16141B" w14:textId="7E90A4CE" w:rsidR="00212357" w:rsidRPr="004138FF" w:rsidRDefault="00212357" w:rsidP="00212357">
            <w:pPr>
              <w:jc w:val="center"/>
              <w:rPr>
                <w:rFonts w:ascii="Arial Narrow" w:hAnsi="Arial Narrow"/>
                <w:b/>
                <w:bCs/>
                <w:color w:val="auto"/>
                <w:sz w:val="96"/>
                <w:szCs w:val="96"/>
                <w:lang w:val="en-US"/>
              </w:rPr>
            </w:pPr>
            <w:proofErr w:type="gramStart"/>
            <w:r w:rsidRPr="004D175C">
              <w:rPr>
                <w:rFonts w:ascii="Arial Narrow" w:hAnsi="Arial Narrow"/>
                <w:b/>
                <w:bCs/>
                <w:color w:val="auto"/>
                <w:sz w:val="96"/>
                <w:szCs w:val="96"/>
              </w:rPr>
              <w:t>202</w:t>
            </w:r>
            <w:r w:rsidR="000D0F2F">
              <w:rPr>
                <w:rFonts w:ascii="Arial Narrow" w:hAnsi="Arial Narrow"/>
                <w:b/>
                <w:bCs/>
                <w:color w:val="auto"/>
                <w:sz w:val="96"/>
                <w:szCs w:val="96"/>
                <w:lang w:val="en-US"/>
              </w:rPr>
              <w:t>3</w:t>
            </w:r>
            <w:r w:rsidRPr="004D175C">
              <w:rPr>
                <w:rFonts w:ascii="Arial Narrow" w:hAnsi="Arial Narrow"/>
                <w:b/>
                <w:bCs/>
                <w:color w:val="auto"/>
                <w:sz w:val="96"/>
                <w:szCs w:val="96"/>
              </w:rPr>
              <w:t>-202</w:t>
            </w:r>
            <w:r w:rsidR="000D0F2F">
              <w:rPr>
                <w:rFonts w:ascii="Arial Narrow" w:hAnsi="Arial Narrow"/>
                <w:b/>
                <w:bCs/>
                <w:color w:val="auto"/>
                <w:sz w:val="96"/>
                <w:szCs w:val="96"/>
                <w:lang w:val="en-US"/>
              </w:rPr>
              <w:t>4</w:t>
            </w:r>
            <w:proofErr w:type="gramEnd"/>
          </w:p>
          <w:tbl>
            <w:tblPr>
              <w:tblStyle w:val="ae"/>
              <w:tblW w:w="5000" w:type="pct"/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3954"/>
              <w:gridCol w:w="3954"/>
              <w:gridCol w:w="3955"/>
              <w:gridCol w:w="3955"/>
            </w:tblGrid>
            <w:tr w:rsidR="000D0F2F" w:rsidRPr="00205437" w14:paraId="79F6697B" w14:textId="61825017" w:rsidTr="004D175C">
              <w:trPr>
                <w:trHeight w:val="2800"/>
              </w:trPr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169CD22F" w14:textId="77777777" w:rsidR="000D0F2F" w:rsidRPr="00205437" w:rsidRDefault="000D0F2F" w:rsidP="000D0F2F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АВГУСТ</w:t>
                  </w:r>
                  <w:r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t>2023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8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0D0F2F" w:rsidRPr="00205437" w14:paraId="4047AC2F" w14:textId="77777777" w:rsidTr="00B564C8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9ACC85" w:themeFill="accent3" w:themeFillTint="99"/>
                        <w:vAlign w:val="center"/>
                      </w:tcPr>
                      <w:p w14:paraId="19381EF5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9ACC85" w:themeFill="accent3" w:themeFillTint="99"/>
                        <w:vAlign w:val="center"/>
                      </w:tcPr>
                      <w:p w14:paraId="1908543B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6F9409E3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1D4C3AFC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107F9038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08CC7071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6024617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0D0F2F" w:rsidRPr="00205437" w14:paraId="5DC731AD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8A55A06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A7B4E95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8258AA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901D84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C92DC9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EE7A3E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08D490E4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D0F2F" w:rsidRPr="00205437" w14:paraId="5176CFB2" w14:textId="77777777" w:rsidTr="00B564C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DC99230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FA1B31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F22C40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985A0F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C3BDE0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581EB4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5C9EC19F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D0F2F" w:rsidRPr="00205437" w14:paraId="72E92987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60ABED2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547725A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FACE65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CCE184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F46337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8EFBC9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85E40D0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D0F2F" w:rsidRPr="00205437" w14:paraId="76AF289F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EB0232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3C03691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FA4301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E9272D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90AA76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E844C9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AA3BDA4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D0F2F" w:rsidRPr="00205437" w14:paraId="41F3C7CC" w14:textId="77777777" w:rsidTr="00B564C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8B65944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68B6922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4D189D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B62204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43CB59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DCCB47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636F5A9B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D0F2F" w:rsidRPr="00205437" w14:paraId="30088227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044AEA2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5EC484E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EAECD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A4DFD8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2C0E33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29A539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07B46EBA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B2D8CFA" w14:textId="77777777" w:rsidR="000D0F2F" w:rsidRPr="00205437" w:rsidRDefault="000D0F2F" w:rsidP="000D0F2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5175EEEE" w14:textId="77777777" w:rsidR="000D0F2F" w:rsidRPr="00205437" w:rsidRDefault="000D0F2F" w:rsidP="000D0F2F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СЕНТЯБРЬ</w:t>
                  </w:r>
                  <w:r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t>2023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8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0D0F2F" w:rsidRPr="00205437" w14:paraId="292EE3CD" w14:textId="77777777" w:rsidTr="00B564C8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9ACC85" w:themeFill="accent3" w:themeFillTint="99"/>
                        <w:vAlign w:val="center"/>
                      </w:tcPr>
                      <w:p w14:paraId="345BF55B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9ACC85" w:themeFill="accent3" w:themeFillTint="99"/>
                        <w:vAlign w:val="center"/>
                      </w:tcPr>
                      <w:p w14:paraId="46E0762E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2C229F8C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474F99B9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53C91C35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654BFA76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ED47F93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0D0F2F" w:rsidRPr="00205437" w14:paraId="34E47AD9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6E5E832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098CE6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6F1904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1F708A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2D3FEA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F9CF7F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549A0CA8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D0F2F" w:rsidRPr="00205437" w14:paraId="39BF59FA" w14:textId="77777777" w:rsidTr="00B564C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C49AD4D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18A2DF9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12A2D7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FDF5D6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CCE383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411173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5474218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D0F2F" w:rsidRPr="00205437" w14:paraId="0A127EFA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CEB9BB1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5C0C744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A9602E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DBB4E2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B6F26E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7F45DE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8A842AC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D0F2F" w:rsidRPr="00205437" w14:paraId="7A817066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29E0308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2E704F4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B5BD36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28B6C7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F8AD5D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1F7DAF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4025858E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D0F2F" w:rsidRPr="00205437" w14:paraId="26BB3588" w14:textId="77777777" w:rsidTr="00B564C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2C1F4C3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5D7B27B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E70A1F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7C47C4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D9F176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110BBF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56FC43A0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D0F2F" w:rsidRPr="00205437" w14:paraId="0AD74926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701652A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B92F665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03372B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68221F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F1CD43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5C608C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8F0D990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5B5D45" w14:textId="77777777" w:rsidR="000D0F2F" w:rsidRPr="00205437" w:rsidRDefault="000D0F2F" w:rsidP="000D0F2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001DF67F" w14:textId="77777777" w:rsidR="000D0F2F" w:rsidRPr="00205437" w:rsidRDefault="000D0F2F" w:rsidP="000D0F2F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ОКТЯБРЬ</w:t>
                  </w:r>
                  <w:r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t>2023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9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0D0F2F" w:rsidRPr="00205437" w14:paraId="28F6FFE8" w14:textId="77777777" w:rsidTr="00B564C8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9ACC85" w:themeFill="accent3" w:themeFillTint="99"/>
                        <w:vAlign w:val="center"/>
                      </w:tcPr>
                      <w:p w14:paraId="188628C0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9ACC85" w:themeFill="accent3" w:themeFillTint="99"/>
                        <w:vAlign w:val="center"/>
                      </w:tcPr>
                      <w:p w14:paraId="6DD61395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48BA2E6D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2993DBD9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2865DBEA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66B26FCE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66781CD5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0D0F2F" w:rsidRPr="00205437" w14:paraId="5BEA2163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6C429AB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E7F5C69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091971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21A9BE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799F83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E934FD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6A2BAEE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D0F2F" w:rsidRPr="00205437" w14:paraId="33A30998" w14:textId="77777777" w:rsidTr="00B564C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00FC694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420005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079B01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D25160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88ABCF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341F88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CAA7DA4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D0F2F" w:rsidRPr="00205437" w14:paraId="6289577B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0B3E05E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B328F3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36D1F5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21A27C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6339E6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B11801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67F2A3F8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D0F2F" w:rsidRPr="00205437" w14:paraId="606B7DB4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9EDE339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632DDDE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767786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D41C68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529B9E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28F470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D361FB7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D0F2F" w:rsidRPr="00205437" w14:paraId="38D1EE13" w14:textId="77777777" w:rsidTr="00B564C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6C25482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30CB34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F06AC6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3D0274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93CB6B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EFB951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4AA50C33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D0F2F" w:rsidRPr="00205437" w14:paraId="150355BE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8A717CE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D492FEC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C054C4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80A990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5C24B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B8DEF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2F11019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60070DC" w14:textId="77777777" w:rsidR="000D0F2F" w:rsidRPr="00205437" w:rsidRDefault="000D0F2F" w:rsidP="000D0F2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3BFD1884" w14:textId="77777777" w:rsidR="000D0F2F" w:rsidRPr="00205437" w:rsidRDefault="000D0F2F" w:rsidP="000D0F2F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НОЯБРЬ</w:t>
                  </w:r>
                  <w:r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t>2023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9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0D0F2F" w:rsidRPr="00205437" w14:paraId="5A6C3634" w14:textId="77777777" w:rsidTr="00B564C8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9ACC85" w:themeFill="accent3" w:themeFillTint="99"/>
                        <w:vAlign w:val="center"/>
                      </w:tcPr>
                      <w:p w14:paraId="77A24628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9ACC85" w:themeFill="accent3" w:themeFillTint="99"/>
                        <w:vAlign w:val="center"/>
                      </w:tcPr>
                      <w:p w14:paraId="276A744E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39FC8CE8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28B67F71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7C43DFC0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52EBB073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6DD149A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0D0F2F" w:rsidRPr="00205437" w14:paraId="47A80BCC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4685611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BA703E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0B87D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627590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451392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0C7E10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0A4D043B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D0F2F" w:rsidRPr="00205437" w14:paraId="7232122F" w14:textId="77777777" w:rsidTr="00B564C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4D96C13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413DC02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EC2107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BBDD63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29029F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565790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466A2C4B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D0F2F" w:rsidRPr="00205437" w14:paraId="2B59BEBC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5F08638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59D09B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A4C856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6792A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8305A5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7C4610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4F98935A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D0F2F" w:rsidRPr="00205437" w14:paraId="6AD5EC59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CF70060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AD620B2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B0FA86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87A073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233758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0EDD19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0044CF6B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D0F2F" w:rsidRPr="00205437" w14:paraId="21D2E96B" w14:textId="77777777" w:rsidTr="00B564C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BD9002E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E8B183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EECF65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97499C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EF9926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D31879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05ED9B7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D0F2F" w:rsidRPr="00205437" w14:paraId="5EB04DA4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3518098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8BF0F13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B22D29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7B4EE5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8E683B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416C62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49E7DA58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5F4768A2" w14:textId="77777777" w:rsidR="000D0F2F" w:rsidRPr="00205437" w:rsidRDefault="000D0F2F" w:rsidP="000D0F2F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  <w:tr w:rsidR="00E80B8A" w:rsidRPr="00205437" w14:paraId="3808ABFD" w14:textId="5185E65E" w:rsidTr="004D175C">
              <w:trPr>
                <w:trHeight w:val="2800"/>
              </w:trPr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7FBCF37B" w14:textId="77777777" w:rsidR="000D0F2F" w:rsidRPr="00205437" w:rsidRDefault="000D0F2F" w:rsidP="000D0F2F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ДЕКАБРЬ</w:t>
                  </w:r>
                  <w:r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t>2023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8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0D0F2F" w:rsidRPr="00205437" w14:paraId="4D23A1B8" w14:textId="77777777" w:rsidTr="00B564C8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9ACC85" w:themeFill="accent3" w:themeFillTint="99"/>
                        <w:vAlign w:val="center"/>
                      </w:tcPr>
                      <w:p w14:paraId="0ED5B72A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9ACC85" w:themeFill="accent3" w:themeFillTint="99"/>
                        <w:vAlign w:val="center"/>
                      </w:tcPr>
                      <w:p w14:paraId="37E074F0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38F2FB3F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5C9D747B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1F8A6F4C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1CDC7D92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51C9FE0A" w14:textId="77777777" w:rsidR="000D0F2F" w:rsidRPr="00205437" w:rsidRDefault="000D0F2F" w:rsidP="000D0F2F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0D0F2F" w:rsidRPr="00205437" w14:paraId="41FE0F9A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FFF2BF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108098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22471F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0F4C80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F694FA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BE29CA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F5604AC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D0F2F" w:rsidRPr="00205437" w14:paraId="6EFA076F" w14:textId="77777777" w:rsidTr="00B564C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AA96DF9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0ECB9EE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A5BC72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3B4B37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C142BE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2A2A9E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7B1E710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D0F2F" w:rsidRPr="00205437" w14:paraId="1FDD9A79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8FC1720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FEC62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EC498F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CEEA9D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0B3F95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9319F7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6B57BC3F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D0F2F" w:rsidRPr="00205437" w14:paraId="69720E37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37BE8DB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3A0C552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BE9144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D79334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36FFE3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03AB0A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3C576FA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D0F2F" w:rsidRPr="00205437" w14:paraId="7F1F7BAD" w14:textId="77777777" w:rsidTr="00B564C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7983310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EBD9E9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13851A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E61EE4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C18FA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96E3F1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CB38C70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0D0F2F" w:rsidRPr="00205437" w14:paraId="742665EA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D897A0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3DD807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95449C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75D3C3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49B76F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0EDDC3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445E63C5" w14:textId="77777777" w:rsidR="000D0F2F" w:rsidRPr="00205437" w:rsidRDefault="000D0F2F" w:rsidP="000D0F2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B246660" w14:textId="77777777" w:rsidR="00E80B8A" w:rsidRPr="00205437" w:rsidRDefault="00E80B8A" w:rsidP="00E80B8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2B3F5AE5" w14:textId="6C4EC80B" w:rsidR="00E80B8A" w:rsidRPr="00205437" w:rsidRDefault="00E80B8A" w:rsidP="00E80B8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bookmarkStart w:id="0" w:name="_Hlk38821049"/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ЯНВАРЬ</w:t>
                  </w:r>
                  <w:r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0D0F2F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t>2024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10"/>
                    <w:gridCol w:w="516"/>
                    <w:gridCol w:w="517"/>
                    <w:gridCol w:w="517"/>
                    <w:gridCol w:w="517"/>
                    <w:gridCol w:w="517"/>
                    <w:gridCol w:w="504"/>
                  </w:tblGrid>
                  <w:tr w:rsidR="00E80B8A" w:rsidRPr="00205437" w14:paraId="2DB9B500" w14:textId="77777777" w:rsidTr="00D41F2E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8DB1D7" w:themeFill="accent5" w:themeFillTint="99"/>
                        <w:vAlign w:val="center"/>
                      </w:tcPr>
                      <w:p w14:paraId="388EC61A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5852B527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77FC6D9C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2A05EEB6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40A38B77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5D2A3BC8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shd w:val="clear" w:color="auto" w:fill="D9D9D9" w:themeFill="background1" w:themeFillShade="D9"/>
                        <w:vAlign w:val="center"/>
                      </w:tcPr>
                      <w:p w14:paraId="3844428C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80B8A" w:rsidRPr="00205437" w14:paraId="5B0FE658" w14:textId="77777777" w:rsidTr="00D41F2E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861870F" w14:textId="2320D839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71DEB" w14:textId="5CBEAAB2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93A78C" w14:textId="5C844DC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8F8445" w14:textId="6BFB4B2B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D21FD0" w14:textId="312CC70A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1B32BF" w14:textId="578D2CE2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D9D9D9" w:themeFill="background1" w:themeFillShade="D9"/>
                        <w:vAlign w:val="center"/>
                      </w:tcPr>
                      <w:p w14:paraId="6376AE77" w14:textId="6022BD14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0BBE4750" w14:textId="77777777" w:rsidTr="00D41F2E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0C049304" w14:textId="6ECF4C5B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88BA26" w14:textId="2664CFA4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5A1866" w14:textId="08671FD9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66DDAB" w14:textId="0EF21D61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52B013" w14:textId="1FC134C6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9C9A2" w14:textId="2223B948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D9D9D9" w:themeFill="background1" w:themeFillShade="D9"/>
                        <w:vAlign w:val="center"/>
                      </w:tcPr>
                      <w:p w14:paraId="20F90194" w14:textId="27D654BE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43E17269" w14:textId="77777777" w:rsidTr="00D41F2E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1DC27E0D" w14:textId="4A6F308B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A7A79" w14:textId="4EAFD1DC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E94991" w14:textId="4EDEF179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B7F420" w14:textId="63D77E12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D4F29" w14:textId="40367D14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72A212" w14:textId="318A1DF3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D9D9D9" w:themeFill="background1" w:themeFillShade="D9"/>
                        <w:vAlign w:val="center"/>
                      </w:tcPr>
                      <w:p w14:paraId="1BC08600" w14:textId="4839F3FD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5E4362FA" w14:textId="77777777" w:rsidTr="00D41F2E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AEEF9C4" w14:textId="51BAEAAE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F0A2F3" w14:textId="7E692876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A840CF" w14:textId="3F3EB42A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B1AD7" w14:textId="073DBA49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D19B8C" w14:textId="7B5179FD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4923FF" w14:textId="4AB6176C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D9D9D9" w:themeFill="background1" w:themeFillShade="D9"/>
                        <w:vAlign w:val="center"/>
                      </w:tcPr>
                      <w:p w14:paraId="09F6DB2F" w14:textId="07A25F06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43E78C7B" w14:textId="77777777" w:rsidTr="00D41F2E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5A3906E8" w14:textId="19217AAF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CAD64F" w14:textId="14674211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8C8158" w14:textId="4EEE7D80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4AF558" w14:textId="63C28E42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B30BDB" w14:textId="58A65916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DAB710" w14:textId="1F3DFDEE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D9D9D9" w:themeFill="background1" w:themeFillShade="D9"/>
                        <w:vAlign w:val="center"/>
                      </w:tcPr>
                      <w:p w14:paraId="7FADA6DE" w14:textId="01328A8F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79ACDC4B" w14:textId="77777777" w:rsidTr="00D41F2E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25053203" w14:textId="56E61818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5C6312" w14:textId="706E4C7A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519C68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EA06B7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107883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EC3838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D9D9D9" w:themeFill="background1" w:themeFillShade="D9"/>
                        <w:vAlign w:val="center"/>
                      </w:tcPr>
                      <w:p w14:paraId="4335954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  <w:bookmarkEnd w:id="0"/>
                </w:tbl>
                <w:p w14:paraId="254C2834" w14:textId="77777777" w:rsidR="00E80B8A" w:rsidRPr="00205437" w:rsidRDefault="00E80B8A" w:rsidP="00E80B8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778C3416" w14:textId="0CF95773" w:rsidR="00E80B8A" w:rsidRPr="00205437" w:rsidRDefault="00E80B8A" w:rsidP="00E80B8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ФЕВРАЛЬ</w:t>
                  </w:r>
                  <w:r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0D0F2F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t>2024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9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E80B8A" w:rsidRPr="00205437" w14:paraId="71637C5C" w14:textId="77777777" w:rsidTr="00D41F2E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8DB1D7" w:themeFill="accent5" w:themeFillTint="99"/>
                        <w:vAlign w:val="center"/>
                      </w:tcPr>
                      <w:p w14:paraId="58B72029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8DB1D7" w:themeFill="accent5" w:themeFillTint="99"/>
                        <w:vAlign w:val="center"/>
                      </w:tcPr>
                      <w:p w14:paraId="04599B97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7CB2A966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6D199B13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0A5F0CD6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7B7C14A0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623048BE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80B8A" w:rsidRPr="00205437" w14:paraId="0485F5AF" w14:textId="77777777" w:rsidTr="00D41F2E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0A6BF60" w14:textId="514DF6EF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808735B" w14:textId="23137933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3E4DB7" w14:textId="58C2B5A1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382F4A" w14:textId="64C1654D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7ADA23" w14:textId="2B6F6E40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0F49A8" w14:textId="6985A97E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B897CD0" w14:textId="35CEFF51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41D72BBE" w14:textId="77777777" w:rsidTr="00D41F2E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22EDDF1" w14:textId="787A054A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B053632" w14:textId="6EADE641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FD1F97" w14:textId="3389FD0E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B1AE69" w14:textId="42267F35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7CC1B8" w14:textId="26DC27F3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2085F0" w14:textId="6EE5D864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54BF16B6" w14:textId="0283668B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37F3C137" w14:textId="77777777" w:rsidTr="00D41F2E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76B5F9E0" w14:textId="0841DED8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400F1F" w14:textId="690D6211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90DEC5" w14:textId="34D8FD4A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BF027B" w14:textId="71B9E15F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CF1D7F" w14:textId="62ECDFD8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AB71CC" w14:textId="22E39B4B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54395EB9" w14:textId="1575D8AC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71CEF44D" w14:textId="77777777" w:rsidTr="00D41F2E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D4824F0" w14:textId="32426378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3BDC960" w14:textId="5CB8ABEE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E35EEF" w14:textId="68A745F8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BDE8C9" w14:textId="0FBA47FA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9871C9" w14:textId="4AE90BDD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521525" w14:textId="5F48E855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2020037" w14:textId="7D043614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57627353" w14:textId="77777777" w:rsidTr="00D41F2E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B7F2243" w14:textId="0363050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7523A95" w14:textId="448B1755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9E4297" w14:textId="770BD4E8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6D7A3E" w14:textId="01652D34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F758C4" w14:textId="0C85320A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15328A" w14:textId="66BAC399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840C215" w14:textId="6F8BEA00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36D31061" w14:textId="77777777" w:rsidTr="00D41F2E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76EF0CDE" w14:textId="10B6CEE3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CD990F" w14:textId="3416C071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!A12 Is Not In Table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5AA65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16A548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CF84A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212881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581B9FEC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B208CE" w14:textId="77777777" w:rsidR="00E80B8A" w:rsidRPr="00205437" w:rsidRDefault="00E80B8A" w:rsidP="00E80B8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5A282570" w14:textId="6F7CC2F9" w:rsidR="00E80B8A" w:rsidRPr="00205437" w:rsidRDefault="00E80B8A" w:rsidP="00E80B8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МАРТ</w:t>
                  </w:r>
                  <w:r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0D0F2F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t>2024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9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E80B8A" w:rsidRPr="00205437" w14:paraId="685464CC" w14:textId="77777777" w:rsidTr="00D41F2E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8DB1D7" w:themeFill="accent5" w:themeFillTint="99"/>
                        <w:vAlign w:val="center"/>
                      </w:tcPr>
                      <w:p w14:paraId="51312F79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8DB1D7" w:themeFill="accent5" w:themeFillTint="99"/>
                        <w:vAlign w:val="center"/>
                      </w:tcPr>
                      <w:p w14:paraId="66F72379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3218D617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7DD9F0DE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2CFA5D8D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1BE3A917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07DA9A0C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80B8A" w:rsidRPr="00205437" w14:paraId="2B0A553B" w14:textId="77777777" w:rsidTr="00D41F2E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8ABC6EC" w14:textId="4AF39959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0FAF2EC" w14:textId="2F2C1182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46217F" w14:textId="39680AB8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7FF633" w14:textId="2B59F4EA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50679" w14:textId="5FCB935E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A64B36" w14:textId="46A703C2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2A04F2E" w14:textId="7AA6E74C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70896520" w14:textId="77777777" w:rsidTr="00D41F2E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467470C8" w14:textId="6F28408D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1772E8" w14:textId="4593E0B9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A02EB6" w14:textId="6D0A5A2A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2CBC7B" w14:textId="35A1ABF1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4795A5" w14:textId="4D562525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44C869" w14:textId="1A6A664D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7C94C85" w14:textId="753ED97E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05F53D63" w14:textId="77777777" w:rsidTr="00D41F2E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1F98285" w14:textId="0ACBFCD1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C1118EF" w14:textId="1804A580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662E3" w14:textId="181ED5EA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3C850A" w14:textId="3274E74C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C8C419" w14:textId="4D8E80A5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17C965" w14:textId="24423A20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D96317B" w14:textId="2DCC5076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190F56CF" w14:textId="77777777" w:rsidTr="00D41F2E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2C40C2A0" w14:textId="77F5FFED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774ECA" w14:textId="3BE11BEE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166CFB" w14:textId="07C430BF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5FAB9A" w14:textId="5A18DE00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472BA7" w14:textId="1626227E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629768" w14:textId="0DEC251B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95766CC" w14:textId="50CAA974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6FF57F10" w14:textId="77777777" w:rsidTr="00D41F2E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7C820D9A" w14:textId="2201D3AC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50B4F3" w14:textId="7C21B98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3A8640" w14:textId="455D4B82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3D1307" w14:textId="025AA286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0FBBD9" w14:textId="5C2349F1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A65889" w14:textId="71E75540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0F9F5E68" w14:textId="06F80204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28DD946E" w14:textId="77777777" w:rsidTr="00D41F2E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38188D5D" w14:textId="0B6F230F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0F3E8B4" w14:textId="5089CCC5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32F28B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8F9E54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B9E291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35BDA6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FB97581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8E383FC" w14:textId="77777777" w:rsidR="00E80B8A" w:rsidRPr="00205437" w:rsidRDefault="00E80B8A" w:rsidP="00E80B8A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  <w:tr w:rsidR="00E80B8A" w:rsidRPr="00205437" w14:paraId="5ABCB9D1" w14:textId="6B4B1A3C" w:rsidTr="004D175C">
              <w:trPr>
                <w:trHeight w:val="2800"/>
              </w:trPr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108EBF50" w14:textId="72D1C61A" w:rsidR="00E80B8A" w:rsidRPr="00205437" w:rsidRDefault="00E80B8A" w:rsidP="00E80B8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АПРЕЛЬ</w:t>
                  </w:r>
                  <w:r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0D0F2F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t>2024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8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E80B8A" w:rsidRPr="00205437" w14:paraId="098EE2A9" w14:textId="77777777" w:rsidTr="00D41F2E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8DB1D7" w:themeFill="accent5" w:themeFillTint="99"/>
                        <w:vAlign w:val="center"/>
                      </w:tcPr>
                      <w:p w14:paraId="4F4E261F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8DB1D7" w:themeFill="accent5" w:themeFillTint="99"/>
                        <w:vAlign w:val="center"/>
                      </w:tcPr>
                      <w:p w14:paraId="041946BC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58BB5B1C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26A31F95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5AFF6BDF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13DA3490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51F3707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80B8A" w:rsidRPr="00205437" w14:paraId="564E759F" w14:textId="77777777" w:rsidTr="00D41F2E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99A1C13" w14:textId="1B3B3258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33E4F6" w14:textId="5AB86CB4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E385F6" w14:textId="006B709D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970AFA" w14:textId="626C2BAC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D0625" w14:textId="58942250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16D72" w14:textId="71CF6056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9406424" w14:textId="66B0CC22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4281E128" w14:textId="77777777" w:rsidTr="00D41F2E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1B03259D" w14:textId="79A0150D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2C6AB22" w14:textId="7F518D23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A032E8" w14:textId="03733793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CDDC46" w14:textId="6DAFBC71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885C25" w14:textId="03B626B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43D4E1" w14:textId="29A1D680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14A829F" w14:textId="07DFB89D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587C29A9" w14:textId="77777777" w:rsidTr="00D41F2E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BA79BBE" w14:textId="7B256915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0E8431" w14:textId="7CBFCFDD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F2202C" w14:textId="4FD87B94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C8FFB1" w14:textId="71985686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05FCA0" w14:textId="2DDD80F6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B93900" w14:textId="65115C72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4CC9BA7" w14:textId="37F1C7C9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321E511A" w14:textId="77777777" w:rsidTr="00D41F2E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2E5729FD" w14:textId="3C4F4F2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0F29079" w14:textId="0DE7A5E8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9D4953" w14:textId="0FEC415C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12C70D" w14:textId="512D7623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6B05A8" w14:textId="75488BF2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C4BFE4" w14:textId="26A5DC02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3028112" w14:textId="4F58F732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283B0BEF" w14:textId="77777777" w:rsidTr="00D41F2E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01A29D0" w14:textId="3264926C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6C2E276" w14:textId="0B99C41E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690CC" w14:textId="634A32BC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9DCA55" w14:textId="5E7C6AA1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68121F" w14:textId="1EC0AA1F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8BF0AD" w14:textId="6C12CFA0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29CE648" w14:textId="786C936E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60299F67" w14:textId="77777777" w:rsidTr="00D41F2E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7C459701" w14:textId="6D270455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BEF0A3" w14:textId="20D2C543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2246A6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FD394D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8C2780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D41BE3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553EAAC1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1377DC9" w14:textId="77777777" w:rsidR="00E80B8A" w:rsidRPr="00205437" w:rsidRDefault="00E80B8A" w:rsidP="00E80B8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57940D23" w14:textId="7FC1D933" w:rsidR="00E80B8A" w:rsidRPr="00205437" w:rsidRDefault="00E80B8A" w:rsidP="00E80B8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МАЙ</w:t>
                  </w:r>
                  <w:r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0D0F2F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t>2024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8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E80B8A" w:rsidRPr="00205437" w14:paraId="3483A2AA" w14:textId="77777777" w:rsidTr="00D41F2E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8DB1D7" w:themeFill="accent5" w:themeFillTint="99"/>
                        <w:vAlign w:val="center"/>
                      </w:tcPr>
                      <w:p w14:paraId="65C8D500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8DB1D7" w:themeFill="accent5" w:themeFillTint="99"/>
                        <w:vAlign w:val="center"/>
                      </w:tcPr>
                      <w:p w14:paraId="64A0404F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72CFF255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2E90ACB4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7F3E38BF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111402E8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47C03A26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80B8A" w:rsidRPr="00205437" w14:paraId="32221D05" w14:textId="77777777" w:rsidTr="00D41F2E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042BF3" w14:textId="34A88F73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016DB19" w14:textId="4BE41A03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E03569" w14:textId="47BE572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6DC334" w14:textId="1AB78568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E6755D" w14:textId="055E2816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313199" w14:textId="57F92315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E4898FE" w14:textId="732903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28B2A669" w14:textId="77777777" w:rsidTr="00D41F2E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1C00D00" w14:textId="76D241A8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FBF9E15" w14:textId="256F603C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204062" w14:textId="6B655B82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529E49" w14:textId="5376B523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8F1037" w14:textId="5B05211F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6DE292" w14:textId="6B86C223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4299FE04" w14:textId="4BBCBBC2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5769768B" w14:textId="77777777" w:rsidTr="00D41F2E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8A6E482" w14:textId="06515051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992B50" w14:textId="4E4EBB34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1F7EF8" w14:textId="2644578D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56C0F2" w14:textId="67F1D37C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34B705" w14:textId="37CEFADF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5DE9A6" w14:textId="7EC0FF85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CD94CF1" w14:textId="1B61B6A3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1509004F" w14:textId="77777777" w:rsidTr="00D41F2E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3F586CB" w14:textId="68293615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D40DA7B" w14:textId="5182D96D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0A9E7D" w14:textId="4AD3EC29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EFA59" w14:textId="0D52253D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87197A" w14:textId="6638C21A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E91B97" w14:textId="54659649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0D42128" w14:textId="29979372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41DCE15E" w14:textId="77777777" w:rsidTr="00D41F2E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55D8515" w14:textId="3F56C21A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C73AD0" w14:textId="20CECDE5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2822A4" w14:textId="1B8771E5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C5C8B0" w14:textId="0EC52DE1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B10359" w14:textId="327813BF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DA2719" w14:textId="552983A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61AEC02" w14:textId="11E8C674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06BA3CDB" w14:textId="77777777" w:rsidTr="00D41F2E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1BEA86B" w14:textId="6B3B62EB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A4FDF79" w14:textId="33B97B69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3CED31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64282D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6602BD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83F5F0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B7EB388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1E1777A" w14:textId="77777777" w:rsidR="00E80B8A" w:rsidRPr="00205437" w:rsidRDefault="00E80B8A" w:rsidP="00E80B8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31BD45DF" w14:textId="1B15B6D1" w:rsidR="00E80B8A" w:rsidRPr="00205437" w:rsidRDefault="00E80B8A" w:rsidP="00E80B8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ИЮНЬ</w:t>
                  </w:r>
                  <w:r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0D0F2F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t>2024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9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E80B8A" w:rsidRPr="00205437" w14:paraId="26C2118A" w14:textId="77777777" w:rsidTr="00D41F2E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8DB1D7" w:themeFill="accent5" w:themeFillTint="99"/>
                        <w:vAlign w:val="center"/>
                      </w:tcPr>
                      <w:p w14:paraId="452E4B36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8DB1D7" w:themeFill="accent5" w:themeFillTint="99"/>
                        <w:vAlign w:val="center"/>
                      </w:tcPr>
                      <w:p w14:paraId="1C08303C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012F2A91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0980BC12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2ABBA548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7BC0769C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19330C1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80B8A" w:rsidRPr="00205437" w14:paraId="76747E34" w14:textId="77777777" w:rsidTr="00D41F2E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E27A229" w14:textId="26B0A853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1850697" w14:textId="765CDB13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5AA6E5" w14:textId="4D71C79C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C18970" w14:textId="05E2617C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C27D67" w14:textId="76B54D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51D208" w14:textId="33A9B3E0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67F328E3" w14:textId="344EEA32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45EC5F0A" w14:textId="77777777" w:rsidTr="00D41F2E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E1A86C0" w14:textId="625DDCD8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B06951" w14:textId="5C21BA4D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C4FBC1" w14:textId="1613AC64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FADEDA" w14:textId="4093C4A5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440C78" w14:textId="132857A9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9EFEB6" w14:textId="5856BEDB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99E388C" w14:textId="6C1A14D8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143E507F" w14:textId="77777777" w:rsidTr="00D41F2E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806EDDC" w14:textId="3FD42046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CDFC1A0" w14:textId="7F47AAA9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13F384" w14:textId="5802AAEA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71C102" w14:textId="0171C0EB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062A18" w14:textId="77947F2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898F51" w14:textId="04B58FD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94C03E6" w14:textId="12DE72A8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7BBA4A6F" w14:textId="77777777" w:rsidTr="00D41F2E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5A2C59F" w14:textId="33DF61C4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084220E" w14:textId="3EFB76C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1B3CE4" w14:textId="6FB6EDE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FBCD72" w14:textId="242E693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05675A" w14:textId="156EBEE3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5AD8D7" w14:textId="44D9DDB6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C3D6E39" w14:textId="376572E0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6E5F983D" w14:textId="77777777" w:rsidTr="00D41F2E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C67A56" w14:textId="0BA2DC76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501261" w14:textId="567A4E38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DDE49C" w14:textId="7D0ED3A1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98188D" w14:textId="152FFC8C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F2B7EF" w14:textId="3A92E2CD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871613" w14:textId="4A999D23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266D754" w14:textId="5DD54D7A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11E8031D" w14:textId="77777777" w:rsidTr="00D41F2E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4605D8F" w14:textId="79357362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F22B76" w14:textId="6B563222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7A3903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EA1E8D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A2E7BB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A0C8F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564AE2B4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43A637F0" w14:textId="77777777" w:rsidR="00E80B8A" w:rsidRPr="00205437" w:rsidRDefault="00E80B8A" w:rsidP="00E80B8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0CCC1C59" w14:textId="3F574A23" w:rsidR="00E80B8A" w:rsidRPr="00205437" w:rsidRDefault="00E80B8A" w:rsidP="00E80B8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ИЮЛЬ</w:t>
                  </w:r>
                  <w:r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0D0F2F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t>2024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9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E80B8A" w:rsidRPr="00205437" w14:paraId="52A394E0" w14:textId="77777777" w:rsidTr="00D41F2E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8DB1D7" w:themeFill="accent5" w:themeFillTint="99"/>
                        <w:vAlign w:val="center"/>
                      </w:tcPr>
                      <w:p w14:paraId="0D682746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8DB1D7" w:themeFill="accent5" w:themeFillTint="99"/>
                        <w:vAlign w:val="center"/>
                      </w:tcPr>
                      <w:p w14:paraId="6FB770F5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6B75609C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11083962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038E300F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00D65F8F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B1C9597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80B8A" w:rsidRPr="00205437" w14:paraId="61CA37BD" w14:textId="77777777" w:rsidTr="00D41F2E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68934491" w14:textId="05DF1361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4BA5DCB" w14:textId="6D5BE52C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CAD1CE6" w14:textId="27E96C70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83A699E" w14:textId="454FDC81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F27F81" w14:textId="161F1510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125F0A" w14:textId="1A89DDE2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</w:tcPr>
                      <w:p w14:paraId="60D4E10A" w14:textId="3CC1B741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29488CC2" w14:textId="77777777" w:rsidTr="00D41F2E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25C93836" w14:textId="0AEB809B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37E2E55" w14:textId="3C26D131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AC44DFF" w14:textId="43CA3CC4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7F0DE52" w14:textId="09B10B84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E8DA97B" w14:textId="5052085A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BABCEA3" w14:textId="7886F43E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</w:tcPr>
                      <w:p w14:paraId="09234631" w14:textId="11F82014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0BFB5584" w14:textId="77777777" w:rsidTr="00D41F2E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5F4CC8D7" w14:textId="70A00A59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FC1BC32" w14:textId="640B1959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65D86B4" w14:textId="3D5B09B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D059E9A" w14:textId="0BC2000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A25369" w14:textId="6C9C8B7B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D66B857" w14:textId="2C0BEAF1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</w:tcPr>
                      <w:p w14:paraId="58BAA93C" w14:textId="3827DD71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5C5D53C2" w14:textId="77777777" w:rsidTr="00D41F2E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440C5FF3" w14:textId="4585B346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9C9D38E" w14:textId="3FD0636E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EC5C61A" w14:textId="2128DA82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44DB347" w14:textId="168915DB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E390D8" w14:textId="4F9A205E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389771" w14:textId="206B884E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</w:tcPr>
                      <w:p w14:paraId="2216B653" w14:textId="62A96F8F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0BDB1DC2" w14:textId="77777777" w:rsidTr="00D41F2E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03632FDE" w14:textId="44001CD4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F300AD4" w14:textId="16C1931E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11C1CD0" w14:textId="7ADAE322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E8A416F" w14:textId="7464194E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8FD326A" w14:textId="5665C096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483E659" w14:textId="78E57A16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</w:tcPr>
                      <w:p w14:paraId="4328B601" w14:textId="6248542F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05127FAF" w14:textId="77777777" w:rsidTr="00D41F2E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70114356" w14:textId="2E6E4A83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1512C5B" w14:textId="562EF28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D0F2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138F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21F917A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01CB6D0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89DF39A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E97219B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</w:tcPr>
                      <w:p w14:paraId="26F0F5CD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3A58C6" w14:textId="77777777" w:rsidR="00E80B8A" w:rsidRPr="00205437" w:rsidRDefault="00E80B8A" w:rsidP="00E80B8A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205437" w:rsidRDefault="00E50BDE" w:rsidP="00212357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0"/>
                <w:szCs w:val="30"/>
              </w:rPr>
            </w:pPr>
          </w:p>
        </w:tc>
      </w:tr>
    </w:tbl>
    <w:p w14:paraId="2B3E424A" w14:textId="1DF0A038" w:rsidR="00F93E3B" w:rsidRPr="00205437" w:rsidRDefault="00F93E3B" w:rsidP="00212357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205437" w:rsidSect="004D175C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EE8C1" w14:textId="77777777" w:rsidR="0094154F" w:rsidRDefault="0094154F">
      <w:pPr>
        <w:spacing w:after="0"/>
      </w:pPr>
      <w:r>
        <w:separator/>
      </w:r>
    </w:p>
  </w:endnote>
  <w:endnote w:type="continuationSeparator" w:id="0">
    <w:p w14:paraId="4067D919" w14:textId="77777777" w:rsidR="0094154F" w:rsidRDefault="009415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D613F" w14:textId="77777777" w:rsidR="0094154F" w:rsidRDefault="0094154F">
      <w:pPr>
        <w:spacing w:after="0"/>
      </w:pPr>
      <w:r>
        <w:separator/>
      </w:r>
    </w:p>
  </w:footnote>
  <w:footnote w:type="continuationSeparator" w:id="0">
    <w:p w14:paraId="35946C69" w14:textId="77777777" w:rsidR="0094154F" w:rsidRDefault="0094154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D0F2F"/>
    <w:rsid w:val="00111F7C"/>
    <w:rsid w:val="001274F3"/>
    <w:rsid w:val="00151CCE"/>
    <w:rsid w:val="001B01F9"/>
    <w:rsid w:val="001C41F9"/>
    <w:rsid w:val="00205437"/>
    <w:rsid w:val="00211FDC"/>
    <w:rsid w:val="00212357"/>
    <w:rsid w:val="00240D4D"/>
    <w:rsid w:val="002562E7"/>
    <w:rsid w:val="00285C1D"/>
    <w:rsid w:val="002D1C4C"/>
    <w:rsid w:val="002F07E8"/>
    <w:rsid w:val="003327F5"/>
    <w:rsid w:val="00340CAF"/>
    <w:rsid w:val="003C0D41"/>
    <w:rsid w:val="003E085C"/>
    <w:rsid w:val="003E7B3A"/>
    <w:rsid w:val="004138FF"/>
    <w:rsid w:val="00416364"/>
    <w:rsid w:val="00431B29"/>
    <w:rsid w:val="00440416"/>
    <w:rsid w:val="00462EAD"/>
    <w:rsid w:val="004A6170"/>
    <w:rsid w:val="004C659A"/>
    <w:rsid w:val="004D175C"/>
    <w:rsid w:val="004F6AAC"/>
    <w:rsid w:val="00512F2D"/>
    <w:rsid w:val="00524139"/>
    <w:rsid w:val="00570FBB"/>
    <w:rsid w:val="00583B82"/>
    <w:rsid w:val="00590AFD"/>
    <w:rsid w:val="005923AC"/>
    <w:rsid w:val="005D5149"/>
    <w:rsid w:val="005E656F"/>
    <w:rsid w:val="0063259B"/>
    <w:rsid w:val="00653B95"/>
    <w:rsid w:val="00667021"/>
    <w:rsid w:val="0067239E"/>
    <w:rsid w:val="006974E1"/>
    <w:rsid w:val="006C0896"/>
    <w:rsid w:val="006F513E"/>
    <w:rsid w:val="007C0139"/>
    <w:rsid w:val="007D45A1"/>
    <w:rsid w:val="007F564D"/>
    <w:rsid w:val="008B1201"/>
    <w:rsid w:val="008B7F5E"/>
    <w:rsid w:val="008F16F7"/>
    <w:rsid w:val="009164BA"/>
    <w:rsid w:val="009166BD"/>
    <w:rsid w:val="0094154F"/>
    <w:rsid w:val="00977AAE"/>
    <w:rsid w:val="00996E56"/>
    <w:rsid w:val="00997268"/>
    <w:rsid w:val="009B23D2"/>
    <w:rsid w:val="00A12667"/>
    <w:rsid w:val="00A14581"/>
    <w:rsid w:val="00A168C9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C44DFB"/>
    <w:rsid w:val="00C51B73"/>
    <w:rsid w:val="00C6519B"/>
    <w:rsid w:val="00C70F21"/>
    <w:rsid w:val="00C7354B"/>
    <w:rsid w:val="00C9007D"/>
    <w:rsid w:val="00C91F9B"/>
    <w:rsid w:val="00DE32AC"/>
    <w:rsid w:val="00E1407A"/>
    <w:rsid w:val="00E318B9"/>
    <w:rsid w:val="00E50BDE"/>
    <w:rsid w:val="00E774CD"/>
    <w:rsid w:val="00E77E1D"/>
    <w:rsid w:val="00E80B8A"/>
    <w:rsid w:val="00ED75B6"/>
    <w:rsid w:val="00EF1F0E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3507</Words>
  <Characters>19993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2022-01-11T06:22:00Z</dcterms:created>
  <dcterms:modified xsi:type="dcterms:W3CDTF">2022-01-11T06:22:00Z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