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DB2A32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76A7F87" w:rsidR="00BF49DC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DB2A32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DB2A32" w14:paraId="726CE1BC" w14:textId="77777777" w:rsidTr="00DB2A32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1557B25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9FB6C7E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0D80BC3F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16AD70A9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377083A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F64501B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33E97A0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BF49DC" w:rsidRPr="00DB2A32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5E11DA57" w:rsidR="00272083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DB2A32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4DF79CF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617428A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5A544DB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509FD51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6E6D5CC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7A42406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373386B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24CFBFA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589FD05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7EBCF54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650D76A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64F29F8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51156E2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508A0A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1E3AE19A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5C50FA2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68FE0BA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596F69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3BF9114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2DA92DEA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6AA3D5E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2C49B9A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5ACC23F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1739CD3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605362B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59EF4717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1B0A0E63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1D88C92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07839B5A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7D11C2F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7A7C598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39B9652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704B921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0A037EC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371B5BB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03D8BA3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DB2A32" w14:paraId="006BD6C0" w14:textId="77777777" w:rsidTr="00285267">
        <w:tc>
          <w:tcPr>
            <w:tcW w:w="2500" w:type="pct"/>
            <w:vAlign w:val="center"/>
          </w:tcPr>
          <w:bookmarkEnd w:id="0"/>
          <w:p w14:paraId="19962AF0" w14:textId="4E31CD3C" w:rsidR="006B6899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64446FE1" w:rsidR="006B6899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DB2A32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2A9965BE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77A7BB3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796F33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CA9E8E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10C72E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56047B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728737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92BF29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DB2A32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11518F3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35260BB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0AB4C752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43E9230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6C47EA5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2329ACF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356D1FD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3ED18FF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71C7366C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7C5ACF09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CE4E6A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6B98863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137E6CC9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0D561E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1FA3D3F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6C1BBC91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3AB35D4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29D3F48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5C6C6632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2A9FF261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1DFFA071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05ADD9B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0D4468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2B80839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687E02F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4C924DB2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6BA70311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4CAE2B55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0B8E585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3C1EEAC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3121EAC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2BC9A5BF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2484759B" w:rsidR="0088344A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6D7353BC" w:rsidR="00C2370E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114F239F" w:rsidR="00530CA5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DB2A32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DB2A32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DB2A32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DB2A32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69CD2B92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560D596D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59167C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0F83245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166F1E2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18729A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1115BF9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2411819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13C67C1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6E21145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189741E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0C79162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1CBF6E8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1716F4A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035D19B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6719591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0C59F6F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7B8A2BC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1055AC2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7B6E3F2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1659470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15F9DFA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53F8C7A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5297514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66A76D4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0CA6DEF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5069E0D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4F9DBA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07B185E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75EADD8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3A8DD1F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5684439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2B92DA9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30C5A43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2C2F908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7885F16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6DE5027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0455036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4878829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361DF06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6F1B728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4D093F3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4396F1F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23EC559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0B31375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2A278870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7FB4E4D6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4B2EB927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0D10DB8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56F3446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529878A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6B6645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3DC804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BFA7B1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69609E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E3F73F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6F95606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5567FFB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12D1FA4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18C8364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30B06A2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00DA21E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3FA96B1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2C49954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4C62DA3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5D08EF0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6480718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7903C4E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17AB1C4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400EF1A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6553508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7A5A91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79A112A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4979FDE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43666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37A50A7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01DE147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3CB20BE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3C452A4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4FB2AD0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36ACDED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73D1EF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758968C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82851E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1FF5498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7304DAF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62CEA2C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5D255EF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0666045E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7739FBD5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3B99DFEC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DB2A32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567EA2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52F19FF6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232816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1DEEF8C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4E27D28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771ED8A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707800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4DAAA2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5F4A46B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EBEFD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7707CBC6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021253C0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2D2184F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55E71DC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66B1721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59256F1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246D379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1D8E25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670F6A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4D99046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2FA9593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0606FBC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0B56ED8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3D09948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246AB81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223BB22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0CBA020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264B940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300841B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572B2E6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33DAC3F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18F334C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361D857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304443C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056F2D3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13802B1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68BE263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0755579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53CF14F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E28597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741407F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39B48F2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0561511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1A25095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7AEBE1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0E88024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7370096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01DCCB60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46A3C18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34DC7E2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1554738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15F3A57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4A158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4267C47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9626CC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01C802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2D0933C3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299CFAF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3C019AD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2CCBC0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74C2721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4B939AD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0ECE8CB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2D1863A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B31719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61CA57E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3186612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2BCDCF2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716E680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05CF957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68F3742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5EDE5AA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065F95D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4E92060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29BFECA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7F93BD1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0A93F75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304F2E5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72357EE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3A2DDBB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4194841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2106324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6B8DB6F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5192C84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0F11997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04EB7E3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5F3FE82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0DFD96B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3B1084F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3E3AD0C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612BCEF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4853DF9D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DB2A32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DB2A32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4F6A8CC6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2A07B664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2C1F79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7789C4F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2DBC58E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4CCD6BC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2194CA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DE1374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CFC852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48904D9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6EE1623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69EDF91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02BD765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62E5943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1627FA6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69368CE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6AACE51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2334727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07B02BE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16A3C16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4B0D56A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2952A8B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408E4E2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4462463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63E9A9B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5814F33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6F52F12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49CC16D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3814E91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265F6EE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14AFC31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7126D38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26D5FB6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78FF61C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1CCC568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2488619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26A229F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2F48135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64DB91D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7F0AAC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6204B34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136B9CD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4A83725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587F5ADB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DB2A32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213BC3EE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72591BE1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6F8929C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8B73B9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5C64539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53DCE6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32957EF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4FC5F54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0441AA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B1E13A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6B4975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395C6A43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61B64132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279D15F0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438D81F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5FF7A23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2F5A563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4C5A3EC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27EB43C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5F52A1E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7591D2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5776CA4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24DBE85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491B66B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221707E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00666B4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3A2482A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07CD8B4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2356FE4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DC68C6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15FCC1E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5C1263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69CF340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61305DC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114CAEB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4C15734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5D6D461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0FC1379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506923C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52C2BA8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44603F4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47205D0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5B9814A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2806D89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0E9A52F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2AC2BF0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7F7D757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0BD5867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5EAD1F41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3D4F18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39277D5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31D2FC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10ABE93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5BB1949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3BFB30D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E69BF5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978D00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3BF1219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6077D7E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2027048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68A8700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518C51B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2516386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2742E18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0E30441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643DA0D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1E25985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1CB7DB5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6D549A6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02F7D09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0DC87BC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05B4B21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084493D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10BB0D5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3A3D4C9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162E03F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02A493D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1EAF6E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2CA6B04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5F08A62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0370819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56E86BB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4C5A9AE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69A1569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141A85B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60D4C31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23A7F32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6AB14B2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300EBA8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40CE470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039ADFE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16FFDEA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374E2AF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06E516E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B2E413C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0545475" w14:textId="77777777" w:rsidTr="0026260D">
              <w:tc>
                <w:tcPr>
                  <w:tcW w:w="5000" w:type="pct"/>
                </w:tcPr>
                <w:p w14:paraId="18898F8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A595394" w14:textId="77777777" w:rsidTr="0026260D">
              <w:tc>
                <w:tcPr>
                  <w:tcW w:w="5000" w:type="pct"/>
                </w:tcPr>
                <w:p w14:paraId="6E38F69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37795731" w14:textId="77777777" w:rsidTr="0026260D">
              <w:tc>
                <w:tcPr>
                  <w:tcW w:w="5000" w:type="pct"/>
                </w:tcPr>
                <w:p w14:paraId="6FE8225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B029B1D" w14:textId="77777777" w:rsidTr="0026260D">
              <w:tc>
                <w:tcPr>
                  <w:tcW w:w="5000" w:type="pct"/>
                </w:tcPr>
                <w:p w14:paraId="4512BDA7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614D2B22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44C85F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0B3A7E8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4F1E111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5101DCF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16AF9D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210A14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A2806F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4CE2C7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41087AF7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7611B4A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50854B8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6ABF110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48A891E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5371107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1A64889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4AEFDD8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29EB6F5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45B6B7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07588CB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0893916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79BD0B2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08BB1F9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779A547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6B10716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193B2F8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4FB1DE3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3488F38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051ED58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1D85735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396FFDB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637A927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1E99CE5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279098E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552CC12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3BC01C0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44803BA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DB2A32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3E5D44C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5DD23A9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5DF47AB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77E468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6D7F59C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5F68C42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507909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08368766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57BA8279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410712BF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616860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1FB0A4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20604E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34F29F1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5B13BD8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7EADC2A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51A282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1BF10A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3ECB2C1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590276B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1EFFC6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0FDCB2B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35E54F2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19AF293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7193DDC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2412578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06DFBB6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62F72E8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4C268FC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364073C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4EE873F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5A19EAF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60A8DF5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2205F0E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2BF7BCA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620ACB0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5514BC8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5078096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1543471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027988B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10B10D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095C30A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2E56201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41875F0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6FAE777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55798DE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029380F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7815548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7332068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7AFBF26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5CA54F8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76EC1AD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238815B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7F8FB5C9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2DDDFAA9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D387593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C5E92E7" w14:textId="77777777" w:rsidTr="0026260D">
              <w:tc>
                <w:tcPr>
                  <w:tcW w:w="5000" w:type="pct"/>
                </w:tcPr>
                <w:p w14:paraId="4A03519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1EB09DE" w14:textId="77777777" w:rsidTr="0026260D">
              <w:tc>
                <w:tcPr>
                  <w:tcW w:w="5000" w:type="pct"/>
                </w:tcPr>
                <w:p w14:paraId="5336A1D3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85FD538" w14:textId="77777777" w:rsidTr="0026260D">
              <w:tc>
                <w:tcPr>
                  <w:tcW w:w="5000" w:type="pct"/>
                </w:tcPr>
                <w:p w14:paraId="60E6914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01E14B6" w14:textId="77777777" w:rsidTr="0026260D">
              <w:tc>
                <w:tcPr>
                  <w:tcW w:w="5000" w:type="pct"/>
                </w:tcPr>
                <w:p w14:paraId="5F836DF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259B1DE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1C608AFC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0DB1BD2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4EAEB2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74FB202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74F3D03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0CF7CB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C42E92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F6B67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2AA9DFA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2915791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25B3C28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3A29480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6A9DE44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011830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644214F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5279AFC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6936558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0DD7CF1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51F5D46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16F4B26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126698D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2303B4D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54835C3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2AD9ACB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10D7242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4AADB52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09A84C8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5DA31BE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3F367D5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05A2C80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7047F7C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50CE1AB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6A6C835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225AE5D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6CBDBED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6E884FA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63262DA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40B24CA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51A71FC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1AFE471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716EAA2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6ADCC8D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75214C5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69BF4C8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33206A7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52FE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DB2A32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DB2A32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C970" w14:textId="77777777" w:rsidR="008023CF" w:rsidRDefault="008023CF">
      <w:pPr>
        <w:spacing w:after="0"/>
      </w:pPr>
      <w:r>
        <w:separator/>
      </w:r>
    </w:p>
  </w:endnote>
  <w:endnote w:type="continuationSeparator" w:id="0">
    <w:p w14:paraId="1C0326DA" w14:textId="77777777" w:rsidR="008023CF" w:rsidRDefault="00802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BFE8" w14:textId="77777777" w:rsidR="008023CF" w:rsidRDefault="008023CF">
      <w:pPr>
        <w:spacing w:after="0"/>
      </w:pPr>
      <w:r>
        <w:separator/>
      </w:r>
    </w:p>
  </w:footnote>
  <w:footnote w:type="continuationSeparator" w:id="0">
    <w:p w14:paraId="6C2092D3" w14:textId="77777777" w:rsidR="008023CF" w:rsidRDefault="008023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52FED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E3808"/>
    <w:rsid w:val="007F1C16"/>
    <w:rsid w:val="007F564D"/>
    <w:rsid w:val="008023CF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D5E95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097F"/>
    <w:rsid w:val="00D30EE6"/>
    <w:rsid w:val="00DB2A32"/>
    <w:rsid w:val="00DE32AC"/>
    <w:rsid w:val="00E0005C"/>
    <w:rsid w:val="00E1407A"/>
    <w:rsid w:val="00E33F1A"/>
    <w:rsid w:val="00E50BDE"/>
    <w:rsid w:val="00E774CD"/>
    <w:rsid w:val="00E77E1D"/>
    <w:rsid w:val="00E97684"/>
    <w:rsid w:val="00EB07AE"/>
    <w:rsid w:val="00ED5F48"/>
    <w:rsid w:val="00ED75B6"/>
    <w:rsid w:val="00EF4C3D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4468</Words>
  <Characters>25470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2022-03-01T07:50:00Z</dcterms:created>
  <dcterms:modified xsi:type="dcterms:W3CDTF">2022-03-01T07:50:00Z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