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3E085C" w:rsidRPr="00205437" w14:paraId="40983BE3" w14:textId="77777777" w:rsidTr="008B7F5E">
        <w:trPr>
          <w:trHeight w:val="10480"/>
          <w:jc w:val="center"/>
        </w:trPr>
        <w:tc>
          <w:tcPr>
            <w:tcW w:w="5000" w:type="pct"/>
            <w:vAlign w:val="center"/>
          </w:tcPr>
          <w:p w14:paraId="0B16141B" w14:textId="016A811A" w:rsidR="00212357" w:rsidRPr="00FF0A74" w:rsidRDefault="00212357" w:rsidP="00212357">
            <w:pPr>
              <w:jc w:val="center"/>
              <w:rPr>
                <w:rFonts w:ascii="Arial Narrow" w:hAnsi="Arial Narrow"/>
                <w:b/>
                <w:bCs/>
                <w:color w:val="auto"/>
                <w:sz w:val="96"/>
                <w:szCs w:val="96"/>
              </w:rPr>
            </w:pPr>
            <w:r w:rsidRPr="004D175C">
              <w:rPr>
                <w:rFonts w:ascii="Arial Narrow" w:hAnsi="Arial Narrow"/>
                <w:b/>
                <w:bCs/>
                <w:color w:val="auto"/>
                <w:sz w:val="96"/>
                <w:szCs w:val="96"/>
              </w:rPr>
              <w:t>202</w:t>
            </w:r>
            <w:r w:rsidR="00CD7CFD">
              <w:rPr>
                <w:rFonts w:ascii="Arial Narrow" w:hAnsi="Arial Narrow"/>
                <w:b/>
                <w:bCs/>
                <w:color w:val="auto"/>
                <w:sz w:val="96"/>
                <w:szCs w:val="96"/>
              </w:rPr>
              <w:t>5</w:t>
            </w:r>
            <w:r w:rsidRPr="004D175C">
              <w:rPr>
                <w:rFonts w:ascii="Arial Narrow" w:hAnsi="Arial Narrow"/>
                <w:b/>
                <w:bCs/>
                <w:color w:val="auto"/>
                <w:sz w:val="96"/>
                <w:szCs w:val="96"/>
              </w:rPr>
              <w:t>-202</w:t>
            </w:r>
            <w:r w:rsidR="00CD7CFD">
              <w:rPr>
                <w:rFonts w:ascii="Arial Narrow" w:hAnsi="Arial Narrow"/>
                <w:b/>
                <w:bCs/>
                <w:color w:val="auto"/>
                <w:sz w:val="96"/>
                <w:szCs w:val="96"/>
              </w:rPr>
              <w:t>6</w:t>
            </w:r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954"/>
              <w:gridCol w:w="3954"/>
              <w:gridCol w:w="3955"/>
              <w:gridCol w:w="3955"/>
            </w:tblGrid>
            <w:tr w:rsidR="00FF0A74" w:rsidRPr="00205437" w14:paraId="79F6697B" w14:textId="61825017" w:rsidTr="004D175C">
              <w:trPr>
                <w:trHeight w:val="2800"/>
              </w:trPr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14:paraId="0BD64D63" w14:textId="6A03B02E" w:rsidR="00FF0A74" w:rsidRPr="00205437" w:rsidRDefault="00FF0A74" w:rsidP="00FF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АВГУСТ</w:t>
                  </w:r>
                  <w:r w:rsidRPr="0020543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D7CFD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t>2025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8"/>
                    <w:gridCol w:w="515"/>
                    <w:gridCol w:w="517"/>
                    <w:gridCol w:w="517"/>
                    <w:gridCol w:w="517"/>
                    <w:gridCol w:w="517"/>
                    <w:gridCol w:w="507"/>
                  </w:tblGrid>
                  <w:tr w:rsidR="00FF0A74" w:rsidRPr="00205437" w14:paraId="1FED02B8" w14:textId="77777777" w:rsidTr="00B564C8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9ACC85" w:themeFill="accent3" w:themeFillTint="99"/>
                        <w:vAlign w:val="center"/>
                      </w:tcPr>
                      <w:p w14:paraId="37637388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9ACC85" w:themeFill="accent3" w:themeFillTint="99"/>
                        <w:vAlign w:val="center"/>
                      </w:tcPr>
                      <w:p w14:paraId="7D53F474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18D6145B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67D7B79B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59AB9943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27238505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8B2D6F4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F0A74" w:rsidRPr="00205437" w14:paraId="1D3797AD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28E0989" w14:textId="62F763D2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E10AB8D" w14:textId="386A89E0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9237CE" w14:textId="270CFC9B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73D624" w14:textId="3F9807A9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EB0A07" w14:textId="6BD8238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EC9E69" w14:textId="0D1BB7B5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1860340" w14:textId="422F9E81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43F125A2" w14:textId="77777777" w:rsidTr="00B564C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8C29120" w14:textId="3B17CD32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B466B30" w14:textId="61A3C3DF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8B064D" w14:textId="66BEEA71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7D8718" w14:textId="19FB891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B49CBA" w14:textId="2AC0B5CC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ED72E6" w14:textId="4C2D2A71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05DA78A" w14:textId="602B2759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2B4AE1C4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53DA327" w14:textId="51C48638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A8C6D6" w14:textId="5DC49289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E0FE5E" w14:textId="1C9959FF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B5B74" w14:textId="1D794C6F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403BFE" w14:textId="36C40062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4A6AB8" w14:textId="3ED1404B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CED00F6" w14:textId="11C35B54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3903C4A9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C3F48A" w14:textId="4487E86E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895841" w14:textId="0C8B51DB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0B94D9" w14:textId="5F069AA1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A1D80" w14:textId="5AA134DA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2A9B14" w14:textId="38282374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8C3776" w14:textId="4883D645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038AAF9" w14:textId="5157164C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1B57A53F" w14:textId="77777777" w:rsidTr="00B564C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09C55B1" w14:textId="13B3327B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8906062" w14:textId="6AC20BE9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E7DD3" w14:textId="31C850DD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BDC28B" w14:textId="5FD6D08D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DD45DB" w14:textId="5CBE13B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CDC9F5" w14:textId="7A3ED874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3C9AF51" w14:textId="54407CAD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446B4D65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6B2E3E" w14:textId="645480EF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D9B786" w14:textId="6514EECD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24F97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451BB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107922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03CD1F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7E0C17B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B2D8CFA" w14:textId="77777777" w:rsidR="00FF0A74" w:rsidRPr="00205437" w:rsidRDefault="00FF0A74" w:rsidP="00FF0A74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14:paraId="638500FE" w14:textId="43003A00" w:rsidR="00FF0A74" w:rsidRPr="00205437" w:rsidRDefault="00FF0A74" w:rsidP="00FF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СЕНТЯБРЬ</w:t>
                  </w:r>
                  <w:r w:rsidRPr="0020543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D7CFD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t>2025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8"/>
                    <w:gridCol w:w="515"/>
                    <w:gridCol w:w="517"/>
                    <w:gridCol w:w="517"/>
                    <w:gridCol w:w="517"/>
                    <w:gridCol w:w="517"/>
                    <w:gridCol w:w="507"/>
                  </w:tblGrid>
                  <w:tr w:rsidR="00FF0A74" w:rsidRPr="00205437" w14:paraId="0DC1FD7C" w14:textId="77777777" w:rsidTr="00B564C8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9ACC85" w:themeFill="accent3" w:themeFillTint="99"/>
                        <w:vAlign w:val="center"/>
                      </w:tcPr>
                      <w:p w14:paraId="0084004C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9ACC85" w:themeFill="accent3" w:themeFillTint="99"/>
                        <w:vAlign w:val="center"/>
                      </w:tcPr>
                      <w:p w14:paraId="630C05ED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5F4C3647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09CB3DA7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5508ECCF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5271A36E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6C9791D1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F0A74" w:rsidRPr="00205437" w14:paraId="28DCFD8D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6262994" w14:textId="1C03C53E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116010F" w14:textId="4D5AAEF0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3384AD" w14:textId="177BEC74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5ADB9" w14:textId="4A345775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9679FC" w14:textId="03C7E8CB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281FA" w14:textId="4710CB61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9D12DF6" w14:textId="4615998B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0BBD51AC" w14:textId="77777777" w:rsidTr="00B564C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F7D321" w14:textId="15A3F0F6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E6B68B5" w14:textId="6E7B845F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9CF225" w14:textId="65DD4245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02622A" w14:textId="77C9E575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7CAE51" w14:textId="71E2FF12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3810BA" w14:textId="045C2781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2E664FE" w14:textId="458DFCB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7F0F1BC8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8F2EE73" w14:textId="68C4AD04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AB2B01C" w14:textId="7B257D64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ADF3D" w14:textId="3D6E9884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F3026D" w14:textId="151C1366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B0CC36" w14:textId="17F630DD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731CB" w14:textId="29CFE4AB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E5E3473" w14:textId="1787C0DF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799E936E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1A9B92D" w14:textId="4930CA79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731AE04" w14:textId="429A9BB6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DB1E8" w14:textId="011D8B18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F1082" w14:textId="41D3BAEC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B9358D" w14:textId="67E74F04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483278" w14:textId="3958D8C8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4EC5140A" w14:textId="187E998E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651A9C9C" w14:textId="77777777" w:rsidTr="00B564C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8ACDF5" w14:textId="63A2B3CB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0C1888" w14:textId="5765DD1F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15DBCB" w14:textId="1A0D552D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9DD20B" w14:textId="29541A5C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8F9490" w14:textId="71488A7C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43245E" w14:textId="05232A04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9D6EBA3" w14:textId="1356CADF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6F0DE8B3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8F7090D" w14:textId="0CB02698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2325A4" w14:textId="532CD2B0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7F054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7B81A3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2909C1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680C28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1A7023F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FF0A74" w:rsidRPr="00205437" w:rsidRDefault="00FF0A74" w:rsidP="00FF0A74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14:paraId="03A5159D" w14:textId="1335171B" w:rsidR="00FF0A74" w:rsidRPr="00205437" w:rsidRDefault="00FF0A74" w:rsidP="00FF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ОКТЯБРЬ</w:t>
                  </w:r>
                  <w:r w:rsidRPr="0020543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D7CFD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t>2025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9"/>
                    <w:gridCol w:w="515"/>
                    <w:gridCol w:w="517"/>
                    <w:gridCol w:w="517"/>
                    <w:gridCol w:w="517"/>
                    <w:gridCol w:w="517"/>
                    <w:gridCol w:w="507"/>
                  </w:tblGrid>
                  <w:tr w:rsidR="00FF0A74" w:rsidRPr="00205437" w14:paraId="11F2DF82" w14:textId="77777777" w:rsidTr="00B564C8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9ACC85" w:themeFill="accent3" w:themeFillTint="99"/>
                        <w:vAlign w:val="center"/>
                      </w:tcPr>
                      <w:p w14:paraId="6F3AE1CD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9ACC85" w:themeFill="accent3" w:themeFillTint="99"/>
                        <w:vAlign w:val="center"/>
                      </w:tcPr>
                      <w:p w14:paraId="40F57766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23F25CB2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23DAEDEF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20E6B86D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4E3DF5D4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A0CA3C0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F0A74" w:rsidRPr="00205437" w14:paraId="5380F354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D754124" w14:textId="37144576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50BD6D" w14:textId="6185CEB6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FACAD" w14:textId="4E9EDFAF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105DE2" w14:textId="467FD162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9CAA" w14:textId="36426D9E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FCFF5F" w14:textId="7368CCA1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1DDC2A5" w14:textId="44B74C13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35235B05" w14:textId="77777777" w:rsidTr="00B564C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503D0FC" w14:textId="3FA8BCB0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E750380" w14:textId="1B30EB99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1428ED" w14:textId="11547D02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730DB9" w14:textId="19AF359C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25556" w14:textId="65863A0E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F0AA11" w14:textId="411B179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4EB9489C" w14:textId="042D0AE8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501DF553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679A32" w14:textId="04E7F81E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933FAA" w14:textId="22BDCE03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FE2BE3" w14:textId="01D45CDD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64FC0" w14:textId="210A8FB6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8E39A2" w14:textId="5584F480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460799" w14:textId="14488B2E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0B9E39D9" w14:textId="0C646672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57FB57F4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595389" w14:textId="56B884A5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5E67535" w14:textId="57029753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B1BD6" w14:textId="170F7DB5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7D9AE" w14:textId="31CF9865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C6A248" w14:textId="63B90DC4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4C753A" w14:textId="5D3510DB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33A2071" w14:textId="0DB1482E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74E93D81" w14:textId="77777777" w:rsidTr="00B564C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06A21BA" w14:textId="4B26B46D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9CC099" w14:textId="65E4253E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59A3B" w14:textId="77DF9970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4A8B72" w14:textId="536D6008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D46F3A" w14:textId="5719B8C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BBE39B" w14:textId="74885559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9177B7D" w14:textId="47EE9429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33383713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2E96890" w14:textId="104FC67E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5D28F7" w14:textId="49ADCCAE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F95E99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AF0FBD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FB9EC1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060477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7E62577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FF0A74" w:rsidRPr="00205437" w:rsidRDefault="00FF0A74" w:rsidP="00FF0A74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14:paraId="0EA59C83" w14:textId="60D5B688" w:rsidR="00FF0A74" w:rsidRPr="00205437" w:rsidRDefault="00FF0A74" w:rsidP="00FF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НОЯБРЬ</w:t>
                  </w:r>
                  <w:r w:rsidRPr="0020543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D7CFD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t>2025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9"/>
                    <w:gridCol w:w="515"/>
                    <w:gridCol w:w="517"/>
                    <w:gridCol w:w="517"/>
                    <w:gridCol w:w="517"/>
                    <w:gridCol w:w="517"/>
                    <w:gridCol w:w="507"/>
                  </w:tblGrid>
                  <w:tr w:rsidR="00FF0A74" w:rsidRPr="00205437" w14:paraId="674F29B2" w14:textId="77777777" w:rsidTr="00B564C8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9ACC85" w:themeFill="accent3" w:themeFillTint="99"/>
                        <w:vAlign w:val="center"/>
                      </w:tcPr>
                      <w:p w14:paraId="02720172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9ACC85" w:themeFill="accent3" w:themeFillTint="99"/>
                        <w:vAlign w:val="center"/>
                      </w:tcPr>
                      <w:p w14:paraId="6AAE1A33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343001AE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30BD30F3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650BB1B7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0CADB8B6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F93E1EC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F0A74" w:rsidRPr="00205437" w14:paraId="5912E30D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2FF8161" w14:textId="1CC16A4A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135FC5" w14:textId="771A5634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DFA3C" w14:textId="49E4FA02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59867" w14:textId="39178A94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3481A3" w14:textId="5E4B7429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5DF200" w14:textId="4209EACB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6B19D525" w14:textId="1CD799BC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479696FF" w14:textId="77777777" w:rsidTr="00B564C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49D583E" w14:textId="0739297A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4F194A" w14:textId="06F12B79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8A12C2" w14:textId="1CD7E5B5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FE8561" w14:textId="489B0446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4F991A" w14:textId="5B3C8FAF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B1637E" w14:textId="4E4B61A9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242CBF0" w14:textId="24A46C7C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533C41D6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72B822F" w14:textId="5889C8C3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B2E4533" w14:textId="2F1F1DCB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21A6BF" w14:textId="01CA985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06B279" w14:textId="26BE43F2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F99192" w14:textId="21E1B30F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5237B4" w14:textId="752DCDFC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42FA792" w14:textId="46FB849B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2A9711BF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9B6989E" w14:textId="38318134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D09B21F" w14:textId="6C4F7246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034F76" w14:textId="2F167FFB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0C59FA" w14:textId="4AA88155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E4AC41" w14:textId="04AC86BC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B10AB0" w14:textId="0E94D5B3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3F3C9F2" w14:textId="16D7E1E4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4AB56796" w14:textId="77777777" w:rsidTr="00B564C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0909525" w14:textId="5D93095D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B66E3A" w14:textId="41448EA9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AF9359" w14:textId="18001506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B467F8" w14:textId="5FCBC8A2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055622" w14:textId="24AC8456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C63A4E" w14:textId="32065930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2B7A804" w14:textId="7D252CED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74D781C3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53BFEF" w14:textId="23E3E990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6F085" w14:textId="5B42DA08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D7C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75D6BD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BBE1E1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D5710B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5E99F2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0744C8C9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5F4768A2" w14:textId="77777777" w:rsidR="00FF0A74" w:rsidRPr="00205437" w:rsidRDefault="00FF0A74" w:rsidP="00FF0A74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B6770" w:rsidRPr="00205437" w14:paraId="3808ABFD" w14:textId="5185E65E" w:rsidTr="004D175C">
              <w:trPr>
                <w:trHeight w:val="2800"/>
              </w:trPr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14:paraId="620D9232" w14:textId="08042C06" w:rsidR="004B6770" w:rsidRPr="00205437" w:rsidRDefault="004B6770" w:rsidP="004B6770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ДЕКАБРЬ</w:t>
                  </w:r>
                  <w:r w:rsidRPr="0020543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t>2025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8"/>
                    <w:gridCol w:w="515"/>
                    <w:gridCol w:w="517"/>
                    <w:gridCol w:w="517"/>
                    <w:gridCol w:w="517"/>
                    <w:gridCol w:w="517"/>
                    <w:gridCol w:w="507"/>
                  </w:tblGrid>
                  <w:tr w:rsidR="004B6770" w:rsidRPr="00205437" w14:paraId="79074DE0" w14:textId="77777777" w:rsidTr="00B564C8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9ACC85" w:themeFill="accent3" w:themeFillTint="99"/>
                        <w:vAlign w:val="center"/>
                      </w:tcPr>
                      <w:p w14:paraId="3DAE6E4B" w14:textId="77777777" w:rsidR="004B6770" w:rsidRPr="00205437" w:rsidRDefault="004B6770" w:rsidP="004B677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9ACC85" w:themeFill="accent3" w:themeFillTint="99"/>
                        <w:vAlign w:val="center"/>
                      </w:tcPr>
                      <w:p w14:paraId="67C9FCD3" w14:textId="77777777" w:rsidR="004B6770" w:rsidRPr="00205437" w:rsidRDefault="004B6770" w:rsidP="004B677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4AF512BA" w14:textId="77777777" w:rsidR="004B6770" w:rsidRPr="00205437" w:rsidRDefault="004B6770" w:rsidP="004B677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36DC4EE0" w14:textId="77777777" w:rsidR="004B6770" w:rsidRPr="00205437" w:rsidRDefault="004B6770" w:rsidP="004B677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3CCAB108" w14:textId="77777777" w:rsidR="004B6770" w:rsidRPr="00205437" w:rsidRDefault="004B6770" w:rsidP="004B677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46F64896" w14:textId="77777777" w:rsidR="004B6770" w:rsidRPr="00205437" w:rsidRDefault="004B6770" w:rsidP="004B677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14B83AC" w14:textId="77777777" w:rsidR="004B6770" w:rsidRPr="00205437" w:rsidRDefault="004B6770" w:rsidP="004B677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4B6770" w:rsidRPr="00205437" w14:paraId="0B6C8914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4375E6" w14:textId="02575D9F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0EC535" w14:textId="71042DBD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B05520" w14:textId="29036F80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BE826A" w14:textId="37F2590C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E1BE4" w14:textId="6247BDA2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A0A535" w14:textId="067981A1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FEEE8F9" w14:textId="09E0CA63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B6770" w:rsidRPr="00205437" w14:paraId="477B55AF" w14:textId="77777777" w:rsidTr="00B564C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DD3780A" w14:textId="778AFA6B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B1052E" w14:textId="3E3DF545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207E9D" w14:textId="4C987390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A64320" w14:textId="11AFBD44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69E04B" w14:textId="7B14A2A6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CE6387" w14:textId="53E73F49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0CD1A6B" w14:textId="17977F89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B6770" w:rsidRPr="00205437" w14:paraId="1A58B026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192FA1B" w14:textId="04194EA4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91CE59" w14:textId="18CE914E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625CB" w14:textId="3BA930BA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04A114" w14:textId="14009A31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A46F49" w14:textId="77D0371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4DF01B" w14:textId="345A617E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700F236" w14:textId="5BFB337F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B6770" w:rsidRPr="00205437" w14:paraId="6E05A9DC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76A73ED" w14:textId="6A65781F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EE27EF" w14:textId="06691C86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7ED7B0" w14:textId="5A2650F8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2548F1" w14:textId="2BB01574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6BFC65" w14:textId="65E2E6B2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BEAD65" w14:textId="75A76FC3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6D0EDB73" w14:textId="0AD74419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B6770" w:rsidRPr="00205437" w14:paraId="2EF5DEB8" w14:textId="77777777" w:rsidTr="00B564C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A524A17" w14:textId="13D45AC1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1F14738" w14:textId="3C45D47B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461AA4" w14:textId="12FED0E0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78E39D" w14:textId="67486765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C0D64D" w14:textId="39A786C2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A20C3" w14:textId="1910B72F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04F7BC0D" w14:textId="386F4671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B6770" w:rsidRPr="00205437" w14:paraId="1D779AF0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96E01D3" w14:textId="24811125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48D257" w14:textId="30211E99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BA59E1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16D365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B8AE8B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CF712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26F28A9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4B6770" w:rsidRPr="00205437" w:rsidRDefault="004B6770" w:rsidP="004B6770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14:paraId="47A5AE50" w14:textId="77777777" w:rsidR="004B6770" w:rsidRPr="00205437" w:rsidRDefault="004B6770" w:rsidP="004B6770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bookmarkStart w:id="0" w:name="_Hlk38821049"/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ЯНВАРЬ</w:t>
                  </w:r>
                  <w:r w:rsidRPr="0020543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t>2026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10"/>
                    <w:gridCol w:w="516"/>
                    <w:gridCol w:w="517"/>
                    <w:gridCol w:w="517"/>
                    <w:gridCol w:w="517"/>
                    <w:gridCol w:w="517"/>
                    <w:gridCol w:w="504"/>
                  </w:tblGrid>
                  <w:tr w:rsidR="004B6770" w:rsidRPr="00205437" w14:paraId="16DFDFC3" w14:textId="77777777" w:rsidTr="00BD6047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8DB1D7" w:themeFill="accent5" w:themeFillTint="99"/>
                        <w:vAlign w:val="center"/>
                      </w:tcPr>
                      <w:p w14:paraId="3A1D05A2" w14:textId="77777777" w:rsidR="004B6770" w:rsidRPr="00205437" w:rsidRDefault="004B6770" w:rsidP="004B677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066DF823" w14:textId="77777777" w:rsidR="004B6770" w:rsidRPr="00205437" w:rsidRDefault="004B6770" w:rsidP="004B677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43D519DA" w14:textId="77777777" w:rsidR="004B6770" w:rsidRPr="00205437" w:rsidRDefault="004B6770" w:rsidP="004B677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614D9071" w14:textId="77777777" w:rsidR="004B6770" w:rsidRPr="00205437" w:rsidRDefault="004B6770" w:rsidP="004B677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77AB2D7E" w14:textId="77777777" w:rsidR="004B6770" w:rsidRPr="00205437" w:rsidRDefault="004B6770" w:rsidP="004B677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7CFD30EF" w14:textId="77777777" w:rsidR="004B6770" w:rsidRPr="00205437" w:rsidRDefault="004B6770" w:rsidP="004B677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shd w:val="clear" w:color="auto" w:fill="D9D9D9" w:themeFill="background1" w:themeFillShade="D9"/>
                        <w:vAlign w:val="center"/>
                      </w:tcPr>
                      <w:p w14:paraId="184B2BE6" w14:textId="77777777" w:rsidR="004B6770" w:rsidRPr="00205437" w:rsidRDefault="004B6770" w:rsidP="004B677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4B6770" w:rsidRPr="00205437" w14:paraId="7143E4F9" w14:textId="77777777" w:rsidTr="00BD6047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25980113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6E0972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6D488F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85703C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2FA947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7DEFD1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D9D9D9" w:themeFill="background1" w:themeFillShade="D9"/>
                        <w:vAlign w:val="center"/>
                      </w:tcPr>
                      <w:p w14:paraId="1D661BC4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B6770" w:rsidRPr="00205437" w14:paraId="1DC5826B" w14:textId="77777777" w:rsidTr="00BD6047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54B41C31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AA67D5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5E1CA9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7E67C5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5FCB62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0A27C5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D9D9D9" w:themeFill="background1" w:themeFillShade="D9"/>
                        <w:vAlign w:val="center"/>
                      </w:tcPr>
                      <w:p w14:paraId="43A4A11C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B6770" w:rsidRPr="00205437" w14:paraId="71FF58F8" w14:textId="77777777" w:rsidTr="00BD6047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D291525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1CF0D9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50AED1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4F56AE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BD0103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DCCBF2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D9D9D9" w:themeFill="background1" w:themeFillShade="D9"/>
                        <w:vAlign w:val="center"/>
                      </w:tcPr>
                      <w:p w14:paraId="6F88E67E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B6770" w:rsidRPr="00205437" w14:paraId="66288FC7" w14:textId="77777777" w:rsidTr="00BD6047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6C052331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240DCF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326D2E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935347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EEB544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ACCFD1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D9D9D9" w:themeFill="background1" w:themeFillShade="D9"/>
                        <w:vAlign w:val="center"/>
                      </w:tcPr>
                      <w:p w14:paraId="59AD3DCC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B6770" w:rsidRPr="00205437" w14:paraId="7DF4F316" w14:textId="77777777" w:rsidTr="00BD6047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3D20A8E0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FB5C36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0D5E5B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E9A19F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EA456D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63964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D9D9D9" w:themeFill="background1" w:themeFillShade="D9"/>
                        <w:vAlign w:val="center"/>
                      </w:tcPr>
                      <w:p w14:paraId="6A84A684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B6770" w:rsidRPr="00205437" w14:paraId="681CDA81" w14:textId="77777777" w:rsidTr="00BD6047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91E8ABA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BCE599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10B3A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89871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5D283A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DD189C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D9D9D9" w:themeFill="background1" w:themeFillShade="D9"/>
                        <w:vAlign w:val="center"/>
                      </w:tcPr>
                      <w:p w14:paraId="2505BC7D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0"/>
                </w:tbl>
                <w:p w14:paraId="254C2834" w14:textId="77777777" w:rsidR="004B6770" w:rsidRPr="00205437" w:rsidRDefault="004B6770" w:rsidP="004B6770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14:paraId="35F77190" w14:textId="77777777" w:rsidR="004B6770" w:rsidRPr="00205437" w:rsidRDefault="004B6770" w:rsidP="004B6770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ФЕВРАЛЬ</w:t>
                  </w:r>
                  <w:r w:rsidRPr="0020543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t>2026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9"/>
                    <w:gridCol w:w="515"/>
                    <w:gridCol w:w="517"/>
                    <w:gridCol w:w="517"/>
                    <w:gridCol w:w="517"/>
                    <w:gridCol w:w="517"/>
                    <w:gridCol w:w="507"/>
                  </w:tblGrid>
                  <w:tr w:rsidR="004B6770" w:rsidRPr="00205437" w14:paraId="03E0AB32" w14:textId="77777777" w:rsidTr="00BD6047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8DB1D7" w:themeFill="accent5" w:themeFillTint="99"/>
                        <w:vAlign w:val="center"/>
                      </w:tcPr>
                      <w:p w14:paraId="70CC6DF6" w14:textId="77777777" w:rsidR="004B6770" w:rsidRPr="00205437" w:rsidRDefault="004B6770" w:rsidP="004B677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8DB1D7" w:themeFill="accent5" w:themeFillTint="99"/>
                        <w:vAlign w:val="center"/>
                      </w:tcPr>
                      <w:p w14:paraId="6DA36F99" w14:textId="77777777" w:rsidR="004B6770" w:rsidRPr="00205437" w:rsidRDefault="004B6770" w:rsidP="004B677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31FD3CE4" w14:textId="77777777" w:rsidR="004B6770" w:rsidRPr="00205437" w:rsidRDefault="004B6770" w:rsidP="004B677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5B15B77D" w14:textId="77777777" w:rsidR="004B6770" w:rsidRPr="00205437" w:rsidRDefault="004B6770" w:rsidP="004B677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6B2D2D3E" w14:textId="77777777" w:rsidR="004B6770" w:rsidRPr="00205437" w:rsidRDefault="004B6770" w:rsidP="004B677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3F2DA6E0" w14:textId="77777777" w:rsidR="004B6770" w:rsidRPr="00205437" w:rsidRDefault="004B6770" w:rsidP="004B677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567A2E2" w14:textId="77777777" w:rsidR="004B6770" w:rsidRPr="00205437" w:rsidRDefault="004B6770" w:rsidP="004B677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4B6770" w:rsidRPr="00205437" w14:paraId="5E1E3E3A" w14:textId="77777777" w:rsidTr="00BD6047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D1450A3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F66753F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ACF1A4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EEE1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DF0076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2176B9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CD47876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B6770" w:rsidRPr="00205437" w14:paraId="537CBAC0" w14:textId="77777777" w:rsidTr="00BD6047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9461E79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20BD4E9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F3B707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C14CDA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AE21B6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5006C6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C20DAF5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B6770" w:rsidRPr="00205437" w14:paraId="1A3A9EC1" w14:textId="77777777" w:rsidTr="00BD6047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7315381B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0165447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ABF3FF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BC4D10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E526F7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14CEDD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350B4F4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B6770" w:rsidRPr="00205437" w14:paraId="19D99A91" w14:textId="77777777" w:rsidTr="00BD6047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5E908BC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800FE18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20CAD8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27811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94F579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9FFDF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0F9CA7A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B6770" w:rsidRPr="00205437" w14:paraId="0D4E7160" w14:textId="77777777" w:rsidTr="00BD6047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C0B63E6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04435F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998506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913E93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1A6FEF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44F844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AF53DBD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B6770" w:rsidRPr="00205437" w14:paraId="04F076B8" w14:textId="77777777" w:rsidTr="00BD6047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5603111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6470DB4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E57288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679178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4455B4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989B34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086F84C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4B6770" w:rsidRPr="00205437" w:rsidRDefault="004B6770" w:rsidP="004B6770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14:paraId="1807351B" w14:textId="77777777" w:rsidR="004B6770" w:rsidRPr="00205437" w:rsidRDefault="004B6770" w:rsidP="004B6770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МАРТ</w:t>
                  </w:r>
                  <w:r w:rsidRPr="0020543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t>2026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9"/>
                    <w:gridCol w:w="515"/>
                    <w:gridCol w:w="517"/>
                    <w:gridCol w:w="517"/>
                    <w:gridCol w:w="517"/>
                    <w:gridCol w:w="517"/>
                    <w:gridCol w:w="507"/>
                  </w:tblGrid>
                  <w:tr w:rsidR="004B6770" w:rsidRPr="00205437" w14:paraId="70F8DEB5" w14:textId="77777777" w:rsidTr="00BD6047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8DB1D7" w:themeFill="accent5" w:themeFillTint="99"/>
                        <w:vAlign w:val="center"/>
                      </w:tcPr>
                      <w:p w14:paraId="678D127D" w14:textId="77777777" w:rsidR="004B6770" w:rsidRPr="00205437" w:rsidRDefault="004B6770" w:rsidP="004B677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8DB1D7" w:themeFill="accent5" w:themeFillTint="99"/>
                        <w:vAlign w:val="center"/>
                      </w:tcPr>
                      <w:p w14:paraId="2A0B42C4" w14:textId="77777777" w:rsidR="004B6770" w:rsidRPr="00205437" w:rsidRDefault="004B6770" w:rsidP="004B677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0D0D2EA0" w14:textId="77777777" w:rsidR="004B6770" w:rsidRPr="00205437" w:rsidRDefault="004B6770" w:rsidP="004B677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4DC2664C" w14:textId="77777777" w:rsidR="004B6770" w:rsidRPr="00205437" w:rsidRDefault="004B6770" w:rsidP="004B677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35DB57F6" w14:textId="77777777" w:rsidR="004B6770" w:rsidRPr="00205437" w:rsidRDefault="004B6770" w:rsidP="004B677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3ACA56DA" w14:textId="77777777" w:rsidR="004B6770" w:rsidRPr="00205437" w:rsidRDefault="004B6770" w:rsidP="004B677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F72C4E7" w14:textId="77777777" w:rsidR="004B6770" w:rsidRPr="00205437" w:rsidRDefault="004B6770" w:rsidP="004B677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4B6770" w:rsidRPr="00205437" w14:paraId="6684AF6C" w14:textId="77777777" w:rsidTr="00BD6047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684AB49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ABC7CA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1C7A09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2633D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60F4C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25C56E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A13D94F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B6770" w:rsidRPr="00205437" w14:paraId="2402530C" w14:textId="77777777" w:rsidTr="00BD6047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B4AA8AA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3540D9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059C6C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EC20A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76B534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24EE1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6468D00C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B6770" w:rsidRPr="00205437" w14:paraId="19A03A68" w14:textId="77777777" w:rsidTr="00BD6047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838C26A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8701D3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5DC0A9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B4F867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AA3532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C7BEB1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3EB6C23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B6770" w:rsidRPr="00205437" w14:paraId="3A891AB1" w14:textId="77777777" w:rsidTr="00BD6047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32ED6A65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9176A86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5E7B9B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8DCD9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FD4E45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073F3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B5D04AB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B6770" w:rsidRPr="00205437" w14:paraId="1C19E171" w14:textId="77777777" w:rsidTr="00BD6047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8D1DAD5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C4F1BF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7B1A75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B2CDD3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8EF0E5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BC417B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528DFAD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B6770" w:rsidRPr="00205437" w14:paraId="75A7AA05" w14:textId="77777777" w:rsidTr="00BD6047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27EA6D9D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77BF766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CEFC51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B2775C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9C649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58AB65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7B42978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8E383FC" w14:textId="77777777" w:rsidR="004B6770" w:rsidRPr="00205437" w:rsidRDefault="004B6770" w:rsidP="004B6770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B6770" w:rsidRPr="00205437" w14:paraId="5ABCB9D1" w14:textId="6B4B1A3C" w:rsidTr="004D175C">
              <w:trPr>
                <w:trHeight w:val="2800"/>
              </w:trPr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14:paraId="18033F29" w14:textId="77777777" w:rsidR="004B6770" w:rsidRPr="00205437" w:rsidRDefault="004B6770" w:rsidP="004B6770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АПРЕЛЬ</w:t>
                  </w:r>
                  <w:r w:rsidRPr="0020543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t>2026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8"/>
                    <w:gridCol w:w="515"/>
                    <w:gridCol w:w="517"/>
                    <w:gridCol w:w="517"/>
                    <w:gridCol w:w="517"/>
                    <w:gridCol w:w="517"/>
                    <w:gridCol w:w="507"/>
                  </w:tblGrid>
                  <w:tr w:rsidR="004B6770" w:rsidRPr="00205437" w14:paraId="13FB6DEC" w14:textId="77777777" w:rsidTr="00BD6047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8DB1D7" w:themeFill="accent5" w:themeFillTint="99"/>
                        <w:vAlign w:val="center"/>
                      </w:tcPr>
                      <w:p w14:paraId="4F9AD824" w14:textId="77777777" w:rsidR="004B6770" w:rsidRPr="00205437" w:rsidRDefault="004B6770" w:rsidP="004B677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8DB1D7" w:themeFill="accent5" w:themeFillTint="99"/>
                        <w:vAlign w:val="center"/>
                      </w:tcPr>
                      <w:p w14:paraId="0262CB87" w14:textId="77777777" w:rsidR="004B6770" w:rsidRPr="00205437" w:rsidRDefault="004B6770" w:rsidP="004B677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2326A37B" w14:textId="77777777" w:rsidR="004B6770" w:rsidRPr="00205437" w:rsidRDefault="004B6770" w:rsidP="004B677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1C5A6A53" w14:textId="77777777" w:rsidR="004B6770" w:rsidRPr="00205437" w:rsidRDefault="004B6770" w:rsidP="004B677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53ADA4F4" w14:textId="77777777" w:rsidR="004B6770" w:rsidRPr="00205437" w:rsidRDefault="004B6770" w:rsidP="004B677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479E0453" w14:textId="77777777" w:rsidR="004B6770" w:rsidRPr="00205437" w:rsidRDefault="004B6770" w:rsidP="004B677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418BC45" w14:textId="77777777" w:rsidR="004B6770" w:rsidRPr="00205437" w:rsidRDefault="004B6770" w:rsidP="004B677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4B6770" w:rsidRPr="00205437" w14:paraId="2FF8DAF8" w14:textId="77777777" w:rsidTr="00BD6047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2FB4BBD2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3962CE6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454393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3E5E4E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B4B293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337BE2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F2455B4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B6770" w:rsidRPr="00205437" w14:paraId="0A153810" w14:textId="77777777" w:rsidTr="00BD6047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78F52A3E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6277AB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95D1BC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9BE173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24F5E8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AAC29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40AB6382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B6770" w:rsidRPr="00205437" w14:paraId="666FCCE8" w14:textId="77777777" w:rsidTr="00BD6047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B147C60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BF4626B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7059F2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75FCC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2E881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7E7D13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4590FE12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B6770" w:rsidRPr="00205437" w14:paraId="1261CE15" w14:textId="77777777" w:rsidTr="00BD6047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A14CE59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B3D2604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840B2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06ACF3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25E0A3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279886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512EEDA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B6770" w:rsidRPr="00205437" w14:paraId="6CDFA663" w14:textId="77777777" w:rsidTr="00BD6047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D2BA789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C71D8B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5311D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FA1AA6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DD287A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667F74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1344249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B6770" w:rsidRPr="00205437" w14:paraId="01715377" w14:textId="77777777" w:rsidTr="00BD6047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AFF02D3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1C30FF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906008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C0F1FD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106402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D96630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08320187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4B6770" w:rsidRPr="00205437" w:rsidRDefault="004B6770" w:rsidP="004B6770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14:paraId="3C328252" w14:textId="77777777" w:rsidR="004B6770" w:rsidRPr="00205437" w:rsidRDefault="004B6770" w:rsidP="004B6770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МАЙ</w:t>
                  </w:r>
                  <w:r w:rsidRPr="0020543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t>2026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8"/>
                    <w:gridCol w:w="515"/>
                    <w:gridCol w:w="517"/>
                    <w:gridCol w:w="517"/>
                    <w:gridCol w:w="517"/>
                    <w:gridCol w:w="517"/>
                    <w:gridCol w:w="507"/>
                  </w:tblGrid>
                  <w:tr w:rsidR="004B6770" w:rsidRPr="00205437" w14:paraId="61D5F563" w14:textId="77777777" w:rsidTr="00BD6047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8DB1D7" w:themeFill="accent5" w:themeFillTint="99"/>
                        <w:vAlign w:val="center"/>
                      </w:tcPr>
                      <w:p w14:paraId="78BE4B0B" w14:textId="77777777" w:rsidR="004B6770" w:rsidRPr="00205437" w:rsidRDefault="004B6770" w:rsidP="004B677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8DB1D7" w:themeFill="accent5" w:themeFillTint="99"/>
                        <w:vAlign w:val="center"/>
                      </w:tcPr>
                      <w:p w14:paraId="3751DB3C" w14:textId="77777777" w:rsidR="004B6770" w:rsidRPr="00205437" w:rsidRDefault="004B6770" w:rsidP="004B677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5A54588C" w14:textId="77777777" w:rsidR="004B6770" w:rsidRPr="00205437" w:rsidRDefault="004B6770" w:rsidP="004B677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70D5E533" w14:textId="77777777" w:rsidR="004B6770" w:rsidRPr="00205437" w:rsidRDefault="004B6770" w:rsidP="004B677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58C6B669" w14:textId="77777777" w:rsidR="004B6770" w:rsidRPr="00205437" w:rsidRDefault="004B6770" w:rsidP="004B677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5A50AEBD" w14:textId="77777777" w:rsidR="004B6770" w:rsidRPr="00205437" w:rsidRDefault="004B6770" w:rsidP="004B677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644C6545" w14:textId="77777777" w:rsidR="004B6770" w:rsidRPr="00205437" w:rsidRDefault="004B6770" w:rsidP="004B677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4B6770" w:rsidRPr="00205437" w14:paraId="4C2DDAA3" w14:textId="77777777" w:rsidTr="00BD6047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833B154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226BF9B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9159DA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30D10B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D06C75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C010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91DED85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B6770" w:rsidRPr="00205437" w14:paraId="15178BF2" w14:textId="77777777" w:rsidTr="00BD6047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6297875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FEE0CB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029FBF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B7073F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9E0A2E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F94593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DEF0174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B6770" w:rsidRPr="00205437" w14:paraId="20149176" w14:textId="77777777" w:rsidTr="00BD6047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607D5C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7B5FFF8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29CD39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B2CE68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56FA8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B94DE2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08EDA661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B6770" w:rsidRPr="00205437" w14:paraId="63483351" w14:textId="77777777" w:rsidTr="00BD6047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1D1483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A8CBB9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9C1B6D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4E64F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944A00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7D205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6070D27F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B6770" w:rsidRPr="00205437" w14:paraId="34450394" w14:textId="77777777" w:rsidTr="00BD6047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3E59AD1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712F72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361B5A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C43E1D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8FA005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FAD695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0E06C1C9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B6770" w:rsidRPr="00205437" w14:paraId="1CE01D1E" w14:textId="77777777" w:rsidTr="00BD6047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6A70A26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13D3549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32176D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B96547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EFC82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C50B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4690B38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4B6770" w:rsidRPr="00205437" w:rsidRDefault="004B6770" w:rsidP="004B6770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14:paraId="5CC9BD19" w14:textId="77777777" w:rsidR="004B6770" w:rsidRPr="00205437" w:rsidRDefault="004B6770" w:rsidP="004B6770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ИЮНЬ</w:t>
                  </w:r>
                  <w:r w:rsidRPr="0020543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t>2026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9"/>
                    <w:gridCol w:w="515"/>
                    <w:gridCol w:w="517"/>
                    <w:gridCol w:w="517"/>
                    <w:gridCol w:w="517"/>
                    <w:gridCol w:w="517"/>
                    <w:gridCol w:w="507"/>
                  </w:tblGrid>
                  <w:tr w:rsidR="004B6770" w:rsidRPr="00205437" w14:paraId="7A53E18D" w14:textId="77777777" w:rsidTr="00BD6047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8DB1D7" w:themeFill="accent5" w:themeFillTint="99"/>
                        <w:vAlign w:val="center"/>
                      </w:tcPr>
                      <w:p w14:paraId="42684093" w14:textId="77777777" w:rsidR="004B6770" w:rsidRPr="00205437" w:rsidRDefault="004B6770" w:rsidP="004B677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8DB1D7" w:themeFill="accent5" w:themeFillTint="99"/>
                        <w:vAlign w:val="center"/>
                      </w:tcPr>
                      <w:p w14:paraId="34820EBC" w14:textId="77777777" w:rsidR="004B6770" w:rsidRPr="00205437" w:rsidRDefault="004B6770" w:rsidP="004B677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7C7C1923" w14:textId="77777777" w:rsidR="004B6770" w:rsidRPr="00205437" w:rsidRDefault="004B6770" w:rsidP="004B677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3FDD418F" w14:textId="77777777" w:rsidR="004B6770" w:rsidRPr="00205437" w:rsidRDefault="004B6770" w:rsidP="004B677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2628EFE1" w14:textId="77777777" w:rsidR="004B6770" w:rsidRPr="00205437" w:rsidRDefault="004B6770" w:rsidP="004B677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0B8757EB" w14:textId="77777777" w:rsidR="004B6770" w:rsidRPr="00205437" w:rsidRDefault="004B6770" w:rsidP="004B677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6244894B" w14:textId="77777777" w:rsidR="004B6770" w:rsidRPr="00205437" w:rsidRDefault="004B6770" w:rsidP="004B677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4B6770" w:rsidRPr="00205437" w14:paraId="02194891" w14:textId="77777777" w:rsidTr="00BD6047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F00E038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A6CA3D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A976C8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3E8A5C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4EABA2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1B593E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0B3B6EE0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B6770" w:rsidRPr="00205437" w14:paraId="226538CF" w14:textId="77777777" w:rsidTr="00BD6047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F019734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B126609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E11DF8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477D7F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A65923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B6720D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41422A80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B6770" w:rsidRPr="00205437" w14:paraId="335ADF64" w14:textId="77777777" w:rsidTr="00BD6047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0411B8B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CA5BC4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F57D9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A2489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684343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E90A41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613B19D5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B6770" w:rsidRPr="00205437" w14:paraId="18CF31B2" w14:textId="77777777" w:rsidTr="00BD6047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038BF18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C07C54C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28DCB0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A70AE2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592365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AFA260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68F4F7B1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B6770" w:rsidRPr="00205437" w14:paraId="37EF6736" w14:textId="77777777" w:rsidTr="00BD6047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FB23ED2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420F13A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D33057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F22D28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BB302C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33DD40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63BBD536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B6770" w:rsidRPr="00205437" w14:paraId="4C1E83D1" w14:textId="77777777" w:rsidTr="00BD6047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6576059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183F74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470833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7C2C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32702F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06B0DC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07BBD672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4B6770" w:rsidRPr="00205437" w:rsidRDefault="004B6770" w:rsidP="004B6770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14:paraId="49B3CFCD" w14:textId="77777777" w:rsidR="004B6770" w:rsidRPr="00205437" w:rsidRDefault="004B6770" w:rsidP="004B6770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ИЮЛЬ</w:t>
                  </w:r>
                  <w:r w:rsidRPr="0020543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t>2026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9"/>
                    <w:gridCol w:w="515"/>
                    <w:gridCol w:w="517"/>
                    <w:gridCol w:w="517"/>
                    <w:gridCol w:w="517"/>
                    <w:gridCol w:w="517"/>
                    <w:gridCol w:w="507"/>
                  </w:tblGrid>
                  <w:tr w:rsidR="004B6770" w:rsidRPr="00205437" w14:paraId="6A3FC093" w14:textId="77777777" w:rsidTr="00BD6047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8DB1D7" w:themeFill="accent5" w:themeFillTint="99"/>
                        <w:vAlign w:val="center"/>
                      </w:tcPr>
                      <w:p w14:paraId="1237D460" w14:textId="77777777" w:rsidR="004B6770" w:rsidRPr="00205437" w:rsidRDefault="004B6770" w:rsidP="004B677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8DB1D7" w:themeFill="accent5" w:themeFillTint="99"/>
                        <w:vAlign w:val="center"/>
                      </w:tcPr>
                      <w:p w14:paraId="02DB25BE" w14:textId="77777777" w:rsidR="004B6770" w:rsidRPr="00205437" w:rsidRDefault="004B6770" w:rsidP="004B677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2C43ACB6" w14:textId="77777777" w:rsidR="004B6770" w:rsidRPr="00205437" w:rsidRDefault="004B6770" w:rsidP="004B677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3B458EEC" w14:textId="77777777" w:rsidR="004B6770" w:rsidRPr="00205437" w:rsidRDefault="004B6770" w:rsidP="004B677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7688C52E" w14:textId="77777777" w:rsidR="004B6770" w:rsidRPr="00205437" w:rsidRDefault="004B6770" w:rsidP="004B677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7801608E" w14:textId="77777777" w:rsidR="004B6770" w:rsidRPr="00205437" w:rsidRDefault="004B6770" w:rsidP="004B677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67E228AF" w14:textId="77777777" w:rsidR="004B6770" w:rsidRPr="00205437" w:rsidRDefault="004B6770" w:rsidP="004B677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4B6770" w:rsidRPr="00205437" w14:paraId="7D042DCF" w14:textId="77777777" w:rsidTr="00BD6047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ACBC309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605FEDE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F0F793F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FAB1D42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28E4FBB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95A235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</w:tcPr>
                      <w:p w14:paraId="4F7CACF6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B6770" w:rsidRPr="00205437" w14:paraId="6D598F9E" w14:textId="77777777" w:rsidTr="00BD6047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245E533D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1AC1A82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281D4C7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CCB12E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B61837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0CBBC0B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</w:tcPr>
                      <w:p w14:paraId="72F99F1A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B6770" w:rsidRPr="00205437" w14:paraId="15ACD1A2" w14:textId="77777777" w:rsidTr="00BD6047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FE7A540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4BB3DAD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E39DCE1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CDB8512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C8CDB94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2D0A703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</w:tcPr>
                      <w:p w14:paraId="29A40DA9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B6770" w:rsidRPr="00205437" w14:paraId="1BBC2D21" w14:textId="77777777" w:rsidTr="00BD6047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1F2E109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DAFDE0C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EE67302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9D70F48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A722B26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EE4385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</w:tcPr>
                      <w:p w14:paraId="17A122AE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B6770" w:rsidRPr="00205437" w14:paraId="145CD58E" w14:textId="77777777" w:rsidTr="00BD6047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1BFC25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5A4D0E9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EEF60B3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5D75A4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C76DA6A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6A5D313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</w:tcPr>
                      <w:p w14:paraId="629F4D14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B6770" w:rsidRPr="00205437" w14:paraId="4C07A8D8" w14:textId="77777777" w:rsidTr="00BD6047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8796188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39F7A0A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819D774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226B66DE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0D561171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9E7D7C5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</w:tcPr>
                      <w:p w14:paraId="0E4D717E" w14:textId="77777777" w:rsidR="004B6770" w:rsidRPr="00205437" w:rsidRDefault="004B6770" w:rsidP="004B6770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3A58C6" w14:textId="77777777" w:rsidR="004B6770" w:rsidRPr="00205437" w:rsidRDefault="004B6770" w:rsidP="004B6770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205437" w:rsidRDefault="00E50BDE" w:rsidP="0021235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0"/>
                <w:szCs w:val="30"/>
              </w:rPr>
            </w:pPr>
          </w:p>
        </w:tc>
      </w:tr>
    </w:tbl>
    <w:p w14:paraId="2B3E424A" w14:textId="1DF0A038" w:rsidR="00F93E3B" w:rsidRPr="00205437" w:rsidRDefault="00F93E3B" w:rsidP="0021235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205437" w:rsidSect="004D175C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F47B6C" w14:textId="77777777" w:rsidR="00614986" w:rsidRDefault="00614986">
      <w:pPr>
        <w:spacing w:after="0"/>
      </w:pPr>
      <w:r>
        <w:separator/>
      </w:r>
    </w:p>
  </w:endnote>
  <w:endnote w:type="continuationSeparator" w:id="0">
    <w:p w14:paraId="60756C04" w14:textId="77777777" w:rsidR="00614986" w:rsidRDefault="0061498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51C70E" w14:textId="77777777" w:rsidR="00614986" w:rsidRDefault="00614986">
      <w:pPr>
        <w:spacing w:after="0"/>
      </w:pPr>
      <w:r>
        <w:separator/>
      </w:r>
    </w:p>
  </w:footnote>
  <w:footnote w:type="continuationSeparator" w:id="0">
    <w:p w14:paraId="7EAA5342" w14:textId="77777777" w:rsidR="00614986" w:rsidRDefault="0061498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0F2F"/>
    <w:rsid w:val="00111F7C"/>
    <w:rsid w:val="001274F3"/>
    <w:rsid w:val="00151CCE"/>
    <w:rsid w:val="001B01F9"/>
    <w:rsid w:val="001C41F9"/>
    <w:rsid w:val="00205437"/>
    <w:rsid w:val="00211FDC"/>
    <w:rsid w:val="00212357"/>
    <w:rsid w:val="00240D4D"/>
    <w:rsid w:val="002562E7"/>
    <w:rsid w:val="00285C1D"/>
    <w:rsid w:val="002D1C4C"/>
    <w:rsid w:val="002F07E8"/>
    <w:rsid w:val="00305B9C"/>
    <w:rsid w:val="003327F5"/>
    <w:rsid w:val="00340CAF"/>
    <w:rsid w:val="003C0D41"/>
    <w:rsid w:val="003E085C"/>
    <w:rsid w:val="003E7B3A"/>
    <w:rsid w:val="004138FF"/>
    <w:rsid w:val="00416364"/>
    <w:rsid w:val="00431B29"/>
    <w:rsid w:val="00440416"/>
    <w:rsid w:val="00462EAD"/>
    <w:rsid w:val="004A6170"/>
    <w:rsid w:val="004B6770"/>
    <w:rsid w:val="004C659A"/>
    <w:rsid w:val="004D175C"/>
    <w:rsid w:val="004F6AAC"/>
    <w:rsid w:val="00512F2D"/>
    <w:rsid w:val="00524139"/>
    <w:rsid w:val="00570FBB"/>
    <w:rsid w:val="00583B82"/>
    <w:rsid w:val="00590AFD"/>
    <w:rsid w:val="005923AC"/>
    <w:rsid w:val="005D5149"/>
    <w:rsid w:val="005E656F"/>
    <w:rsid w:val="00614986"/>
    <w:rsid w:val="0063259B"/>
    <w:rsid w:val="00653B95"/>
    <w:rsid w:val="00667021"/>
    <w:rsid w:val="0067239E"/>
    <w:rsid w:val="006974E1"/>
    <w:rsid w:val="006C0896"/>
    <w:rsid w:val="006F513E"/>
    <w:rsid w:val="007C0139"/>
    <w:rsid w:val="007D45A1"/>
    <w:rsid w:val="007F564D"/>
    <w:rsid w:val="008B1201"/>
    <w:rsid w:val="008B7F5E"/>
    <w:rsid w:val="008F16F7"/>
    <w:rsid w:val="009164BA"/>
    <w:rsid w:val="009166BD"/>
    <w:rsid w:val="00977AAE"/>
    <w:rsid w:val="00996E56"/>
    <w:rsid w:val="00997268"/>
    <w:rsid w:val="009B23D2"/>
    <w:rsid w:val="00A12667"/>
    <w:rsid w:val="00A14581"/>
    <w:rsid w:val="00A168C9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51B73"/>
    <w:rsid w:val="00C6519B"/>
    <w:rsid w:val="00C70F21"/>
    <w:rsid w:val="00C7354B"/>
    <w:rsid w:val="00C9007D"/>
    <w:rsid w:val="00C91F9B"/>
    <w:rsid w:val="00CD7CFD"/>
    <w:rsid w:val="00CE2D13"/>
    <w:rsid w:val="00DE32AC"/>
    <w:rsid w:val="00E1407A"/>
    <w:rsid w:val="00E318B9"/>
    <w:rsid w:val="00E50BDE"/>
    <w:rsid w:val="00E774CD"/>
    <w:rsid w:val="00E77E1D"/>
    <w:rsid w:val="00E80B8A"/>
    <w:rsid w:val="00ED75B6"/>
    <w:rsid w:val="00EE0A06"/>
    <w:rsid w:val="00EF1F0E"/>
    <w:rsid w:val="00F91390"/>
    <w:rsid w:val="00F93E3B"/>
    <w:rsid w:val="00FC0032"/>
    <w:rsid w:val="00FF0A7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3508</Words>
  <Characters>20002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2024-06-08T14:19:00Z</dcterms:created>
  <dcterms:modified xsi:type="dcterms:W3CDTF">2024-06-08T14:20:00Z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