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0A388B42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B44283">
              <w:rPr>
                <w:rFonts w:cs="Arial"/>
                <w:noProof/>
                <w:color w:val="auto"/>
                <w:lang w:bidi="ru-RU"/>
              </w:rPr>
              <w:t>2026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7CEDF953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="002A05F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A60A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понедельника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60AD7D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71CA9F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432805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05E4CD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5AAC59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57F723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478821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3F82E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4F0D8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CC3B2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A5423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AFEB9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0838D9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4D635E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150B8F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C3363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29E254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67A67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D1A1C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21604A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D787D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B12A9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1463BE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2398A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88D9A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42CF0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93A44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CF365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9843C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0DEAD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6704C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A2926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C58E0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60B668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7808E0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B9E6E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23FBC0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65374C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580BE2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341292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6570AA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0383B7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54D2C0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00C456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668546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7BE72E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460775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341075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4B899B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21D66D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64441C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57D068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532FD1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6F8169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13EA45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064365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2CF239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2A23A7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54C207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0B06DB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201B74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7F82F1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3A7A0E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4FB477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2EEE3B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4DC0C1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104BD1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662998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3B1491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2AC4D5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4735DF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7E6137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43A593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7F0AD6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41BB8A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35BCA6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05BE36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163DEE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2427DF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6686AE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5E8FEC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22C659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33E566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1A4D8C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441C49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32B8A4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6B7196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6DBE1F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5379E0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6AC124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279D32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142182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12AFC8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308322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24B297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1F609C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43A4BE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67E5F6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6BEECA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766C97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2AEC85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5E941C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7C6D43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724039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1E23BE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44A2B8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7A84A4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245ADD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54504F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7C46C3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011A36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7E89EF2C" w:rsidR="00C957EE" w:rsidRPr="00A60ACB" w:rsidRDefault="002A05F8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78D429A5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0D007DCD" w:rsidR="00C957EE" w:rsidRPr="00C957EE" w:rsidRDefault="002A05F8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1D83ED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65BB8E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6778C9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7D8044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38A4FF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46701D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36419F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65980C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58B115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0C811B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7297FC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0675D6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5840DB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02D19B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0429B5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235384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138BC0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24C80B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7305DC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4BBF7A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077AEF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765267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4C5883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53F8B9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2A8408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5B1A31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1267BE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4E4C95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6E95E5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48781A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2EA96E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43EB08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71005D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6E6D30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2BB7AE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50725B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24DAD7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3CB89A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742814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78CB77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0936BC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012F35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2D38F8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288262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2F958F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2707E0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68739C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317F65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1E5811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5C287E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5943DE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5062AE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51DF3A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3B6809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6AD323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2BE32A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302EF6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3E8233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0A6C91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16C4B6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60CDFB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439A7C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77D063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738310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50EE48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512A79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758953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600AB4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622287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70D2C3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622AF3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078E9F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3C017A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4FA5DE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7C6C72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534EDC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62D96C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0D7ABF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161B24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39782A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5CC2F6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69398E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0D9A6A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56C80E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79047C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3202D2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77F0E5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6BEBA8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25135F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073CF3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7DB0AF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32965D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3B3A2A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77A186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70F85F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425DCE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36E516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42748B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753064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3BCDF2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72D316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63A4DD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11CD54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099A4D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1C8B06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711161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35B6BC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6FF6C0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1DEA6C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3598CC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4F7BDF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45ADD7D9" w:rsidR="00C957EE" w:rsidRPr="00C957EE" w:rsidRDefault="002A05F8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22B221E3" w:rsidR="00C957EE" w:rsidRPr="00C957EE" w:rsidRDefault="0042195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3D0D25A4" w:rsidR="00C957EE" w:rsidRPr="00C957EE" w:rsidRDefault="002A05F8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2C1BEA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13B12E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0C73B1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4779E8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07D800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6336D4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1ED7FA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13BADF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503C0D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1D1406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25D89D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0BBBC2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4D2C6E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39AC66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07F258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794AFB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69DABA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0F942B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520B85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699E05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51AEC7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06FF08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1FF16D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7BB576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3D39D6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12F1F3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4BD00F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2D9862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78E962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6CF040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2CDE75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5B38DE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25FD14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5BAAB9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32F90B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42C64C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61692D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445DE8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792CAF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1B0520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68E76A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08C018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1527E3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307B84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3ADDFD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28B513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705B54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702F43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30F7FA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029989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0B221E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094E80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66E622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2DBADB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6FA2C5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5E7F5B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6601CA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49C0D4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48F7C2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326E29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7A4013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1E5921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343419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34D085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78518A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025746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63F287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4ED19B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37EABC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5A112B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4470BE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5DCF42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055A05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2FEB3C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2E8F41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795A67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574FBA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2E73FF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052D40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62D3DC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58A0E3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416D32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2CEBCF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0A4705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084BB3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14E7FE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1C0337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080C64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728A3C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7FAA4D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0672D4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77DD13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4C5407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5DCFE3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2C846A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2C8415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7E0217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43435C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035451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3A2409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05F0ED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1E778B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03F47F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56A6F1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442F2A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31965F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7AC3BC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2894B6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67A504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6C81A7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76CAEE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65F11B9A" w:rsidR="00C957EE" w:rsidRPr="00C957EE" w:rsidRDefault="002A05F8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4F13B344" w:rsidR="00C957EE" w:rsidRPr="00C957EE" w:rsidRDefault="00B442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0CD7350D" w:rsidR="00C957EE" w:rsidRPr="00C957EE" w:rsidRDefault="00B442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4A7602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0E8F58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6F2818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73A1DB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1C3519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1EBD05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5D3D04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462177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463A62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258DA0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1298CC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578247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02967B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5678C5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6014DA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562D18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33F762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3F3200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718FC5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44C194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265147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4B2D2F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0A053B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7727A8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3D9E78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79523F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6C1D0A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57D188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2EA414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757D14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21635E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41C2EF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27B00C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7F4852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41B841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018B93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62CF8E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0E7D8D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7134D9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281BFD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5DBC31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5D58D4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209504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437173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0F3CD2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0FD4E4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6F38FD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31D7FC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609379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406D25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0F4A33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529D28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7AD553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7509C6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09C0BE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1AB409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6F13DB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457D8C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510E7C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4279D8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1B5F5E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035F79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1E2460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07267D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07FB5F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67E3C2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0E8DCE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28DE4A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10412D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38D28A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2857C1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5F8640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32DF93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62303F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5E98F3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3DB4E7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064809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0DEC8C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58F642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7BAE4C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2D1165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78B40F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61B7F6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635BE5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2C6560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2EAA9A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14F3F2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258022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604588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27D27D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205817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6D761F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096399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323A28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425A3C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1F4CF5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25BD0D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67C3DF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1DAE85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0C03BB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011197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1DF64B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0B4EB5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1B7F46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4155C8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002533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676BA4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5AD561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69D2E1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08E549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07B439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42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5254E6E7" w:rsidR="00C957EE" w:rsidRPr="00C957EE" w:rsidRDefault="0042195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39122B24" w:rsidR="00C957EE" w:rsidRPr="00C957EE" w:rsidRDefault="00B442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60DC540C" w:rsidR="00C957EE" w:rsidRPr="00C957EE" w:rsidRDefault="00B442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A60AC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понедельник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D7598" w14:textId="77777777" w:rsidR="00AE06F6" w:rsidRDefault="00AE06F6">
      <w:pPr>
        <w:spacing w:after="0"/>
      </w:pPr>
      <w:r>
        <w:separator/>
      </w:r>
    </w:p>
  </w:endnote>
  <w:endnote w:type="continuationSeparator" w:id="0">
    <w:p w14:paraId="6A2110E2" w14:textId="77777777" w:rsidR="00AE06F6" w:rsidRDefault="00AE06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F9720" w14:textId="77777777" w:rsidR="00AE06F6" w:rsidRDefault="00AE06F6">
      <w:pPr>
        <w:spacing w:after="0"/>
      </w:pPr>
      <w:r>
        <w:separator/>
      </w:r>
    </w:p>
  </w:footnote>
  <w:footnote w:type="continuationSeparator" w:id="0">
    <w:p w14:paraId="3AA1CFC5" w14:textId="77777777" w:rsidR="00AE06F6" w:rsidRDefault="00AE06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26D01"/>
    <w:rsid w:val="00285C1D"/>
    <w:rsid w:val="002A05F8"/>
    <w:rsid w:val="003327F5"/>
    <w:rsid w:val="00340CAF"/>
    <w:rsid w:val="003C0D41"/>
    <w:rsid w:val="003E085C"/>
    <w:rsid w:val="003E7B3A"/>
    <w:rsid w:val="00416364"/>
    <w:rsid w:val="00421953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26921"/>
    <w:rsid w:val="00667021"/>
    <w:rsid w:val="006974E1"/>
    <w:rsid w:val="006C0896"/>
    <w:rsid w:val="006F513E"/>
    <w:rsid w:val="007C0139"/>
    <w:rsid w:val="007D45A1"/>
    <w:rsid w:val="007F564D"/>
    <w:rsid w:val="00807067"/>
    <w:rsid w:val="0087147D"/>
    <w:rsid w:val="008B1201"/>
    <w:rsid w:val="008F16F7"/>
    <w:rsid w:val="009164BA"/>
    <w:rsid w:val="009166BD"/>
    <w:rsid w:val="009506DD"/>
    <w:rsid w:val="00977AAE"/>
    <w:rsid w:val="00996E56"/>
    <w:rsid w:val="00997268"/>
    <w:rsid w:val="00A12667"/>
    <w:rsid w:val="00A14581"/>
    <w:rsid w:val="00A20E4C"/>
    <w:rsid w:val="00A60ACB"/>
    <w:rsid w:val="00AA23D3"/>
    <w:rsid w:val="00AA3C50"/>
    <w:rsid w:val="00AD51E9"/>
    <w:rsid w:val="00AE06F6"/>
    <w:rsid w:val="00AE302A"/>
    <w:rsid w:val="00AE36BB"/>
    <w:rsid w:val="00B22623"/>
    <w:rsid w:val="00B37C7E"/>
    <w:rsid w:val="00B44283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957EE"/>
    <w:rsid w:val="00DA6A8D"/>
    <w:rsid w:val="00DE32AC"/>
    <w:rsid w:val="00E1407A"/>
    <w:rsid w:val="00E50BDE"/>
    <w:rsid w:val="00E774CD"/>
    <w:rsid w:val="00E77E1D"/>
    <w:rsid w:val="00ED75B6"/>
    <w:rsid w:val="00F91390"/>
    <w:rsid w:val="00F93E3B"/>
    <w:rsid w:val="00FC0032"/>
    <w:rsid w:val="00FC4C10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3435</Words>
  <Characters>19586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2025-02-09T09:05:00Z</dcterms:created>
  <dcterms:modified xsi:type="dcterms:W3CDTF">2025-02-09T09:05:00Z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