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F14D58" w:rsidRPr="006D2033" w14:paraId="064C7337" w14:textId="77777777" w:rsidTr="006D2033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D218724" w14:textId="690D7983" w:rsidR="003E085C" w:rsidRPr="006D2033" w:rsidRDefault="003E085C" w:rsidP="006D2033">
            <w:pPr>
              <w:pStyle w:val="ad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26AB2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3506"/>
              <w:gridCol w:w="461"/>
              <w:gridCol w:w="3349"/>
              <w:gridCol w:w="461"/>
              <w:gridCol w:w="3349"/>
              <w:gridCol w:w="461"/>
              <w:gridCol w:w="3350"/>
            </w:tblGrid>
            <w:tr w:rsidR="00701E17" w:rsidRPr="006D2033" w14:paraId="5156A567" w14:textId="77777777" w:rsidTr="006D2033">
              <w:trPr>
                <w:trHeight w:val="2800"/>
              </w:trPr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F65FE6" w:rsidRPr="006D2033" w14:paraId="55662475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A4A748D" w14:textId="77777777" w:rsidR="00F65FE6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6D2033" w14:paraId="48AF8890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A91712C" w14:textId="77777777" w:rsidR="00F65FE6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F65FE6" w:rsidRPr="006D2033" w14:paraId="366FAD54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116E584" w14:textId="77777777" w:rsidR="00F65FE6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F65FE6" w:rsidRPr="006D2033" w14:paraId="7D2F1BE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5594814" w14:textId="77777777" w:rsidR="00F65FE6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F65FE6" w:rsidRPr="006D2033" w14:paraId="642D4EE0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34F4C42" w14:textId="77777777" w:rsidR="00F65FE6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F65FE6" w:rsidRPr="006D2033" w14:paraId="2C85FAF0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937CB7B" w14:textId="77777777" w:rsidR="00F65FE6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F65FE6" w:rsidRPr="006D2033" w14:paraId="1B62E57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AF88714" w14:textId="77777777" w:rsidR="00F65FE6" w:rsidRPr="006D2033" w:rsidRDefault="00F65FE6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096F27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50FA071B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"/>
                    <w:gridCol w:w="462"/>
                    <w:gridCol w:w="462"/>
                    <w:gridCol w:w="462"/>
                    <w:gridCol w:w="462"/>
                    <w:gridCol w:w="462"/>
                    <w:gridCol w:w="450"/>
                  </w:tblGrid>
                  <w:tr w:rsidR="00701E17" w:rsidRPr="006D2033" w14:paraId="755CBD05" w14:textId="77777777" w:rsidTr="006D203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EF6BC8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068A62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F7AA51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4DC1A9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0B613D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9E29C4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51E6B" w14:textId="77777777" w:rsidR="00F65FE6" w:rsidRPr="006D2033" w:rsidRDefault="006D2033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68744D03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CC53F8" w14:textId="44C483D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BDFAFB" w14:textId="32F84CB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23745" w14:textId="0AD8692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1F1282" w14:textId="21ACBE65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15C0CC" w14:textId="75150D3E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921519" w14:textId="504B354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02264" w14:textId="750BCD19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F6FAF5F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BB6180" w14:textId="78E55FB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985D8B" w14:textId="19A0A65C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496281" w14:textId="7908A72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54D3DE" w14:textId="2FF44AA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50BFCA" w14:textId="5FF19ED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DAA7EA" w14:textId="36D541D2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168757B" w14:textId="0999CFA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8524A42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A7B87D" w14:textId="7020381C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5D593E" w14:textId="14B0019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358474" w14:textId="7A22560B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272351" w14:textId="052DA25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82B7B5" w14:textId="3F28A4F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CEA06D" w14:textId="573B9D8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1ED513B" w14:textId="6CD1D6E5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D53FAFE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7F78956" w14:textId="077BC295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5C8D64" w14:textId="2661081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A93DC6" w14:textId="02BC0D0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B3A5ED" w14:textId="4A3E79B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F15C80" w14:textId="2A59F91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766774" w14:textId="3B99B4F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F6B9586" w14:textId="04C8B59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9CFCA77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D0966D" w14:textId="590DE19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279743" w14:textId="7592E74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E299A5" w14:textId="3F39C209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2CFA2C" w14:textId="760A6FA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8662C6" w14:textId="73F6057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87F1EA" w14:textId="64C29C2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B586962" w14:textId="2BAB8F52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BE736CD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97066D" w14:textId="338CC05C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DE8394" w14:textId="7D28CB2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6A8189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F82429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005FE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42DDF4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449BD13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302E3974" w14:textId="77777777" w:rsidR="00F65FE6" w:rsidRPr="006D2033" w:rsidRDefault="00F65FE6" w:rsidP="00E50BDE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6D020258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85EEEF4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662372F9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120E5FB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6D2033" w14:paraId="5A9D187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8FE9B6A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6D2033" w14:paraId="03124D5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7C03085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48473B57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02EA39A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270FACF3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FBC54D7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5AC9AE0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F6AAF09" w14:textId="77777777" w:rsidR="00880315" w:rsidRPr="006D2033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6273B5C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2A1CFDF5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DB5452B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47690F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96421D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307F6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052F66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F83D62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57D6ED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DD4BE4" w14:textId="77777777" w:rsidR="00F65FE6" w:rsidRPr="006D2033" w:rsidRDefault="006D2033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30D78EE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2B4635" w14:textId="17D715A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3132F2" w14:textId="3AA8CE7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7C6A00" w14:textId="0AB255C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FB2DAF" w14:textId="580A690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146872" w14:textId="591EADD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F79708" w14:textId="48D8125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6A01E5" w14:textId="00FC523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488A6DC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92E0AE" w14:textId="2141602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C25119" w14:textId="62B2F67E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ADF669" w14:textId="55EFD24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D2FB2D" w14:textId="370CCEA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ACFCD" w14:textId="77435F8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02DF3C" w14:textId="1307F999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3AF2FD" w14:textId="6014600B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0F774C7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75FC53" w14:textId="36436BB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5DAAB0" w14:textId="134F86D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69CDB2" w14:textId="7E757DA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050281" w14:textId="5830BF2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3DC45D" w14:textId="4A5D19C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A2F1C9" w14:textId="037A0CE5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22893C" w14:textId="417C3B0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AD25ED6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047AFB0" w14:textId="2CA39A5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2BD206" w14:textId="301CA74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25026A" w14:textId="513148B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DA7093" w14:textId="4920FDB1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DAFF7" w14:textId="57BD4DDB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F4543E" w14:textId="5AB7ECE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50D398" w14:textId="32BE846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0AE4D5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8D11E1" w14:textId="68CBFCB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F3D248" w14:textId="5D25E94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D7036C" w14:textId="3E7C751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AB3C53" w14:textId="0D40E83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5F9D2" w14:textId="450EEA02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BDB393" w14:textId="3B97331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9ED06A" w14:textId="7B11889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AC24B8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9D92254" w14:textId="106AB25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069454" w14:textId="02E81F0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553FA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236228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9652E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B8EF2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17AFDB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D7AA18" w14:textId="77777777" w:rsidR="00F65FE6" w:rsidRPr="006D2033" w:rsidRDefault="00F65FE6" w:rsidP="00E50BDE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43F4F714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EA53BD4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463E5E10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7B7838C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05D7FB5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1AB5B3C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:rsidRPr="006D2033" w14:paraId="782623A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9D12931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:rsidRPr="006D2033" w14:paraId="56AB609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A338CBF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:rsidRPr="006D2033" w14:paraId="125B28CC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7A65017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:rsidRPr="006D2033" w14:paraId="753F192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E38D48E" w14:textId="77777777" w:rsidR="00880315" w:rsidRPr="006D2033" w:rsidRDefault="00B7151E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10B42D7B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B419289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F08112E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9F7D37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939319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7F2A69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8AA93A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8B00EC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AF11F5" w14:textId="77777777" w:rsidR="00F65FE6" w:rsidRPr="006D2033" w:rsidRDefault="00F65FE6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50D500" w14:textId="77777777" w:rsidR="00F65FE6" w:rsidRPr="006D2033" w:rsidRDefault="006D2033" w:rsidP="00E50BDE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77DBF5F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87E3AF" w14:textId="08C3407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367F79" w14:textId="36192E8D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C52910" w14:textId="2B7DFCC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C51810" w14:textId="71B2A8D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390210" w14:textId="2D9D5E4C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1215C" w14:textId="27458FA2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39C8DF" w14:textId="3A97CE4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87AAB1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C78E917" w14:textId="30637A7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92ECB3" w14:textId="2637510C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8F649A" w14:textId="5F248CC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1305B2" w14:textId="066428FB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E356A" w14:textId="44DA01A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E3E7E0" w14:textId="5386E9E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3860F" w14:textId="77020DA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A1748E2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503642E" w14:textId="19330DC9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272117" w14:textId="0487D64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2D23E1" w14:textId="72A3D33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C6553E" w14:textId="7C1C25B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0F195" w14:textId="78E1FE38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0B499" w14:textId="640B9F4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D38C2" w14:textId="46420C3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3E61ECC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540136" w14:textId="20657139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BF38CE" w14:textId="3B9F20EB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F2F58C" w14:textId="4A4AA32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C2FD55" w14:textId="3DF93FA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7DA149" w14:textId="55DC5A26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A14DA7" w14:textId="7254597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2CDB4E" w14:textId="65572E0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DDAE48F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E383B51" w14:textId="1F03C56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489001" w14:textId="5F1628DA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C960B0" w14:textId="311DDA3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8F101C" w14:textId="01C79BE0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69E9A7" w14:textId="0F5A85B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35593A" w14:textId="54809614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ACCA54" w14:textId="74D6CAD2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32303E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7F3F4F" w14:textId="4F0B442F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AC68D5" w14:textId="0AEC4353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3E7086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6F8C0D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5C95E8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EFAE2F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FA372A" w14:textId="77777777" w:rsidR="00F65FE6" w:rsidRPr="006D2033" w:rsidRDefault="00F65FE6" w:rsidP="00E50BDE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5A6162" w14:textId="77777777" w:rsidR="00F65FE6" w:rsidRPr="006D2033" w:rsidRDefault="00F65FE6" w:rsidP="00E50BDE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3F7597D9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356AE9D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043EC35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D4F3F5E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6D2033" w14:paraId="61338B5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6D8409C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6D2033" w14:paraId="0B52862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176882B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6D2033" w14:paraId="5EE352AB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7F075C7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34B051CB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1E7623B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5CFA515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B3EA2D9" w14:textId="77777777" w:rsidR="00880315" w:rsidRPr="006D2033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A0EA59D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EF41DF2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8"/>
                    <w:gridCol w:w="440"/>
                    <w:gridCol w:w="440"/>
                    <w:gridCol w:w="440"/>
                    <w:gridCol w:w="440"/>
                    <w:gridCol w:w="431"/>
                  </w:tblGrid>
                  <w:tr w:rsidR="00701E17" w:rsidRPr="006D2033" w14:paraId="7C8E40C2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2DC9AC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9E8F98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F79853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9BADC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65737F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0C935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7C95DE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602D6FA9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74DE1" w14:textId="766BB33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3B73C" w14:textId="4E95318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A9546F" w14:textId="1F3B926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1905C8" w14:textId="635B5C7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FFB33B" w14:textId="35703EB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8BB5A7" w14:textId="2D35082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5C48BA2" w14:textId="49464D9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C672668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A218DDF" w14:textId="2B49C30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4C77EF" w14:textId="74ECBC8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A1D016" w14:textId="570AC88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B8A1AD" w14:textId="634A274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1F40D8" w14:textId="452699F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074D85" w14:textId="58EE878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35EA38" w14:textId="32302BA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610022E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C39493B" w14:textId="2E07F8E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BB5A63" w14:textId="2D5C436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876ED7" w14:textId="0165A1B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B41701" w14:textId="0E79B49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36697" w14:textId="253478C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397E9" w14:textId="7495725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476C3C" w14:textId="2400434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6A2F570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F307B06" w14:textId="440614A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EC66A1" w14:textId="733D473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29F2FA" w14:textId="32FB511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5B150C" w14:textId="5FF0FC1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4337FE" w14:textId="29E9795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C7BB73" w14:textId="39DEC40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6F231D" w14:textId="1EE595E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27B792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4AEA4BA" w14:textId="3742C37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F241A6" w14:textId="22FAFA3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CD3B20" w14:textId="2DD0674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1E87A" w14:textId="45F0DBA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2096D2" w14:textId="1505A60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6AB90" w14:textId="1CFF77F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3092C5" w14:textId="5888E0B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8880F0E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5E3314C" w14:textId="193EEC7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E6F491" w14:textId="6E10E78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415536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6EE03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9D8C74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22277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51CF3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B67941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701E17" w:rsidRPr="006D2033" w14:paraId="47EB17C9" w14:textId="77777777" w:rsidTr="006D2033">
              <w:trPr>
                <w:trHeight w:val="2800"/>
              </w:trPr>
              <w:tc>
                <w:tcPr>
                  <w:tcW w:w="50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189E358C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41444C0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2237CB47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878ED64" w14:textId="77777777" w:rsidR="00880315" w:rsidRPr="00701E17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71A6F30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17E343D" w14:textId="77777777" w:rsidR="00880315" w:rsidRPr="00701E17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2D25E42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CC56E51" w14:textId="77777777" w:rsidR="00880315" w:rsidRPr="00701E17" w:rsidRDefault="00701E17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880315" w:rsidRPr="006D2033" w14:paraId="1D66335A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1ADA380" w14:textId="77777777" w:rsidR="00880315" w:rsidRPr="00701E17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70C654AC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4CCD2F7" w14:textId="77777777" w:rsidR="00880315" w:rsidRPr="00701E17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5E264AA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3AB4FF0" w14:textId="77777777" w:rsidR="00880315" w:rsidRPr="006D2033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E09F546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5F13891F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61"/>
                    <w:gridCol w:w="462"/>
                    <w:gridCol w:w="462"/>
                    <w:gridCol w:w="462"/>
                    <w:gridCol w:w="462"/>
                    <w:gridCol w:w="454"/>
                  </w:tblGrid>
                  <w:tr w:rsidR="00701E17" w:rsidRPr="006D2033" w14:paraId="6E5570EC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804C7F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035CA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0058B0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B3F6D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109741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75E99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44E015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1E4337C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DA1222" w14:textId="257661B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F67AB1" w14:textId="5F76310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CDB810" w14:textId="06F0999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1AF6AE" w14:textId="28A007F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766C3E" w14:textId="4E13055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375A4" w14:textId="252A57C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4FCCD" w14:textId="1C0F784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051D834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C008C4" w14:textId="6F3468C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1D0C83" w14:textId="599A545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75D81A" w14:textId="5AA24F7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04779" w14:textId="17F4487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F2A155" w14:textId="42BEB45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241272" w14:textId="26C5A5F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E46DB7" w14:textId="627C479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D03DFF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E00ABF" w14:textId="44349CB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0922A6" w14:textId="50D4B0E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82E4F0" w14:textId="58E876A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95B296" w14:textId="7248BAF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117CE" w14:textId="4671B1B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2B2895" w14:textId="49D19D9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C0A197" w14:textId="10098A5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308A7B5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8B30255" w14:textId="00836AF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6D525F" w14:textId="448C712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FDB1AB" w14:textId="0A9EC2C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5DEEF" w14:textId="6E07C6B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9673BB" w14:textId="30F332A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E29EFB" w14:textId="0C958D5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F9D90E" w14:textId="50E2F53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79B7B6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169861" w14:textId="4D2514D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E0A1FA" w14:textId="4F63D6F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B2940A" w14:textId="3F1F2AE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E62184" w14:textId="0390BCA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A0B5A5" w14:textId="742AA35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655BF9" w14:textId="22FDA4C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8641E9" w14:textId="3113CED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3EFF83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2DA36F9" w14:textId="6C1C101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7BC166" w14:textId="1AD7E3C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B7692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4ADEC2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50722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38D695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8CC861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8117087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74E7DFA2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016C748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583FAA94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E7B38D1" w14:textId="12454915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880315" w:rsidRPr="006D2033" w14:paraId="49B3D900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D7FC4F6" w14:textId="4E45DB88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880315" w:rsidRPr="006D2033" w14:paraId="6172D70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398A15B" w14:textId="31976492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880315" w:rsidRPr="006D2033" w14:paraId="5E4D394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DB11A5E" w14:textId="433D9194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880315" w:rsidRPr="006D2033" w14:paraId="2756AAE4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39C1ECE" w14:textId="605E91C1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880315" w:rsidRPr="006D2033" w14:paraId="26E547E3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2E6AF71" w14:textId="270A7C9F" w:rsidR="00880315" w:rsidRPr="00B7151E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5038E08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46C9615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2FC192B7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C680EA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C705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7DAF11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B1D845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2B8A3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3242CC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395012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2A6265A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263798" w14:textId="432ECCB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2F9623" w14:textId="25F2FCB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9FA756" w14:textId="21EC56D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E37A4B" w14:textId="68ABFCB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D73FE0" w14:textId="3634DB3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BA49CC" w14:textId="40A5934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ADD8C8" w14:textId="3FF527E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5E1558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BE2BCE5" w14:textId="5E3D57B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754F04" w14:textId="2E7E19F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6544A4" w14:textId="3A1C188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7088A" w14:textId="075E606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F827B" w14:textId="53CF95E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9D7530" w14:textId="660032A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A57760" w14:textId="34BA827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FFF22B5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09BB421" w14:textId="3FA9B2C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A086A" w14:textId="7D82E85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1ADB6" w14:textId="0597AF5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720BD7" w14:textId="1DE9C58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3D0016" w14:textId="4342E34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3922B0" w14:textId="0D51247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F4737C" w14:textId="6474432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F0863F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E3383F" w14:textId="052C9F0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F18F18" w14:textId="41C3B52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0B6D21" w14:textId="06623D3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6438F" w14:textId="189FA3B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3AA41C" w14:textId="3E2639F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B693DF" w14:textId="0B7CCAC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53B9B6" w14:textId="32A8CA4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1C71EF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EEF2E3" w14:textId="77FA6F9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E8BC3D" w14:textId="0B9C44F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8A5ED5" w14:textId="2C71543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64CFB8" w14:textId="40DCD96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1A47A" w14:textId="5570795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FC5F8" w14:textId="0AD3762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A9947" w14:textId="527FF83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795A62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FCED2F" w14:textId="78111B5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240807" w14:textId="5E9C1F4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4DA60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4A42A7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EC0033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D05DD9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AD25F3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132B70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0DB48CA3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1762D4B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7C76647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283FC64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64DD325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4F9F948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7D1A3F2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4E05499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35A0AAC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2F4D51D" w14:textId="77777777" w:rsidR="00880315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80315" w:rsidRPr="006D2033" w14:paraId="382A110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FC37345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3710CB2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0DB45C7" w14:textId="77777777" w:rsidR="00880315" w:rsidRPr="009F6BB6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A4E1AD8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1688020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2BA27E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08132E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D4B776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8EE4FD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F37D7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207FD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D4430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B3B2E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1801C68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A9AB599" w14:textId="25EDBEE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6C3563C7" w14:textId="18CE1C4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5741C825" w14:textId="39A6BB1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11A82137" w14:textId="3C0568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A0EF26D" w14:textId="0884904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72953" w14:textId="5EF3B9F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8791405" w14:textId="6B854F0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9838B8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7290FAB" w14:textId="25445E3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D4ACD91" w14:textId="63DFCDE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BD013A" w14:textId="11CC2DC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2E4E7D6" w14:textId="279D4E8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29EC772" w14:textId="29F8D3C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0563DEE" w14:textId="42C352A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927AF4" w14:textId="029E2E9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DAE610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668D8F2E" w14:textId="07EF887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FBAC90A" w14:textId="1FED50D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BF6764" w14:textId="7A40EED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EE2A3E" w14:textId="2521163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D747DF" w14:textId="7E2AA94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ECE417" w14:textId="0CB737B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EF73B65" w14:textId="0FE8CF6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77E4D0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5CDA430" w14:textId="00E60D8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0D2079F7" w14:textId="0A678EF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1F3B8DF" w14:textId="0290643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E080911" w14:textId="6F2CF8F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50CB02" w14:textId="5EDDE23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788F30D" w14:textId="13C7F42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BE12611" w14:textId="12DB35F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5F45856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35E6402" w14:textId="27501AC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72F5F5E" w14:textId="4182E02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6A6D4B" w14:textId="394DEDC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EFAF69" w14:textId="72C435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6292ED4" w14:textId="30B454E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4F65322" w14:textId="46B1243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E00A34" w14:textId="2FD1C8B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9476E67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9EDC737" w14:textId="4FF9B2E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2005913" w14:textId="7510964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26634C7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67F8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B87F57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FFA1C52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91D6F65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6330CC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169D1CCD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C53D19B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0DCC235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46690C2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880315" w:rsidRPr="006D2033" w14:paraId="178EF7E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B758C29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880315" w:rsidRPr="006D2033" w14:paraId="3BBDFDF4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2C85DA9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880315" w:rsidRPr="006D2033" w14:paraId="3DDDC8B9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2C44027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880315" w:rsidRPr="006D2033" w14:paraId="04B337B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06A2FAA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80315" w:rsidRPr="006D2033" w14:paraId="5A672BF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A6C5E36" w14:textId="4D6E4E59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36</w:t>
                        </w:r>
                      </w:p>
                    </w:tc>
                  </w:tr>
                </w:tbl>
                <w:p w14:paraId="430DB3D6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FB8F92C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7"/>
                    <w:gridCol w:w="440"/>
                    <w:gridCol w:w="440"/>
                    <w:gridCol w:w="440"/>
                    <w:gridCol w:w="440"/>
                    <w:gridCol w:w="432"/>
                  </w:tblGrid>
                  <w:tr w:rsidR="00701E17" w:rsidRPr="006D2033" w14:paraId="53F884D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3C046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826B63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5EB22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E6098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8DEE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5B3F37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952D51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347D51BC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0E3003" w14:textId="28F36D0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4A421" w14:textId="1B55A32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2952F1" w14:textId="752EA15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5FBD93" w14:textId="36CE836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F85198" w14:textId="59383A8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5F1FF7" w14:textId="5D6EA3D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A33AE" w14:textId="350252C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02D993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B563A0" w14:textId="3F82A25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BBD228" w14:textId="633543F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7A2AFD" w14:textId="42F3206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CFF94F" w14:textId="20D8260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C3DE4" w14:textId="099BF0C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FF26C6" w14:textId="15421CB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7F56B1" w14:textId="57FFF67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6BA5A8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05AE54A" w14:textId="154DDEB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AFE5C" w14:textId="5790541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9CC4EC" w14:textId="323F373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B5FBC" w14:textId="37D97DD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D48C83" w14:textId="7A70280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F2F90" w14:textId="268CEBC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70AD70" w14:textId="1D9E157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CD0654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630F49F" w14:textId="7CAA428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2534FA" w14:textId="5430D73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4406" w14:textId="208DCAE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44E8E" w14:textId="1AFB036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B67627" w14:textId="5C19766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F8478" w14:textId="3284553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E9C251" w14:textId="625C0C1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035FCF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CA5C6B" w14:textId="1FA19FA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B481F81" w14:textId="44CE2AB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D7F45" w14:textId="08E805B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3837A8" w14:textId="3289AE6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C0DB6" w14:textId="07F8EE5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66C540" w14:textId="4908411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AA02B1" w14:textId="4A92606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1C3AF78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377B0E" w14:textId="0887B26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578BFAC" w14:textId="09C165C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DFF6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1CDF8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B8EDBA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84D9C1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A28B38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B2F7D69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701E17" w:rsidRPr="006D2033" w14:paraId="082FC3B3" w14:textId="77777777" w:rsidTr="006D2033">
              <w:trPr>
                <w:trHeight w:val="2800"/>
              </w:trPr>
              <w:tc>
                <w:tcPr>
                  <w:tcW w:w="50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0AA5B68C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0FC506A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733C559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258C9A4" w14:textId="77777777" w:rsidR="00880315" w:rsidRPr="006D2033" w:rsidRDefault="00B7151E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880315" w:rsidRPr="006D2033" w14:paraId="0DB3220F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CAB9655" w14:textId="77777777" w:rsidR="00880315" w:rsidRPr="006D2033" w:rsidRDefault="00B7151E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880315" w:rsidRPr="006D2033" w14:paraId="07FC29C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C2E5192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2F0050C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FDA912D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43972C5B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A28A037" w14:textId="77777777" w:rsidR="00880315" w:rsidRPr="006D2033" w:rsidRDefault="00B7151E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:rsidRPr="006D2033" w14:paraId="635E217C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198D78C0" w14:textId="77777777" w:rsidR="00880315" w:rsidRPr="006F572A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D3773AE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35DA7B0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61"/>
                    <w:gridCol w:w="462"/>
                    <w:gridCol w:w="462"/>
                    <w:gridCol w:w="462"/>
                    <w:gridCol w:w="462"/>
                    <w:gridCol w:w="454"/>
                  </w:tblGrid>
                  <w:tr w:rsidR="00701E17" w:rsidRPr="006D2033" w14:paraId="5A29B353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F6DDB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A5441E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333666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BAB88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44F15A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EBBDE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E1D15E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02061F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D16F7E" w14:textId="6D22787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AEDD4F" w14:textId="0E3F2EB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6D03CE" w14:textId="1FDFD5D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537C317" w14:textId="732C8B9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4073F" w14:textId="0336161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D6D714" w14:textId="6E1437B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05CFEB" w14:textId="1F1E04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5D32EC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045BE2" w14:textId="6C4F613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45C633" w14:textId="2E3484E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D13585" w14:textId="267E9D4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FF027C" w14:textId="313250F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57B7" w14:textId="7F646D2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A4ED4F" w14:textId="2F329B8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0C3C4" w14:textId="104A4B3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45CE9B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B5D2B8" w14:textId="1902422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61BBA0" w14:textId="273877A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7E0B5" w14:textId="416BA64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247C0F" w14:textId="7CB9915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B8327A" w14:textId="014EF33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7542CB" w14:textId="16FE175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9042BB" w14:textId="1C5E62C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94FFCE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7F970F" w14:textId="7D81F62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D2D20C" w14:textId="1FF9D2E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D0E7A9" w14:textId="360FF69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53F4F2" w14:textId="6C561C4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E8A462" w14:textId="756C7EA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F70D7B" w14:textId="47C4042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D0544" w14:textId="6F9E8BE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C4F92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CA55B9F" w14:textId="5FCC7BE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B89D5C" w14:textId="56951B4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79878B" w14:textId="229F226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1D761" w14:textId="77EAF0B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C0960E" w14:textId="576FCED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496D8D" w14:textId="781CF1D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FCAB98" w14:textId="1EB1C8B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85D86B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C55EFA" w14:textId="68C9371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D9697A" w14:textId="4D61857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019D5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DBAFC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F47137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A82844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D9803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066D08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473208DB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C918F45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1181B38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58A9BA3" w14:textId="77777777" w:rsidR="00880315" w:rsidRPr="006D2033" w:rsidRDefault="006F572A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:rsidRPr="006D2033" w14:paraId="44E642E6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7D015EF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542A1224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0A1398F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3B870C5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6D06DE32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6D2033" w14:paraId="0AA6798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6F0457C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6D2033" w14:paraId="5AF56466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F90A421" w14:textId="77777777" w:rsidR="00880315" w:rsidRPr="006D2033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31971CD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22F89A8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568D9BA0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C0D71D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092848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5B4D8F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BB6D71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628A0D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56F441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E55227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0C8BED4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9833E7" w14:textId="0803A94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0BD22D" w14:textId="436572D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8AD719" w14:textId="5C7CC86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B040" w14:textId="60BB59F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F85CBF" w14:textId="4E5FDA5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0AC887" w14:textId="79A2E6A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BBC547" w14:textId="1584A04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33C5BD8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1B0812" w14:textId="3EE20C6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1192B9" w14:textId="74F9B8B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36AA88" w14:textId="1CDDE89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390FD5" w14:textId="630E900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210B90" w14:textId="5CB3632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C55B18" w14:textId="5B39C1D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448202" w14:textId="1ADE65E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B0A4A5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9C547F" w14:textId="1FA1520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625C9D" w14:textId="753B55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7A9A9" w14:textId="2173A87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847BD5" w14:textId="5D7F524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8F6023" w14:textId="1E82063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7FCAC" w14:textId="16DA511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554A26" w14:textId="47C3895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DA3E69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D34188" w14:textId="2991C87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85A1FF" w14:textId="018C055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A49831" w14:textId="257DA78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6F607F" w14:textId="0CECBA0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D5DA07" w14:textId="441137B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1A1BFB" w14:textId="383746E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B03311" w14:textId="1284CCF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54D017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D14F40" w14:textId="63E4627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DA066B" w14:textId="5F467E0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350B3D" w14:textId="7E3A767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D113B" w14:textId="30B4184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8AD7C0" w14:textId="01E211E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83E05A" w14:textId="7299E9E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2C359" w14:textId="72F9986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8412E77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3E7E7C" w14:textId="559071D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873ABC" w14:textId="522C8BC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4F00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D9ED93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7C0BDA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F6FCE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D101D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7A04108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5D833C99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79EB936A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59FC67E8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EB8936D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80315" w:rsidRPr="006D2033" w14:paraId="64F87CB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32B08AC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80315" w:rsidRPr="006D2033" w14:paraId="29E7BFF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2BD51DDF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80315" w:rsidRPr="006D2033" w14:paraId="06929945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ABD2DCB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80315" w:rsidRPr="006D2033" w14:paraId="686A7068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10E9B59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80315" w:rsidRPr="006D2033" w14:paraId="52FA65F6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56674622" w14:textId="43A8DA80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</w:tbl>
                <w:p w14:paraId="6B265F83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A2B19EE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35220F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8E8452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7714D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67F1F3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B9A954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A1E23D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13F7D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9D65AB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68805FE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C8A23D" w14:textId="119C2C9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04E291" w14:textId="53FEAA9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749770" w14:textId="1ED046D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E27774" w14:textId="6496928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0DA031" w14:textId="42AC3F6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C745CD" w14:textId="3E01BDD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CDA6AF" w14:textId="29D4550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591842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FEC73C5" w14:textId="0DDC23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220549" w14:textId="583774C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31AE9E" w14:textId="6E6234F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04A8DB" w14:textId="4206EA3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CEC202" w14:textId="36E9428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F5A883" w14:textId="48866CD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4E5EA3" w14:textId="1C639C7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68CE6D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86DBEC" w14:textId="50A400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2AFE931" w14:textId="6A011F8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91CB66" w14:textId="27D40C0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34F6A6" w14:textId="72AF148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E71C0A" w14:textId="35D3B4D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2B8E64" w14:textId="5AB5AB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02553E" w14:textId="7042380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DEB03E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81A718" w14:textId="3891A58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F41265" w14:textId="0A9638D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27BE3" w14:textId="474FCD50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07B371" w14:textId="7EE8B7D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7BD92E" w14:textId="3F5243F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479F77" w14:textId="30B1431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BD657B" w14:textId="790814F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9E1F1CD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C02E987" w14:textId="44CBAE1B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6C5A3B4" w14:textId="2D35C5A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260B0D" w14:textId="6DC7B97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82E9B0" w14:textId="289B06E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4BB111" w14:textId="7B08F05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4D8DB" w14:textId="386CE6D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9010D0" w14:textId="268A1B1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318EE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061113" w14:textId="1590250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C9EA4E" w14:textId="3A4C549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2E9B76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0ED1B7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9016C5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C673BC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52C9EA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E93AB0E" w14:textId="77777777" w:rsidR="00F65FE6" w:rsidRPr="006D2033" w:rsidRDefault="00F65FE6" w:rsidP="00240D4D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6552B067" w14:textId="77777777" w:rsidTr="006D203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42161C91" w14:textId="77777777" w:rsidR="00880315" w:rsidRPr="006D2033" w:rsidRDefault="006D2033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15483A06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046556E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45C3B621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EE6C296" w14:textId="77777777" w:rsidR="00880315" w:rsidRPr="006D2033" w:rsidRDefault="00B7151E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80315" w:rsidRPr="006D2033" w14:paraId="2379B3EE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02EEE54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6D64474A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EF879C6" w14:textId="77777777" w:rsidR="00880315" w:rsidRPr="006D2033" w:rsidRDefault="009F3A4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6B6137BD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3B0FE216" w14:textId="282B0A81" w:rsidR="00880315" w:rsidRPr="00C26AB2" w:rsidRDefault="00C26AB2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880315" w:rsidRPr="006D2033" w14:paraId="34864012" w14:textId="77777777" w:rsidTr="006D2033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C00000"/>
                        <w:vAlign w:val="center"/>
                      </w:tcPr>
                      <w:p w14:paraId="0BA42E05" w14:textId="77777777" w:rsidR="00880315" w:rsidRPr="006F572A" w:rsidRDefault="00880315" w:rsidP="006D2033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D54CC9B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93A1685" w14:textId="77777777" w:rsidR="00F65FE6" w:rsidRPr="006D2033" w:rsidRDefault="006D2033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6D203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7"/>
                    <w:gridCol w:w="440"/>
                    <w:gridCol w:w="440"/>
                    <w:gridCol w:w="440"/>
                    <w:gridCol w:w="440"/>
                    <w:gridCol w:w="432"/>
                  </w:tblGrid>
                  <w:tr w:rsidR="00701E17" w:rsidRPr="006D2033" w14:paraId="6F5E1D76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7EDFB5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8F21B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4CB700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52F87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CD0E2E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A5E723" w14:textId="77777777" w:rsidR="00F65FE6" w:rsidRPr="006D2033" w:rsidRDefault="00F65FE6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A0D6D3" w14:textId="77777777" w:rsidR="00F65FE6" w:rsidRPr="006D2033" w:rsidRDefault="006D2033" w:rsidP="00240D4D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01E17" w:rsidRPr="006D2033" w14:paraId="75D6B8C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9D3CA5" w14:textId="20F3F5F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2C4B67" w14:textId="2836E29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557082" w14:textId="444F141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C9E6A5" w14:textId="6CB905E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A2235B" w14:textId="1C28BCF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33249D" w14:textId="0029332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06A9C" w14:textId="780478D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D8BF91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7B05BA" w14:textId="67A49AB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979833" w14:textId="5C30C3D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B69805" w14:textId="28656362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F2DA33" w14:textId="75D08721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A99CF5" w14:textId="474BF99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F75950" w14:textId="0D4A3A6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2A4AFF" w14:textId="2D37F78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9FE315C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DEF89C" w14:textId="6657CA86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F4670A" w14:textId="3D496FA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21D9D4" w14:textId="444108E4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AE62C6" w14:textId="05F882B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1007B7" w14:textId="43B3B218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04E3C1" w14:textId="7EAE4C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A228A5" w14:textId="6376EEF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75582F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7B87415" w14:textId="5BE850E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4A256B" w14:textId="78B63B3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8A40E7" w14:textId="0DA050E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E8BF40" w14:textId="2673860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FDD238" w14:textId="10F1F719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766B43" w14:textId="1DB93D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FDB6AB" w14:textId="1B61A1FA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88E6286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8EAE41" w14:textId="66CC512C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BFA9A2" w14:textId="55A38D7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DBAAA2" w14:textId="5F4E5343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2DC936" w14:textId="10B091C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8D1DF2" w14:textId="2C5F118F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C2942B" w14:textId="491E09D5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BB2BDC" w14:textId="083B58CD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46B2BF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669315" w14:textId="4357584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2575C0" w14:textId="30ADA72E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2340E2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7CFAEF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B3A50D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FB1DF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E7A328" w14:textId="77777777" w:rsidR="00F65FE6" w:rsidRPr="006D2033" w:rsidRDefault="00F65FE6" w:rsidP="00240D4D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E838FC8" w14:textId="77777777" w:rsidR="00F65FE6" w:rsidRPr="006D2033" w:rsidRDefault="00F65FE6" w:rsidP="006D2033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2B736DEA" w14:textId="77777777" w:rsidR="00E50BDE" w:rsidRPr="006D2033" w:rsidRDefault="00E50BDE" w:rsidP="006D2033">
            <w:pPr>
              <w:pStyle w:val="ad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3DECCA37" w14:textId="77777777" w:rsidR="00F93E3B" w:rsidRPr="006D2033" w:rsidRDefault="008C7AC8" w:rsidP="00240D4D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  <w:r w:rsidRPr="006D2033">
        <w:rPr>
          <w:rFonts w:ascii="Century Gothic" w:hAnsi="Century Gothic" w:cs="Arial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6D2033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E935" w14:textId="77777777" w:rsidR="00901FF6" w:rsidRDefault="00901FF6">
      <w:pPr>
        <w:spacing w:after="0"/>
      </w:pPr>
      <w:r>
        <w:separator/>
      </w:r>
    </w:p>
  </w:endnote>
  <w:endnote w:type="continuationSeparator" w:id="0">
    <w:p w14:paraId="72B7E8BF" w14:textId="77777777" w:rsidR="00901FF6" w:rsidRDefault="00901F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D498" w14:textId="77777777" w:rsidR="00901FF6" w:rsidRDefault="00901FF6">
      <w:pPr>
        <w:spacing w:after="0"/>
      </w:pPr>
      <w:r>
        <w:separator/>
      </w:r>
    </w:p>
  </w:footnote>
  <w:footnote w:type="continuationSeparator" w:id="0">
    <w:p w14:paraId="16F2EA54" w14:textId="77777777" w:rsidR="00901FF6" w:rsidRDefault="00901F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BED"/>
    <w:rsid w:val="0005357B"/>
    <w:rsid w:val="00057B46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D2033"/>
    <w:rsid w:val="006F513E"/>
    <w:rsid w:val="006F572A"/>
    <w:rsid w:val="00701E17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01FF6"/>
    <w:rsid w:val="009164BA"/>
    <w:rsid w:val="009166BD"/>
    <w:rsid w:val="00977AAE"/>
    <w:rsid w:val="00996E56"/>
    <w:rsid w:val="00997268"/>
    <w:rsid w:val="009F3A42"/>
    <w:rsid w:val="009F6BB6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7151E"/>
    <w:rsid w:val="00B85583"/>
    <w:rsid w:val="00B9476B"/>
    <w:rsid w:val="00BC3952"/>
    <w:rsid w:val="00BE5AB8"/>
    <w:rsid w:val="00C26AB2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53767"/>
    <w:rsid w:val="00E774CD"/>
    <w:rsid w:val="00E77E1D"/>
    <w:rsid w:val="00ED75B6"/>
    <w:rsid w:val="00EF1F0E"/>
    <w:rsid w:val="00F14D58"/>
    <w:rsid w:val="00F24E70"/>
    <w:rsid w:val="00F65FE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854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uphemia" w:eastAsia="MS Mincho" w:hAnsi="Euphem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pPr>
      <w:spacing w:after="20"/>
    </w:pPr>
    <w:rPr>
      <w:rFonts w:ascii="Arial" w:hAnsi="Arial"/>
      <w:color w:val="262626"/>
      <w:sz w:val="18"/>
      <w:szCs w:val="1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="MS Gothic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="MS Gothic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color w:val="4040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rPr>
      <w:rFonts w:ascii="Arial" w:hAnsi="Arial"/>
      <w:color w:val="404040"/>
      <w:sz w:val="18"/>
      <w:szCs w:val="18"/>
      <w:lang w:eastAsia="ja-JP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="MS Gothic"/>
      <w:color w:val="157075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404040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/>
      <w:sz w:val="100"/>
    </w:rPr>
  </w:style>
  <w:style w:type="table" w:customStyle="1" w:styleId="ae">
    <w:name w:val="Таблица календаря"/>
    <w:basedOn w:val="a1"/>
    <w:uiPriority w:val="99"/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="MS Gothic"/>
      <w:color w:val="157075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570FBB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70FBB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="MS Gothic"/>
      <w:color w:val="157075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022FE-065D-4289-8C09-F312F692D58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2025-02-09T09:18:00Z</dcterms:created>
  <dcterms:modified xsi:type="dcterms:W3CDTF">2025-02-09T09:18:00Z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