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9F03D22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6E3897">
              <w:rPr>
                <w:rFonts w:cs="Arial"/>
                <w:noProof/>
                <w:color w:val="auto"/>
                <w:lang w:bidi="ru-RU"/>
              </w:rPr>
              <w:t>2026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34173217" w:rsidR="00C957EE" w:rsidRPr="00C957EE" w:rsidRDefault="00C957EE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="009E26A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4</w:t>
            </w: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Pr="00C957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(субботы + воскресенья)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78269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534F7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DB1B4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238A2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22196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46B9D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A5C93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258BD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9914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804D6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E2F12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E3CE3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88F8D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E9DC5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E35B8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676FF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00E01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A5713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4656E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9E22C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D8290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BF252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7EDBA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5393B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3A34E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573F9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B47CF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2775C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69E98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257EB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9254D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1B33F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88708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D587A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BE10A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CCD42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8D176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82FDE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FD6EA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717FF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27D268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EC62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83AA6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B3A77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ABA15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9004E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EB531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9AEA1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8BCBD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E3F4A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63EC7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DF190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D8D85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6204D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73136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A5D3F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8BC6E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6961C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8CC62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73DF7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095A3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B7553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A7A83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54178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97254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0F4C4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7EEFDB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DB41D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19572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3C7A3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87CCA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7AA6B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980AF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31F24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7FC0A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ACBC4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92619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6F5C9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06744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66BCE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5CC2D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66168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8BFE1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B38CB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FC451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D6C10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9FA74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C8A1B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43521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385BD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E160E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84B24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E487C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FC987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BC430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37E44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08B9A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39719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F90C3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FE550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6B57B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AA810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CF002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2A560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71849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8FA29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0F57E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6857C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71706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FF24B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80952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6946C213" w:rsidR="00C957EE" w:rsidRPr="00C957EE" w:rsidRDefault="006E389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51F3551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68A99FD7" w:rsidR="00C957EE" w:rsidRPr="00C957EE" w:rsidRDefault="006E389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2BC8BD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41A5BA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ED66E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434E89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31E3C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5DE0CD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06E2A6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3F603B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46A1A5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3F2890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E9467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154721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192FA1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3BC9B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2F6D93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25DD9B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7B8584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56697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29CCB4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34DD64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662A02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56128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6C87BA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6F6136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6BDCC9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688699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0CDC6F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0700B1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3B8D8C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10955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415A62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25674C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4E24DD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2D9B6C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6A4AAF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F2751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D2D3C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70C636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903D4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51BE96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2818EF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217A04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372766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CE5C3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C0EB6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6CA7AD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213CEF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F59BB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6FB2C1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EE3AA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16DF4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006D5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7C0411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2310B3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210299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527964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04D79D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F0FF7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4F612D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3546D6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7D8BF2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3D825A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0C6431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19C677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8A7F0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7E62EE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52CA5C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5F065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21378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30EB2D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3E8F94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4F8D80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5F6201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5DD154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D5B19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3D2F57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0EB1C2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FE11C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8CB97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57DF7D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0E1A32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F5BF8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398EDC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1E03EE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63307B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37933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D4A24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3AD538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67C9AC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2EF6F7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F2B90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364E0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0C4E56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31A049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97BDA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2282AA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262F0A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4D0E4A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79A45E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18E304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604612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0F4FB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40279B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02324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703518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2E031D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575D7F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3F85EE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5CFB5B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4125D5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740826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01348618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3815DE5F" w:rsidR="00C957EE" w:rsidRPr="00C957EE" w:rsidRDefault="006E389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48A6273C" w:rsidR="00C957EE" w:rsidRPr="00C957EE" w:rsidRDefault="00AE50D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91664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698944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0F9760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77471D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5AC109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604A7C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7EA84A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1D6D1E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32A333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15B5AA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77DF95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670EB1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19DB50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042361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2A49F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2984E0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2A0519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0D9C11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E5AD5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4DBD49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560225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1C62CB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1EFBD0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63DF61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1C0D3A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053F76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6746DE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02D867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5AD2CE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2B37C5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2CC55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DD19D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3CDBB9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672331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087F4C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6026D7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41AB7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5822F5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2F3AD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16D705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687027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6D3FCC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1A064C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1CF14A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293856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2F5CB6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4C2904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016BFE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69BFFC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2D575F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1B70E5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3F1C08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2DE95E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791D8F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32263F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6DD161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52AB3F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0EED12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123FE0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6CAE2B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13172F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0652CA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72DB13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315F1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37972B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19BCE4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1EC1BC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5DF434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701FE5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7E36C9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4734D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28032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3545D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45EA30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4E690A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3799EB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75B3CE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0ED141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77AB84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7A500E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200AB5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4AD09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A5BA0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C5D35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7B127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77A91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31DE71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29BDB2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4B351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2EB706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28309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F612D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85248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4C5DDE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2120B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13964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54047C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40B4E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172A8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737B7C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0AEDC5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F27F5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5C6C1E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793E6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77B7A6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5DF8B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3A8AE7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7ECEF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ED1FD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46CA22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453FEC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31464226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22890E48" w:rsidR="00C957EE" w:rsidRPr="00C957EE" w:rsidRDefault="00AE50D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2F4CF298" w:rsidR="00C957EE" w:rsidRPr="00C957EE" w:rsidRDefault="00AE50D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526B72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4C58A4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0F3C19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66B097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6DE1D4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2822D9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0C2873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434E2B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312E0F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686CA3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6AF87B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B5D8A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045866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30076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171423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7D6B85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D23F4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6EA741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22B6C5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64513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01F49C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7AB685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6F2635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14357D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0BF34F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298B3E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5F3E4C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24DC6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1B9DB9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2F0ACA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245062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E2E38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4F251C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2E0B3A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436B8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470023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6122D5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3D1F6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55135E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2C8B32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9A920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C5F23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C1CEA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3FE5A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68949D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072D31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46A104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066766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134696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0F9EAA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0A803E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43B1EE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31C111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F7952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6DEE5A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36D14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7E3FBD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5BC1C1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665E17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88585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11724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E4AC0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AB21B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CE026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456B2C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7C22B2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5B25BA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ED040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51F6F9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1770AD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484006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82EF9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433BAC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53A76F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16600B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107FDB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69A566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0F1CFB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3D06D3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66B171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64DAA6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6643A0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052190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35390B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CBC3F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2AE8A5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54C58A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55AE57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EF7EC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6684E8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157EDF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2BB503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49D881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1B1B5C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B0043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2D186E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7BE83B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515BDF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1AC982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3FE59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65571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552DD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A4BD1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0034D9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60B76D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A915B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CD5AB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36E3B3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002989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0E91B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71719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3CAAC1C8" w:rsidR="00C957EE" w:rsidRPr="00C957EE" w:rsidRDefault="00AE50D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5FE4B4E1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07C75D09" w:rsidR="00C957EE" w:rsidRPr="00C957EE" w:rsidRDefault="00AE50D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2C44E" w14:textId="77777777" w:rsidR="00FA3AC4" w:rsidRDefault="00FA3AC4">
      <w:pPr>
        <w:spacing w:after="0"/>
      </w:pPr>
      <w:r>
        <w:separator/>
      </w:r>
    </w:p>
  </w:endnote>
  <w:endnote w:type="continuationSeparator" w:id="0">
    <w:p w14:paraId="529ECEFB" w14:textId="77777777" w:rsidR="00FA3AC4" w:rsidRDefault="00FA3A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D917" w14:textId="77777777" w:rsidR="00FA3AC4" w:rsidRDefault="00FA3AC4">
      <w:pPr>
        <w:spacing w:after="0"/>
      </w:pPr>
      <w:r>
        <w:separator/>
      </w:r>
    </w:p>
  </w:footnote>
  <w:footnote w:type="continuationSeparator" w:id="0">
    <w:p w14:paraId="44B59C9D" w14:textId="77777777" w:rsidR="00FA3AC4" w:rsidRDefault="00FA3A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5A22"/>
    <w:rsid w:val="00151CCE"/>
    <w:rsid w:val="001A671B"/>
    <w:rsid w:val="001B01F9"/>
    <w:rsid w:val="001C41F9"/>
    <w:rsid w:val="00285C1D"/>
    <w:rsid w:val="003327F5"/>
    <w:rsid w:val="00340CAF"/>
    <w:rsid w:val="003C0D41"/>
    <w:rsid w:val="003E085C"/>
    <w:rsid w:val="003E7B3A"/>
    <w:rsid w:val="00406A6B"/>
    <w:rsid w:val="00416364"/>
    <w:rsid w:val="00431B29"/>
    <w:rsid w:val="00440416"/>
    <w:rsid w:val="00461EE4"/>
    <w:rsid w:val="00462EAD"/>
    <w:rsid w:val="004A6170"/>
    <w:rsid w:val="004F6AAC"/>
    <w:rsid w:val="00512F2D"/>
    <w:rsid w:val="00551456"/>
    <w:rsid w:val="00570FBB"/>
    <w:rsid w:val="00583B82"/>
    <w:rsid w:val="005923AC"/>
    <w:rsid w:val="005D5149"/>
    <w:rsid w:val="005E656F"/>
    <w:rsid w:val="00667021"/>
    <w:rsid w:val="006974E1"/>
    <w:rsid w:val="006C0896"/>
    <w:rsid w:val="006E3897"/>
    <w:rsid w:val="006F513E"/>
    <w:rsid w:val="007C0139"/>
    <w:rsid w:val="007D45A1"/>
    <w:rsid w:val="007F564D"/>
    <w:rsid w:val="008B1201"/>
    <w:rsid w:val="008C6CA7"/>
    <w:rsid w:val="008F16F7"/>
    <w:rsid w:val="009164BA"/>
    <w:rsid w:val="009166BD"/>
    <w:rsid w:val="00977AAE"/>
    <w:rsid w:val="00996E56"/>
    <w:rsid w:val="00997268"/>
    <w:rsid w:val="009E26AF"/>
    <w:rsid w:val="00A12667"/>
    <w:rsid w:val="00A14581"/>
    <w:rsid w:val="00A20E4C"/>
    <w:rsid w:val="00AA23D3"/>
    <w:rsid w:val="00AA3C50"/>
    <w:rsid w:val="00AE302A"/>
    <w:rsid w:val="00AE36BB"/>
    <w:rsid w:val="00AE50D1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CB04C5"/>
    <w:rsid w:val="00DE32AC"/>
    <w:rsid w:val="00E1407A"/>
    <w:rsid w:val="00E50BDE"/>
    <w:rsid w:val="00E774CD"/>
    <w:rsid w:val="00E77E1D"/>
    <w:rsid w:val="00ED75B6"/>
    <w:rsid w:val="00F91390"/>
    <w:rsid w:val="00F93E3B"/>
    <w:rsid w:val="00F94A5F"/>
    <w:rsid w:val="00FA3AC4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3432</Words>
  <Characters>19563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2025-03-10T09:24:00Z</dcterms:created>
  <dcterms:modified xsi:type="dcterms:W3CDTF">2025-03-10T09:24:00Z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