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3608B5A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C7EBB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022E10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FF48F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D2A29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E932D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0E71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FC29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EA6A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B98E4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C8929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3458A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298DC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7BE1B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E9280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F7700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8C92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746A9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236FA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11EE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F0DB4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0F05A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D318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DD00E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AA1F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18B6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DE5A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B7B7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BAE7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0DBE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115B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257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E80B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8988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A282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926F9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BE479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69C3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8E90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E30F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46D6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007DC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A8B1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64568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4D76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F73F1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628B4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915D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61568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779E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DB80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85A0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7C268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EBC2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051FB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7A2B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F06B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8C52A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AC3C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339F0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2F8C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D842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4E54E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0B4B2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8AF6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07E55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1EB9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F29C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3A91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DCA0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EF6CE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4516A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3FA5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09AE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2239E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0F61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1AAA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1786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70D2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FAC63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ABA3F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98BD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EC60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276B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88F49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A31BF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3326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AC99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C3A4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04E20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66162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8AD3A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497EC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4F94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B3CB7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9B834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75C0B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F702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EA380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1FB1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B1EF8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61CA0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C414B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2242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3919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8C15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1253D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36BD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90A3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55C37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65C71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6305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BF79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276E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51F7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3D33872" w:rsidR="00C957EE" w:rsidRPr="00A60ACB" w:rsidRDefault="00C138B6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ABF4060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F1D8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2849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70CC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88209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4A3069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4830D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3BCD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CDA26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79FBC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7DF32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4E6E1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914D3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9BDD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0A730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AC3B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0EC37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1A515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62804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5A33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0D1B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76707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BE82F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83E49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1066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111E3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F6F84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F2261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5EF9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75B94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2DA2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95716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58F34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BE87D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9488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63D7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B15E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0B503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40C7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5530E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F8AE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99566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67EC8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92445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A8F17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7112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A5662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6E02C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8A56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DD8A7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33681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5BDD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14BB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4235BF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DCF1B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06E6B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3315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1D6C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1EE47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504D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D8DB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63A18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1FA2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F6CD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A58BF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020A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B6AD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9993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1730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96711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BA0D3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0CAEFE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2869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E5E87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8970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DAE0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8672E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F4AD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0066E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59A98A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BE94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BD63A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4F1B4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8719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BD0D2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18E3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6558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0E83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1438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F9CB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517D7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510F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182D0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05DF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08ED66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64E87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08744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54980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30C5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6531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D695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34941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BB51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383AE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0FC43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29ECB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1BBAA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A573F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6D9E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B1D75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F8598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E093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8D13C89" w:rsidR="00C957EE" w:rsidRPr="00C957E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 w:rsidR="00C138B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C5CBE2E" w:rsidR="00C957EE" w:rsidRPr="00C957E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C585BB2" w:rsidR="00C957EE" w:rsidRPr="00C957EE" w:rsidRDefault="002C7E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E4266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CA28F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CB7FB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B22F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064D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6DFA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14AF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52E76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5E59E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1FC5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B0F6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CBF7E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0A0D8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EA9D1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E560E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4ACE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70FBA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9A64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29C9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DA789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05B8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E260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3252F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527A5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8B3A5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755B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389CE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48D1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6C9A8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8D1A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EA212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ACAF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23F30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73329D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72D3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16DD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223F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25D25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90095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F80EB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DE682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83A55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C146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C76B9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0F29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8C3C6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961AF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41598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C05E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13A0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EA1C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F87BB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64F4A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24627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61A49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2997F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FF756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9560B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12606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4522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1BE0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7F234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0BC9B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EAD81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DFBB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B9E8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18EC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FC735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6A70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C4B6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2EECE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12F7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6C4C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0225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84FCB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62FFD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EF37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02B4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0B757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3400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7474E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606D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0E84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B4E4C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A28FD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4B596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E2017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5D14D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5D812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8CA84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DA4C1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72E26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2017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B0B3D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B9EA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E268A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7EB9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B493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F87BC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9028C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F42B5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A518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B3C7E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AF7E1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68929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9F8B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14F0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592A8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142A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A04F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0D53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4434B9C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875E884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F6C4C8B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6FD7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26955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6FA4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4DEF6F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4388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AE7F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C692F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CF14D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82B3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367F0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B7C84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4B0D29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38B2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8F012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2D2B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A6D9C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185A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1F06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A9D16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16531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E877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86C0D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25482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02AD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10C49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04F0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3747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2D2B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9BDA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34B7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06E0D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A1BD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16E79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23F2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6CA8E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1CBFF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56A53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26F3E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E336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284C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4BF4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8440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9C2E6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138F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83C1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1435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67DD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0484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E0006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2354A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3A129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C647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40129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5CE0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3487A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1A5D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9E21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3350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924A0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53E02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D35E6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16A286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6F5E0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28F6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8395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0256F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D39C6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DA264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AC104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536B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C323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F847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8C78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F03E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9E68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F242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80B6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3E16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56BF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BC4E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3A2A3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EC40C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AA7E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FCF10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DB5F9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61BC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09305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51AC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3EB89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A9A2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96E86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D2BB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34A4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9C1E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F1BE5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FF19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7549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3E3F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99580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A262A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330C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9026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5C8C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8542D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9BFF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9503D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87A3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ECF4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20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E5EE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35773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63E38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7E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8B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F81C64D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79D2702" w:rsidR="00C957EE" w:rsidRPr="00C957EE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AE59661" w:rsidR="00C957EE" w:rsidRPr="00F9217A" w:rsidRDefault="00F20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F670" w14:textId="77777777" w:rsidR="00CB6F5C" w:rsidRDefault="00CB6F5C">
      <w:pPr>
        <w:spacing w:after="0"/>
      </w:pPr>
      <w:r>
        <w:separator/>
      </w:r>
    </w:p>
  </w:endnote>
  <w:endnote w:type="continuationSeparator" w:id="0">
    <w:p w14:paraId="0B90AF52" w14:textId="77777777" w:rsidR="00CB6F5C" w:rsidRDefault="00CB6F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D3E8" w14:textId="77777777" w:rsidR="00CB6F5C" w:rsidRDefault="00CB6F5C">
      <w:pPr>
        <w:spacing w:after="0"/>
      </w:pPr>
      <w:r>
        <w:separator/>
      </w:r>
    </w:p>
  </w:footnote>
  <w:footnote w:type="continuationSeparator" w:id="0">
    <w:p w14:paraId="2DA8B6CB" w14:textId="77777777" w:rsidR="00CB6F5C" w:rsidRDefault="00CB6F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5417"/>
    <w:rsid w:val="0005357B"/>
    <w:rsid w:val="00071356"/>
    <w:rsid w:val="00074B6A"/>
    <w:rsid w:val="00097A25"/>
    <w:rsid w:val="000A5A57"/>
    <w:rsid w:val="000B4031"/>
    <w:rsid w:val="001274F3"/>
    <w:rsid w:val="00151CCE"/>
    <w:rsid w:val="00187700"/>
    <w:rsid w:val="001B01F9"/>
    <w:rsid w:val="001C41F9"/>
    <w:rsid w:val="002506CA"/>
    <w:rsid w:val="00263068"/>
    <w:rsid w:val="00285C1D"/>
    <w:rsid w:val="002C7EBB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84D0A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CB6F5C"/>
    <w:rsid w:val="00D1460E"/>
    <w:rsid w:val="00DE32AC"/>
    <w:rsid w:val="00E1407A"/>
    <w:rsid w:val="00E16D02"/>
    <w:rsid w:val="00E50BDE"/>
    <w:rsid w:val="00E774CD"/>
    <w:rsid w:val="00E77E1D"/>
    <w:rsid w:val="00ED75B6"/>
    <w:rsid w:val="00F20BBB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2025-03-09T10:12:00Z</dcterms:created>
  <dcterms:modified xsi:type="dcterms:W3CDTF">2025-03-09T10:12:00Z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