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67049D07" w14:textId="77777777" w:rsidTr="006B6899">
        <w:tc>
          <w:tcPr>
            <w:tcW w:w="2500" w:type="pct"/>
            <w:vAlign w:val="center"/>
          </w:tcPr>
          <w:p w14:paraId="221F35BB" w14:textId="3CD2345B" w:rsidR="00BF49DC" w:rsidRPr="00C43808" w:rsidRDefault="004B627B" w:rsidP="00EA595B">
            <w:pPr>
              <w:pStyle w:val="ad"/>
              <w:spacing w:after="120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00B042BB" w:rsidR="00BF49DC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jc w:val="center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05"/>
        <w:gridCol w:w="2231"/>
        <w:gridCol w:w="2231"/>
        <w:gridCol w:w="2231"/>
        <w:gridCol w:w="2231"/>
        <w:gridCol w:w="2231"/>
        <w:gridCol w:w="2175"/>
      </w:tblGrid>
      <w:tr w:rsidR="00C43808" w:rsidRPr="00C43808" w14:paraId="726CE1BC" w14:textId="77777777" w:rsidTr="00EA595B">
        <w:trPr>
          <w:trHeight w:val="567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C4D26A8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bookmarkStart w:id="0" w:name="_Hlk38821049"/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4E11EBC5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77E96784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30AD1586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F23F3BD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5B8B0811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6E5BD65D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6EAC1785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61CEAFF" w14:textId="19DF6BE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E7022A9" w14:textId="7E713272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E880F" w14:textId="578C56B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E6790C" w14:textId="3AC4C39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E93C9" w14:textId="0A16E21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383201" w14:textId="77B21ED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47E31BBE" w14:textId="7F55E27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C2DA741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1488C4B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40D0D70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18626BD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3C55B52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6A7D2AE2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4A2A443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321279A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A8DAA74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7593B3C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627F6A1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7874D6A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3F34C23B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7C048CA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6D323632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12604CEF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D2030A0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6983961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39F67DD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521C852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62DCF29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31606DA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33757B0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01AA732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A8EB60A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7C730DA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3F75679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73F0BB3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435C041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62F6C6E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0CE47DB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34D84AF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C9C47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0F26D32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52885FD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1C804D71" w:rsidR="006B6899" w:rsidRPr="00C43808" w:rsidRDefault="004B627B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636647CB" w:rsidR="006B6899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2A9965BE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63D0D6FA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2D86CFAF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61F71C96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7BF348F8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5E0A395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BCC57DC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7A6DABB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78897B1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E0EAAF" w14:textId="29CD113E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98326A" w14:textId="0457FE2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D2C321" w14:textId="5EAFE86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94B2CA" w14:textId="5D7AFC0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9BB523" w14:textId="10BA73A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81040B" w14:textId="09766F6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884C514" w14:textId="3B7A3FA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8619F7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6BAF33D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0F854C4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2F52DF89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1E2896D8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3B41969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3475A78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6D1C4409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F35900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55C58E9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401033C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34E8AEA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1BDBC06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7385728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471E79A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13E8C40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08437E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45A27C68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539C4E3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60D6E77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6684B6B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32F7CEC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5BEB702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272FCD9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B2D4DB4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1F33BBF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4763BE2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7C6E700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01CEE43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73476A9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2800103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19207808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6F1256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776C162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11C0584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84B55A0" w14:textId="77777777" w:rsidTr="00ED5F48">
        <w:tc>
          <w:tcPr>
            <w:tcW w:w="2500" w:type="pct"/>
            <w:vAlign w:val="center"/>
          </w:tcPr>
          <w:p w14:paraId="37FAAA50" w14:textId="67E81751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vAlign w:val="center"/>
          </w:tcPr>
          <w:p w14:paraId="26647E3B" w14:textId="0377AA84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560D596D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2F062FBE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7A7331B2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763A35F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11B0E247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4E7F28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5BF41AE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22021FBE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630DC1F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2C9C6A" w14:textId="6FFAA03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7964FA" w14:textId="65EF573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395D4" w14:textId="51B48E5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33792AC" w14:textId="2E1D3C0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02B436" w14:textId="117C996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C872C2" w14:textId="78B830C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4E7289B" w14:textId="1DB6E77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722F9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1D7CE2B" w14:textId="1C26A65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37E40EF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10EC8DD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3C45CBB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622357D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69F6FE5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089D1AD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29EB0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D98C24B" w14:textId="4E9C43D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62997A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5A4FC8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73E4181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343FAC5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28C0F81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76F4B50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306192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322A3772" w14:textId="02555DB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0A7AE7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0DA1CC7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53158A7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3ABE8ED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064E8C4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4DE876B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FD4BD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FFCF65" w14:textId="6B0D58E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07EB273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7AB13E1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7562677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0A23B5F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4380FB8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6937EB7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59709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653864B" w14:textId="07A0B1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6A8376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FAF298C" w14:textId="77777777" w:rsidTr="00ED5F48">
        <w:tc>
          <w:tcPr>
            <w:tcW w:w="2500" w:type="pct"/>
            <w:vAlign w:val="center"/>
          </w:tcPr>
          <w:p w14:paraId="0B71B109" w14:textId="41DC6F98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vAlign w:val="center"/>
          </w:tcPr>
          <w:p w14:paraId="23A157B9" w14:textId="2D1C9B77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4B2EB927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28ED80D4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1A0BD36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4F74ABDC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03370A3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1487C246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42C4D14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7AF6957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6A54C37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A81EA01" w14:textId="709955F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5663755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2F652E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1BAB2E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0A4162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15F7857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558FFF5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EB2B2FA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2099CB7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06C96C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3A93F66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40BCD2D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6ADB42D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24D0899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33E699C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002DD0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039F5FF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1879D73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4A50E49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7BC9BB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573A48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6C69731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7E1A089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68BAFA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77F8FF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0008866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7A94B74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0E4344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75BDC62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6E8ED56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480B9C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73EBF0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7EBF8B1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22D0F2B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218E9A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79028A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199A10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1E78AE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34C764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BE865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421725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4F2B55C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E679A77" w14:textId="77777777" w:rsidTr="00ED5F48">
        <w:tc>
          <w:tcPr>
            <w:tcW w:w="2500" w:type="pct"/>
            <w:vAlign w:val="center"/>
          </w:tcPr>
          <w:p w14:paraId="1ADD435E" w14:textId="07AA4114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vAlign w:val="center"/>
          </w:tcPr>
          <w:p w14:paraId="356E2AAA" w14:textId="18617D57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232816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321311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52880A41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63D341C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458D3BF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79E69F7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939006D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915C586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6F5FFAB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9C2670" w14:textId="4C3C642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F7B697C" w14:textId="7950B07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8A88DF" w14:textId="5B754C8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B1B025" w14:textId="5C907D0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F732E" w14:textId="2E5EFF5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B26961" w14:textId="3A09878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6817485" w14:textId="4DBA738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43A7E9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6D19E8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40BE27A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12F3BFD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5AA918A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17DA875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36CF717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14F1501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5CD501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23CFE7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48E636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6069A47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36E65D8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16DD35B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15AAE4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244CF0E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67DB6D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5C0532B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6C66D64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070A7DB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05CD19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631F3FB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4B1E023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636C2C8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B252533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538F193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5158D62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1B33C6C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29D0015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509BB13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089C6E6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2F11EFB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832F5D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196B222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1503810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7DF545E" w14:textId="77777777" w:rsidTr="00ED5F48">
        <w:tc>
          <w:tcPr>
            <w:tcW w:w="2500" w:type="pct"/>
            <w:vAlign w:val="center"/>
          </w:tcPr>
          <w:p w14:paraId="623DCF36" w14:textId="7BE44752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vAlign w:val="center"/>
          </w:tcPr>
          <w:p w14:paraId="784345F2" w14:textId="4B7C5229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46A3C18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BDED18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00DA72B4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56A81E2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6DA38D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0DA7A67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390BB48C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BA2E43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57699A99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A903D23" w14:textId="2EDF40E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A862814" w14:textId="0F3768E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BC623A" w14:textId="2C326E3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111388A" w14:textId="76E1FCE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B2EE6F" w14:textId="0AACF88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71EC2C" w14:textId="0EAE7F5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7E1147" w14:textId="55FFB95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2248B7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0DC37A5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17560B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49FA7F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0231E72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3775049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51E23A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4924EDE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C70933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7DE04BB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59B171D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4C638C2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1DD818D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6229D66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1FE8A35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43C0FD1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4D7026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7659A45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63BE59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1B3591E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2B6E0B0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32DF307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1E42E7B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1206455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720189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3455D56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28D8836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1AFCAA2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5807104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2970991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73E7973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3C31313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B2D167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074F9AB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29F9113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7F999B1" w14:textId="77777777" w:rsidTr="00ED5F48">
        <w:tc>
          <w:tcPr>
            <w:tcW w:w="2500" w:type="pct"/>
            <w:vAlign w:val="center"/>
          </w:tcPr>
          <w:p w14:paraId="6CD4D464" w14:textId="78726D89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vAlign w:val="center"/>
          </w:tcPr>
          <w:p w14:paraId="3BE4EA34" w14:textId="259B04E6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2A07B664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15044855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99C8D8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AFCF8A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742E0F8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F6BCF1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3354BB5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199D559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250FBDA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4ECF66B" w14:textId="4AD6272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1B6236B" w14:textId="0C8845D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796A5C" w14:textId="09EF337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F1FE86" w14:textId="535147E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BE2FDF" w14:textId="212BEC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3F6C02" w14:textId="0256789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1F5514" w14:textId="283769B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66C7E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31174CF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3B0BD7E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710ECE8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5DF9054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656FE32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38B89A2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079AC16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3AD7F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4F375B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3428FA5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18B3303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38E6B93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48A9DA6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33279E6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084CB2C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1CE60E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61F5C9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2DD18DB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53944BE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234B331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4680DDA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7354AD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3A0E1E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D3EA8D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32D5D0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468810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5DC0DB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57E5594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59A523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60787F4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0D9C40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0A46A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5B9B6A1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1ED99A4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897A9E6" w14:textId="77777777" w:rsidTr="00ED5F48">
        <w:tc>
          <w:tcPr>
            <w:tcW w:w="2500" w:type="pct"/>
            <w:vAlign w:val="center"/>
          </w:tcPr>
          <w:p w14:paraId="30CEB76C" w14:textId="50673A72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vAlign w:val="center"/>
          </w:tcPr>
          <w:p w14:paraId="055F6AFA" w14:textId="6F332C3B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8B73B9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C0C6644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14C6D29D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31471EB7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57157D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4316542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39DEEF0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6ADFA84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4D9E18B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75F490" w14:textId="2E870D1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033F096" w14:textId="3AF039F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A16DC7" w14:textId="27EDD2C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FD497A" w14:textId="2FE78C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8B385" w14:textId="0EACE9E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BEC3A" w14:textId="307E2F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5725119" w14:textId="44D75D8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258D95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43E537C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57EB79E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2741B11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54E0CC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475B812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2BA41D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08329DC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E3A00F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5A5778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5CE6356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2ACE7FE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04DB111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2A0B5C0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297F968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3A9E4FE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9BF7D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481F6A1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4869E9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7DDE706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428676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7777E18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119A810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3C60C6A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43E44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0F31ECA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607A8C8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22EF1BF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481F09F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062D8B5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43DB73B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007CE4B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5D117A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789CF16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76CABF8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0296CB7" w14:textId="77777777" w:rsidTr="00ED5F48">
        <w:tc>
          <w:tcPr>
            <w:tcW w:w="2500" w:type="pct"/>
            <w:vAlign w:val="center"/>
          </w:tcPr>
          <w:p w14:paraId="254D9321" w14:textId="01B99E86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112454CC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3D4F18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2D2F785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1F9A20CC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06D33AB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7166BD52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74DC44BD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6A43F5E4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5B54DFC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166C3811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B43B821" w14:textId="61DFF73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FB9CA1" w14:textId="45131B0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B4DA1A" w14:textId="7D4812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F1FFCFA" w14:textId="6DFCF71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8BB18" w14:textId="3F502C3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06E4B02" w14:textId="52ED8A1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240438D" w14:textId="03457A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D4D71E7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210AEDE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491E34C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5F0A6F2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09E1781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45449BE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2250CD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6B12E52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78E7B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2A2A3AA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277ABB9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7A2BA2E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263114C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614D6A7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5517756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167FEF4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302B2E8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7D9D3DE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33C8D76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7683D28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7312AC9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3A181CE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65BA76B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7352E2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5D3B96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0F4CFFE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1B2D213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28E4F43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4B805D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4D69AD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6DD700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3F1C31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71E1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4B394B4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343E5C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7EB2D43" w14:textId="77777777" w:rsidTr="00ED5F48">
        <w:tc>
          <w:tcPr>
            <w:tcW w:w="2500" w:type="pct"/>
            <w:vAlign w:val="center"/>
          </w:tcPr>
          <w:p w14:paraId="08C628AC" w14:textId="1AD4DD49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2AA53A0D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44C85F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2F29E69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6348D44C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682A5421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1710529E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33F87B4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F92FA50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284CC226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5381513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236EA87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48587A0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2D0F3A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52B73FF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722875B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6B67778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2050E38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21964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348BA79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509F58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573E835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4F2606F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063C542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46A2124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74AC9E3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15A07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2287B5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2FD9C0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6B93F7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6F7C5F3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7BE4D77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157FBFB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79171F2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31FB9C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156F697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0138D8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21A4C5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3AB77C9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66D9227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4E040DF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543FB7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0CC9F4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4037621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1F0A57C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457889E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4EFFA53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378D187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3E06D64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6C9117E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57B5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6802CC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36B5796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91B8CF8" w14:textId="77777777" w:rsidTr="00ED5F48">
        <w:tc>
          <w:tcPr>
            <w:tcW w:w="2500" w:type="pct"/>
            <w:vAlign w:val="center"/>
          </w:tcPr>
          <w:p w14:paraId="1D943BD5" w14:textId="114878AC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vAlign w:val="center"/>
          </w:tcPr>
          <w:p w14:paraId="5AC816B2" w14:textId="65FEBFDE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616860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32B38807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70F1A75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4F5D8C21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349DBDE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AF6A1F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380AFF6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39C6D8E1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1AB241C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208744" w14:textId="5EEF933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F23BE8" w14:textId="1EF5415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F104F4" w14:textId="5651CF4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57DE07" w14:textId="65DE1FD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EDA721" w14:textId="3C38E18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318F1A" w14:textId="058ED70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44BCADC" w14:textId="18184D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190101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6ADB15F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5A8BAC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186A601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05EDEC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135F56B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1296E12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0B06CB6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149638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527CE98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1E464AF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4F84C4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0B67CDC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4940CFD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5CFE89C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11A3EE4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4BB8B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613464B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73FA05A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78E205C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705E8CC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7CA133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1B3C5DB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29969A4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240C3B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7580519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6AE5932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627F835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039AA0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188AEE1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4F2F8B3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1531F5B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AEF418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2281457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1163178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1547B57" w14:textId="77777777" w:rsidTr="00ED5F48">
        <w:tc>
          <w:tcPr>
            <w:tcW w:w="2500" w:type="pct"/>
            <w:vAlign w:val="center"/>
          </w:tcPr>
          <w:p w14:paraId="6AE3BB0C" w14:textId="4A7746D4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13B4A925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1C608AFC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4F76709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025F9F8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68BF8B41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CE84D20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1BCA621E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C45960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37704156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7C17943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EC0A191" w14:textId="4446EF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03151C" w14:textId="0D9B209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4DC06B" w14:textId="77FDBC6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DB9C6B" w14:textId="642739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0C7CA6" w14:textId="015A1C5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16ECF4" w14:textId="7419208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8D4833" w14:textId="380AF28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F4FCF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5F088D6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511B46E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06881B2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5829B65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00CF5E8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459117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6818741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DB9DA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08B585C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588AD4D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01ED31B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791DDF6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43E75CD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6618414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67FCB69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953C65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634DDC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6694CBE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08CC15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2B72A0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27F2284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6156E3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4AE3692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E256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0F324D3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29A0D2F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0AE5C53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282FAB1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613332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1F62C68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5FA97A5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43F7B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63864CE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16E5522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p w14:paraId="50D5D5A5" w14:textId="77777777" w:rsidR="00ED5F48" w:rsidRPr="00C43808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C43808" w:rsidSect="00EA595B">
      <w:pgSz w:w="16838" w:h="11906" w:orient="landscape" w:code="9"/>
      <w:pgMar w:top="510" w:right="624" w:bottom="51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40F4" w14:textId="77777777" w:rsidR="001F5B04" w:rsidRDefault="001F5B04">
      <w:pPr>
        <w:spacing w:after="0"/>
      </w:pPr>
      <w:r>
        <w:separator/>
      </w:r>
    </w:p>
  </w:endnote>
  <w:endnote w:type="continuationSeparator" w:id="0">
    <w:p w14:paraId="6C7C0CA5" w14:textId="77777777" w:rsidR="001F5B04" w:rsidRDefault="001F5B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03EB" w14:textId="77777777" w:rsidR="001F5B04" w:rsidRDefault="001F5B04">
      <w:pPr>
        <w:spacing w:after="0"/>
      </w:pPr>
      <w:r>
        <w:separator/>
      </w:r>
    </w:p>
  </w:footnote>
  <w:footnote w:type="continuationSeparator" w:id="0">
    <w:p w14:paraId="3D068203" w14:textId="77777777" w:rsidR="001F5B04" w:rsidRDefault="001F5B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6BD1"/>
    <w:rsid w:val="00151CCE"/>
    <w:rsid w:val="001B01F9"/>
    <w:rsid w:val="001C41F9"/>
    <w:rsid w:val="001F5B04"/>
    <w:rsid w:val="00285C1D"/>
    <w:rsid w:val="002E6538"/>
    <w:rsid w:val="003327F5"/>
    <w:rsid w:val="00340CAF"/>
    <w:rsid w:val="00387869"/>
    <w:rsid w:val="003C0D41"/>
    <w:rsid w:val="003C1F8E"/>
    <w:rsid w:val="003E085C"/>
    <w:rsid w:val="003E7B3A"/>
    <w:rsid w:val="00416364"/>
    <w:rsid w:val="00431B29"/>
    <w:rsid w:val="00440416"/>
    <w:rsid w:val="00462EAD"/>
    <w:rsid w:val="004A6170"/>
    <w:rsid w:val="004B0786"/>
    <w:rsid w:val="004B627B"/>
    <w:rsid w:val="004F6AAC"/>
    <w:rsid w:val="00512F2D"/>
    <w:rsid w:val="00570FBB"/>
    <w:rsid w:val="00583B82"/>
    <w:rsid w:val="005923AC"/>
    <w:rsid w:val="005D5149"/>
    <w:rsid w:val="005E55AE"/>
    <w:rsid w:val="005E656F"/>
    <w:rsid w:val="00664658"/>
    <w:rsid w:val="00667021"/>
    <w:rsid w:val="006974E1"/>
    <w:rsid w:val="006A1A93"/>
    <w:rsid w:val="006A5DD8"/>
    <w:rsid w:val="006B6899"/>
    <w:rsid w:val="006C0896"/>
    <w:rsid w:val="006F513E"/>
    <w:rsid w:val="00727D08"/>
    <w:rsid w:val="00770939"/>
    <w:rsid w:val="007B3536"/>
    <w:rsid w:val="007C0139"/>
    <w:rsid w:val="007D45A1"/>
    <w:rsid w:val="007F564D"/>
    <w:rsid w:val="00816A5E"/>
    <w:rsid w:val="008711BC"/>
    <w:rsid w:val="008B1201"/>
    <w:rsid w:val="008F16F7"/>
    <w:rsid w:val="009164BA"/>
    <w:rsid w:val="009166BD"/>
    <w:rsid w:val="009408D8"/>
    <w:rsid w:val="0095517E"/>
    <w:rsid w:val="00977AAE"/>
    <w:rsid w:val="00996B61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607B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3808"/>
    <w:rsid w:val="00C44DFB"/>
    <w:rsid w:val="00C56526"/>
    <w:rsid w:val="00C6519B"/>
    <w:rsid w:val="00C70F21"/>
    <w:rsid w:val="00C7354B"/>
    <w:rsid w:val="00C800AA"/>
    <w:rsid w:val="00C91F9B"/>
    <w:rsid w:val="00DD6BD4"/>
    <w:rsid w:val="00DE32AC"/>
    <w:rsid w:val="00E1407A"/>
    <w:rsid w:val="00E33F1A"/>
    <w:rsid w:val="00E50BDE"/>
    <w:rsid w:val="00E774CD"/>
    <w:rsid w:val="00E77E1D"/>
    <w:rsid w:val="00E97684"/>
    <w:rsid w:val="00EA595B"/>
    <w:rsid w:val="00ED5F48"/>
    <w:rsid w:val="00ED75B6"/>
    <w:rsid w:val="00F1140A"/>
    <w:rsid w:val="00F60810"/>
    <w:rsid w:val="00F6484B"/>
    <w:rsid w:val="00F91390"/>
    <w:rsid w:val="00F93E3B"/>
    <w:rsid w:val="00FC0032"/>
    <w:rsid w:val="00FD515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3504</Words>
  <Characters>19976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2025-03-10T07:30:00Z</dcterms:created>
  <dcterms:modified xsi:type="dcterms:W3CDTF">2025-03-10T07:30:00Z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