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2077C2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665F7F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CAC276E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D4490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30486" w:rsidRPr="00F3048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565B8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B0BB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8633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5EFB1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0BD9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FDDB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236CB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4DA6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1E095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1BC7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64A2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63C4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241C1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694C3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554A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9111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C93C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133E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C963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2F7CB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F55A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E6CA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B3A97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DEBC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093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484DB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E009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EA48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3573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BF7B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B367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E31D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8C152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4C6D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09D7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5CC19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7CF4F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CB97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6BAD5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10B65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22707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E861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8F13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2EDB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81D0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1639E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F999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A5E76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531D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FC94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90B8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8FE6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CB94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CA336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5970F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6C36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4C0C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BDBB2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F9AF7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E30B0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9035A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9DC4C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06C4C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B5B63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BF00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B50E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1231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23D83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6537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D2990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2AAD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ABA7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72E46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E17F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74199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8536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D626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86829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4BC2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B239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E01C8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E4F90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76360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B172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CCF9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D26B9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B3A0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A184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C7EB2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D3AE6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01F4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29F9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5B69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11CC9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83D3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A0313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224B5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0F64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1FE8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EDB15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7FCF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80FD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B3B40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7AA7C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9EB03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2340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4B106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3B2BD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36283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AD89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C51A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05D5A813" w:rsidR="00C957EE" w:rsidRPr="00A60ACB" w:rsidRDefault="00767469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1C80E307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FE74EDA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7E97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9BD60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2B22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0E03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AC448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4025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E7F9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2FA40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D9C96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E7C1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79BD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EE398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D3239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8813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D54A4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682E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05B9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CF46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6AD9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0221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3C150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3447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510F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CBE8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2B33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164B6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FFB8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9000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54E7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BFD78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47B27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097C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39CD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1D786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885F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BD48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7DD9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5E24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98373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49A9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5A9C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9CA5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89C4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77822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0AC8D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AE15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F281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D3B16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15F73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1112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1BEF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69AC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1395A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EE62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135E0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6C2E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D1BF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4C1E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60DA7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EE899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633A6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9E15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05BA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416F1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DD7D8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7585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A387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B0911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3527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687F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EEFFB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F7619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D9BD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0110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6802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4EA0EB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B981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6696F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40F7E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5B88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5C6F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6BF2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BFF5F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7271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218B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4FB7BB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0C9B1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0551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9B0E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41DC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7660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E198E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2AB7B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139E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B492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C583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FBD3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81C4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719A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BA5D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46885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30890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E5CF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F882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562E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8ED1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A28EA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05C45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6DA70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944F6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9D98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8D5F4F9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746754B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7A1986B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A539D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0FE1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0FFA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D104A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27ED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743E9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41477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7E88B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88C1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8288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79B35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7042A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802B3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01EE6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5166CF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9701E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50B11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FC3F9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83E3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5266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31F3B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AB193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BB16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B60E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2651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6AC6F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8DE38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8F61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624A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B0C2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9DEF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6781B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A569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6279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ED87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38B2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39C1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928C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73990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FE17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DEBBF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796F79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3ED3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BDD8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8986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AF0F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6813B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B141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EFDF4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11611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AB14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5B2DB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F93C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D8C9D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723A0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F3C79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90CF2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E2F6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7157C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09D4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DE4E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CD82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0191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2EE5A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B841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6E8A0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40A51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FCCAB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85A8F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999F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D8B5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84B8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3E31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D835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029C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E328C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ED4AF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2C4D5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58A1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A1C2A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FE4D6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1258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86C3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35D6D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76F7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B2953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0095C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E01B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E737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C245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32D6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B329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01DA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5881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2A09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D1B1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A46F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E9B61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5705C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9F4B5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727F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FA7E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770F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2D2E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50AF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3D516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90616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3328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E6E4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363D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3D3A2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A644CEF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F9BA1F4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1B3995F1" w:rsidR="00C957EE" w:rsidRPr="00C957EE" w:rsidRDefault="00BC3E7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31DF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2975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7C66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90053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D4EB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13FDD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81653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9284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46D2B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BF15C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BA58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1223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3FC2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29961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622D6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164B1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1047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8C769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A51C2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C8DB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0BB12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D86E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1A277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E6FC6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BAA0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10311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8D90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DD80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3245A8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E5FD0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DB8C4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1E8C5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08BE49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0DCCC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C47B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8CD6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BD29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BBE94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8E8B3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110D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50AD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640CA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31EE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EF710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D4162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D687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2B2D4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0DAD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BF99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8CEB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59FA4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8B805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5050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56D3B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BC0B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C3C2C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27C56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2D5B9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3C7B3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D4F0F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EB49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FB7C2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13DA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41BBC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58B5C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81D4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FED68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7F91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DB5D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149C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1CA4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5EE52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DD5C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11E5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41A54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4C75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BB14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B76A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08F6F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BFD52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EA8C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C60F5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8DD96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9335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DA94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25A89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87BC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FB189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B270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0B5B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E1DC3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92D08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D1E2D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DB88F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005BE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A4280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8555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266A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3F463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56C4E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FC3D9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701F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9591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09157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7752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78E0D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4A718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2636B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98903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0C13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5957F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34457C6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7A53B69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44192E9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523B" w14:textId="77777777" w:rsidR="00E8160D" w:rsidRDefault="00E8160D">
      <w:pPr>
        <w:spacing w:after="0"/>
      </w:pPr>
      <w:r>
        <w:separator/>
      </w:r>
    </w:p>
  </w:endnote>
  <w:endnote w:type="continuationSeparator" w:id="0">
    <w:p w14:paraId="65E00566" w14:textId="77777777" w:rsidR="00E8160D" w:rsidRDefault="00E81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24A8" w14:textId="77777777" w:rsidR="00E8160D" w:rsidRDefault="00E8160D">
      <w:pPr>
        <w:spacing w:after="0"/>
      </w:pPr>
      <w:r>
        <w:separator/>
      </w:r>
    </w:p>
  </w:footnote>
  <w:footnote w:type="continuationSeparator" w:id="0">
    <w:p w14:paraId="697D5DD0" w14:textId="77777777" w:rsidR="00E8160D" w:rsidRDefault="00E816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45E5"/>
    <w:rsid w:val="00097A25"/>
    <w:rsid w:val="000A5A57"/>
    <w:rsid w:val="001274F3"/>
    <w:rsid w:val="00151CCE"/>
    <w:rsid w:val="00187700"/>
    <w:rsid w:val="001B01F9"/>
    <w:rsid w:val="001B6F14"/>
    <w:rsid w:val="001C41F9"/>
    <w:rsid w:val="00285C1D"/>
    <w:rsid w:val="002A7AAA"/>
    <w:rsid w:val="003327F5"/>
    <w:rsid w:val="00340CAF"/>
    <w:rsid w:val="003C0D41"/>
    <w:rsid w:val="003E085C"/>
    <w:rsid w:val="003E7B3A"/>
    <w:rsid w:val="003F2A0E"/>
    <w:rsid w:val="00416364"/>
    <w:rsid w:val="00431B29"/>
    <w:rsid w:val="00440416"/>
    <w:rsid w:val="00462EAD"/>
    <w:rsid w:val="004A6170"/>
    <w:rsid w:val="004C3462"/>
    <w:rsid w:val="004F6AAC"/>
    <w:rsid w:val="00512F2D"/>
    <w:rsid w:val="0055380C"/>
    <w:rsid w:val="00570FBB"/>
    <w:rsid w:val="00583B82"/>
    <w:rsid w:val="005923AC"/>
    <w:rsid w:val="005D5149"/>
    <w:rsid w:val="005E656F"/>
    <w:rsid w:val="00665F7F"/>
    <w:rsid w:val="00667021"/>
    <w:rsid w:val="006974E1"/>
    <w:rsid w:val="006C0896"/>
    <w:rsid w:val="006F513E"/>
    <w:rsid w:val="00767469"/>
    <w:rsid w:val="007A5238"/>
    <w:rsid w:val="007C0139"/>
    <w:rsid w:val="007D45A1"/>
    <w:rsid w:val="007F564D"/>
    <w:rsid w:val="00807067"/>
    <w:rsid w:val="0087147D"/>
    <w:rsid w:val="00872EE5"/>
    <w:rsid w:val="008B1201"/>
    <w:rsid w:val="008E386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5156"/>
    <w:rsid w:val="00A60ACB"/>
    <w:rsid w:val="00AA23D3"/>
    <w:rsid w:val="00AA3C50"/>
    <w:rsid w:val="00AD51E9"/>
    <w:rsid w:val="00AD6DD4"/>
    <w:rsid w:val="00AE302A"/>
    <w:rsid w:val="00AE36BB"/>
    <w:rsid w:val="00B37C7E"/>
    <w:rsid w:val="00B65B09"/>
    <w:rsid w:val="00B85583"/>
    <w:rsid w:val="00B9476B"/>
    <w:rsid w:val="00BC3952"/>
    <w:rsid w:val="00BC3E75"/>
    <w:rsid w:val="00BE5AB8"/>
    <w:rsid w:val="00C44DFB"/>
    <w:rsid w:val="00C6519B"/>
    <w:rsid w:val="00C70F21"/>
    <w:rsid w:val="00C7354B"/>
    <w:rsid w:val="00C77BBB"/>
    <w:rsid w:val="00C91F9B"/>
    <w:rsid w:val="00C957EE"/>
    <w:rsid w:val="00D44902"/>
    <w:rsid w:val="00DE32AC"/>
    <w:rsid w:val="00E1407A"/>
    <w:rsid w:val="00E16D02"/>
    <w:rsid w:val="00E50BDE"/>
    <w:rsid w:val="00E60C98"/>
    <w:rsid w:val="00E774CD"/>
    <w:rsid w:val="00E77E1D"/>
    <w:rsid w:val="00E8160D"/>
    <w:rsid w:val="00EA16AD"/>
    <w:rsid w:val="00ED75B6"/>
    <w:rsid w:val="00EF2BAC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2025-03-10T07:20:00Z</dcterms:created>
  <dcterms:modified xsi:type="dcterms:W3CDTF">2025-06-09T08:15:00Z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