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3065BDA0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7E12E5">
              <w:rPr>
                <w:rFonts w:cs="Arial"/>
                <w:noProof/>
                <w:color w:val="auto"/>
                <w:lang w:bidi="ru-RU"/>
              </w:rPr>
              <w:t>2027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7CEDF953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2A05F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A60A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понедельника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A4844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C002A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B1026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FD8D4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8F98E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019EB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D0A36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EAC92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D1943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A2A32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079EE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ACA08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069D5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61B5F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60ADC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EEFCE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32625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07B76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D82C0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5F7A5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FA420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F1B82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78FD1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C935D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73416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EBCA2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F0F95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72142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5131D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03D9C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2E468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ADB75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1C4E1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08EE9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BBAEC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1741A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C11EB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7469E5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4611A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05C1C2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0995E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DEE6A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7CEB4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7F5AF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06E45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03CE6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9CB5E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BA0B2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A0023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4EEE4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8BBC2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1D9FB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81F56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57A81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E96FA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7173A8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6A6C1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126F8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F2D9E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0867D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97EF3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75362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1A76F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3CF89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0F322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55607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9FA3F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A0D2B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5BE79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F5E73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DF5A2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5CFC7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09E0E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C5E7D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04BA86BF" w:rsidR="00E50BDE" w:rsidRPr="00C957EE" w:rsidRDefault="007E12E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58734902" w:rsidR="00E50BDE" w:rsidRPr="00C957EE" w:rsidRDefault="007E12E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D1E21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45F90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ED1E9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284A75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4B49C2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1106B6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131C4A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65DEC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69783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4BCC7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EDE2C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508D2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FC40C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0CA08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DC681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1F9A7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1E0D9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C3F9F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E78BF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08C7D5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CDDF4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8A90C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3D57F0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4A680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1C0B09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58E13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5A12AA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964D4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4C7EE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DE6BF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1F9DB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3153F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65269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06D6D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61687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68523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A1A0C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7E89EF2C" w:rsidR="00C957EE" w:rsidRPr="00A60ACB" w:rsidRDefault="002A05F8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78D429A5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0D007DCD" w:rsidR="00C957EE" w:rsidRPr="00C957EE" w:rsidRDefault="002A05F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3C7ECBEB" w:rsidR="00E50BDE" w:rsidRPr="00C957EE" w:rsidRDefault="007E12E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0F97B6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4EC9E4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159A2B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7733E7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7224D7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0B8651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105C9A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101D60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61D5EE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163470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2A6852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0C8547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00B048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4C2488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67AB06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325DF9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35F76D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4331CB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262A9D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0805A5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73D764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3ECB94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761A3C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73B825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29E77E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43AE37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5889CC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38D6C8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5C6CBE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6C1035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6861DF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40034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33E6FB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5706F2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24C9BD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06C8CF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770E18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58AFB47D" w:rsidR="00E50BDE" w:rsidRPr="00C957EE" w:rsidRDefault="007E12E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51DBF7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A833A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4AB26A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3B4CB4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38D103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565726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6BA031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11D8D7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552A9A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20409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0231B4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4350EC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0A8954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2CFF7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23660A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157214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7F6501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63D17A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3B6401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0D8413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597211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29C39A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421712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56F011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05F3EB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11A2AC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67CE78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62BDE7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42ED3D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2040EE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2E09E6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570F82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443A3F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0737DC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74E03E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7F335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65FC7B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2675AB89" w:rsidR="00E50BDE" w:rsidRPr="00C957EE" w:rsidRDefault="007E12E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33F82519" w:rsidR="00E50BDE" w:rsidRPr="00C957EE" w:rsidRDefault="007E12E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1BF9E0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2BE60A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0AA024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74FFA9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348BC9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C9E0F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62AEC8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62BA72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447399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1E7027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17209A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2E67AC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504DC8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690B66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66D9C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1A5C1F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00BF72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21E54E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7BAAAC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38ADB4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21C91A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0CDEE0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7C2D36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27E9F2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13B2D6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2D9618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515708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506723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44300C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6482CE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3C50AE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581425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22C6D5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738A5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43EE6B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4C62EF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76E8E5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45ADD7D9" w:rsidR="00C957EE" w:rsidRPr="00C957EE" w:rsidRDefault="002A05F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74B870A0" w:rsidR="00C957EE" w:rsidRPr="00C957EE" w:rsidRDefault="007E12E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1F852170" w:rsidR="00C957EE" w:rsidRPr="00C957EE" w:rsidRDefault="007E12E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13D0BA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7564DE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3E6244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25933E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13649F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2647E5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454886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5BE2E9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4F262F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29DEDA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22F561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4C38FB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27395F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547718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251AD3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17298D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D7647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284957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50024F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7D42C7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291F45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33953D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462389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3574AA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3D397B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0009BF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75F208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2D89BB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79C7C6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567EF2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250FED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0B40C4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403A67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43CAE5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E3656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2B1EC6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33F16A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2AF6624D" w:rsidR="00E50BDE" w:rsidRPr="00C957EE" w:rsidRDefault="007E12E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09817E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6E0745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63ED60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6F51A4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384BF8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1DD55F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753E96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06C1FD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700F1D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159EF1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49D978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1AB69C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2E7F53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45BC97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705BCF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7A5CD3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029078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0D1292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3A9EE5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2659B8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2C7733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0EE8FF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2A3E4E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03C0C1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5917AA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19C1B8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3C08BB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4EDBE4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6FD6C4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7F7EB9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6E6806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6187EA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2E4382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59386B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5446BF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66C636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2B8AD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3543C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68E409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356096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776829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5B241B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59578A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024F7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18209C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33177F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693AC7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121228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5B855F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4EEF74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3D873B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60E7B5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71E708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6F2801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8FCF6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1E64B6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7D760F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57A56B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6AB2B2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48F17E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6B7FBA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1FECD1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662B86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F7270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15631C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2EEF1A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110467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1D12D7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1F2C7C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2551C6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112010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65BEA3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2E887C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13CB7C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65F11B9A" w:rsidR="00C957EE" w:rsidRPr="00C957EE" w:rsidRDefault="002A05F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4F13B344" w:rsidR="00C957EE" w:rsidRPr="00C957EE" w:rsidRDefault="00B442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0CD7350D" w:rsidR="00C957EE" w:rsidRPr="00C957EE" w:rsidRDefault="00B442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5D2311C4" w:rsidR="00E50BDE" w:rsidRPr="00C957EE" w:rsidRDefault="007E12E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583C80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2E9922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692680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5F612D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038D17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4236A7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08590C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3A1A62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0C6499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29EB3C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186174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5FB00F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7AB0AC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A7263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518754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0B5A69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49D649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47F514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509EFE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5D6147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4BC189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0DE594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0C4CA6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75D523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689F4C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73D5FE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1C799F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473643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0E925D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44C05B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13E3C0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2BC2F8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1DD82F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420B51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755A6A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3E32CA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502A90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12B90F89" w:rsidR="00E50BDE" w:rsidRPr="00C957EE" w:rsidRDefault="007E12E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2025214E" w:rsidR="00E50BDE" w:rsidRPr="00C957EE" w:rsidRDefault="007E12E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2D4DE5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1CAE39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28AA70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42EFB2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1B7135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117039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59EC0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51C515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50465E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6A638A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1F07B7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4737D1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66A167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1670A3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52EFFF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6DBBEA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60B128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00DCDD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F2138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50C840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64BB2E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31E191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4B2D96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7C7C42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78F820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11B3A8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B9764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520EEE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0CE47D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669E45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F5739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30437A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6ECB76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20C27E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43337F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24610F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00D58D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659C2A30" w:rsidR="00E50BDE" w:rsidRPr="00C957EE" w:rsidRDefault="007E12E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6B48118B" w:rsidR="00E50BDE" w:rsidRPr="00C957EE" w:rsidRDefault="007E12E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29C577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5072E6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708600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116C45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00AC03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157F24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053BF8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11592C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64E307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5970B3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26C104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44AA13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0B1D63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31AA90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52E42E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00A842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7F9A5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7C5B55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666109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6C0A44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30C7F8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122315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3743FB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6A9097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3984D4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012700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4998FA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3CCF92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075CA0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317549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358C73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2838A8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53E2A6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2324B8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50FA6F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6C9B1F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397EA2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12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5254E6E7" w:rsidR="00C957EE" w:rsidRPr="00C957EE" w:rsidRDefault="0042195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39122B24" w:rsidR="00C957EE" w:rsidRPr="00C957EE" w:rsidRDefault="00B442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60DC540C" w:rsidR="00C957EE" w:rsidRPr="00C957EE" w:rsidRDefault="00B442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1D5A0" w14:textId="77777777" w:rsidR="001C0AF1" w:rsidRDefault="001C0AF1">
      <w:pPr>
        <w:spacing w:after="0"/>
      </w:pPr>
      <w:r>
        <w:separator/>
      </w:r>
    </w:p>
  </w:endnote>
  <w:endnote w:type="continuationSeparator" w:id="0">
    <w:p w14:paraId="037231A6" w14:textId="77777777" w:rsidR="001C0AF1" w:rsidRDefault="001C0A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D6851" w14:textId="77777777" w:rsidR="001C0AF1" w:rsidRDefault="001C0AF1">
      <w:pPr>
        <w:spacing w:after="0"/>
      </w:pPr>
      <w:r>
        <w:separator/>
      </w:r>
    </w:p>
  </w:footnote>
  <w:footnote w:type="continuationSeparator" w:id="0">
    <w:p w14:paraId="43C4310D" w14:textId="77777777" w:rsidR="001C0AF1" w:rsidRDefault="001C0A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42E1"/>
    <w:rsid w:val="001274F3"/>
    <w:rsid w:val="00151CCE"/>
    <w:rsid w:val="001B01F9"/>
    <w:rsid w:val="001C0AF1"/>
    <w:rsid w:val="001C41F9"/>
    <w:rsid w:val="00226D01"/>
    <w:rsid w:val="00285C1D"/>
    <w:rsid w:val="002A05F8"/>
    <w:rsid w:val="003327F5"/>
    <w:rsid w:val="00340CAF"/>
    <w:rsid w:val="003C0D41"/>
    <w:rsid w:val="003E085C"/>
    <w:rsid w:val="003E7B3A"/>
    <w:rsid w:val="00416364"/>
    <w:rsid w:val="00421953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26921"/>
    <w:rsid w:val="00667021"/>
    <w:rsid w:val="006974E1"/>
    <w:rsid w:val="006C0896"/>
    <w:rsid w:val="006F513E"/>
    <w:rsid w:val="007C0139"/>
    <w:rsid w:val="007D45A1"/>
    <w:rsid w:val="007E12E5"/>
    <w:rsid w:val="007F564D"/>
    <w:rsid w:val="00807067"/>
    <w:rsid w:val="0087147D"/>
    <w:rsid w:val="008B1201"/>
    <w:rsid w:val="008F16F7"/>
    <w:rsid w:val="009164BA"/>
    <w:rsid w:val="009166BD"/>
    <w:rsid w:val="009506D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06F6"/>
    <w:rsid w:val="00AE302A"/>
    <w:rsid w:val="00AE36BB"/>
    <w:rsid w:val="00B22623"/>
    <w:rsid w:val="00B37C7E"/>
    <w:rsid w:val="00B44283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A6A8D"/>
    <w:rsid w:val="00DE32AC"/>
    <w:rsid w:val="00E1407A"/>
    <w:rsid w:val="00E50BDE"/>
    <w:rsid w:val="00E774CD"/>
    <w:rsid w:val="00E77E1D"/>
    <w:rsid w:val="00ED75B6"/>
    <w:rsid w:val="00F91390"/>
    <w:rsid w:val="00F93E3B"/>
    <w:rsid w:val="00FC0032"/>
    <w:rsid w:val="00FC4C1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3436</Words>
  <Characters>19588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2025-09-22T06:37:00Z</dcterms:created>
  <dcterms:modified xsi:type="dcterms:W3CDTF">2025-09-22T06:37:00Z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