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5033C0A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D879C1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114AF261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C0AC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872EE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20F3A14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31FE9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8209F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1F509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8A508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8DF7E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6719F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311E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F52F1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E0B42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55062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84F4D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86D46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A116F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2E16F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A6C7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D6B2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53CAF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3E9DF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4FEE3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CDF0C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FFF0A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E178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88CE7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7DFCA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82823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DC455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0360E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3814D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860D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A3BD7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1C4A9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A53CD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6F1C9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DFE2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684D1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4A91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3FD4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2AE2A2B1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4D9DC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C8D63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E270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52A8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14790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E320E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0A395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64A56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20433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3E181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6C9D3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2941D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C83B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BDF4B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445B1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9DADA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6C304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9BE71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7FB4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309B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334E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04372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2D6A0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D338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75D0C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B318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660B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D49F3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BA3AC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AD58D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EFEA1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01DA7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71C91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F0BF7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73577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4BF3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455A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5FFF05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6F1CF16C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76D1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4AB1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0B69E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B7BD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94658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FEB43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84C15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08E55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C99C1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257E9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758A4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DB99C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C5CB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2181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38951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B96F6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577E2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EC67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3524B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09C3B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A6870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036E3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D9EA6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C737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FB536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9FC8D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DC0EB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A829C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31BAE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8A5DB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2BEB2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58949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1B737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D2CE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84CF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54123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23C5B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5B70307E" w:rsidR="00C957EE" w:rsidRPr="00A60ACB" w:rsidRDefault="002C0AC1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1232368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7B3127F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Вторников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B0B6D99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488F8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E7F1B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58F905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5578B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22C7D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4B548C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0E79BA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DFAC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54FBB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445A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871F4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F0FC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AB283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7780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930BD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F052C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4D557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08FF0E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6469C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0B334A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7BD9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08BD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18E8D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1E361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3ABD19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BC791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9EF17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DB718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1F24D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BDE94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AC0D3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52CEC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2F83F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3E1B40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EA305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6AA3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4F0BD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01C2AF0F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4BB88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E4D67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40F9F0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BFAF5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212FD2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6BF86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04DD09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37D67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1C2D8D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EA2B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9F6CC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017B8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03C83E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BB4C3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9BAF3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CDDC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9E5E1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FC893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EA872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BA8A3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A9B36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F665F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1347E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8A152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A43BB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B8126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463BB4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9CA49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74C5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8E1A6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03990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36585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7FF3F0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464A88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C6B08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ACB1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23272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05182954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5EE47C9B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4F064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716493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D4889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3CED2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9A642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27CB8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104FB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B1C9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08097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C6FB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9503B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C070A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3F48EC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551FD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E9DAE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5B479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B5EB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870C8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7C950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B29B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281B4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8B32F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B57AA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84999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0148D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D7A6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B603B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C1F6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1F85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37CA9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1DC740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E1A7B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379F8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CBDC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21552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DC87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5649C6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3B28FA1A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788B2DCD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080D99FE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Вторников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5DD1B3D3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06954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8A87F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C6B43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6AD9DC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666E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EFFB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E48E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C9D0A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0E830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6EB220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8B3DB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D647B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ED999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DFDA0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52497C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5A951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6DCCDA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1C1F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8865A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99C1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11E20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2E02A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78F80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66525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26F2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BB680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0F99B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4D54D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455E60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0D11A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169209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674C2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8BF6C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DABD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2A58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59A5ED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5976F8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A3C7543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6D223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308C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90FCD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6705C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62FE36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C1EC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D2D94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C3F84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BFDCE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28ED5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27BC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2FC43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59B43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35CE1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66687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DECAC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75BE0A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2915B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15258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05816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19986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65883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0A6E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1AE7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FE71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448C0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68676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4A634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A77A7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E7E60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405A5B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DC39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AE959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7AC61B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4F96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4A7F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0332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45E9B025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6D72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E3F8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25C2B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B7E82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FA49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7F3C9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1F1D7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51EA4C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4DC638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F9CB5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653521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0DD776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D653C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FD79F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39C8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B7121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30C57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49AB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615292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6CFCE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48A08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121A4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06B41D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CF7ED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BAFD1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A7ADC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3828DD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0F58C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EF8FA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6122D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79DDB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57E91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C55CC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A4DF7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D2C47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C4B2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753DC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70DFE58B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F03EDD4" w:rsidR="00C957EE" w:rsidRPr="00C957EE" w:rsidRDefault="00D879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22FDD7F" w:rsidR="00C957EE" w:rsidRPr="00C957EE" w:rsidRDefault="00D879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2C0AC1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2C0AC1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F0BD6A2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0F4EDC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31E4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A665A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7EA94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2A7D8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A2E05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FA7E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CF087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2C3C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891CC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6DE8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18408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4B3063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7D21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3C78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3E31E7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614DA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E9042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1406B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71429D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07763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84BC3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0AAC6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63822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0D40E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4BF50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CD524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C09A9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6A86F1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0EE58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A209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EDD61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F7913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02C23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BC8C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5F220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29344F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51C96869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4A34EE89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6B13B8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4BA6C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A0B5D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BD799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B76C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52F26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F9C1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63588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F4FE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F523D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3CA3B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1A2622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396EB9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22F3B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0E992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5C06E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A69A9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284F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85C97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23B9F2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FFCED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70158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598C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885E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610EDD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1E6F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7B8A6D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11F6B8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FB3C2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985C7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01E12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B627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7B320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67D2A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5805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108A8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42165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C0A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2F01E49F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A6F9F71" w:rsidR="00E50BDE" w:rsidRPr="00C957EE" w:rsidRDefault="00D879C1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74A09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2E9D8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0C2CD8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5AC1B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B1FE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B0FBE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17157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45C3A3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1A890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407D3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C642A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D5B3A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0CD8AE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78B4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4E9EF8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DAC1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2DBB2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B80D4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BF603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39F13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A67A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B610A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5B87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45BE05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0E240D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2F493F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8C815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C7AC5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22DD1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15F75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A7A1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8040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0225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1485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DBAFA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A549C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4190F6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79C1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0694FB67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0CA995D8" w:rsidR="00C957EE" w:rsidRPr="00C957EE" w:rsidRDefault="00D879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6BE28CCF" w:rsidR="00C957EE" w:rsidRPr="00C957EE" w:rsidRDefault="00D879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0843" w14:textId="77777777" w:rsidR="001F2002" w:rsidRDefault="001F2002">
      <w:pPr>
        <w:spacing w:after="0"/>
      </w:pPr>
      <w:r>
        <w:separator/>
      </w:r>
    </w:p>
  </w:endnote>
  <w:endnote w:type="continuationSeparator" w:id="0">
    <w:p w14:paraId="71E1D4A8" w14:textId="77777777" w:rsidR="001F2002" w:rsidRDefault="001F20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C688" w14:textId="77777777" w:rsidR="001F2002" w:rsidRDefault="001F2002">
      <w:pPr>
        <w:spacing w:after="0"/>
      </w:pPr>
      <w:r>
        <w:separator/>
      </w:r>
    </w:p>
  </w:footnote>
  <w:footnote w:type="continuationSeparator" w:id="0">
    <w:p w14:paraId="6564E212" w14:textId="77777777" w:rsidR="001F2002" w:rsidRDefault="001F20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5BBB"/>
    <w:rsid w:val="0005357B"/>
    <w:rsid w:val="00071356"/>
    <w:rsid w:val="00097A25"/>
    <w:rsid w:val="000A5A57"/>
    <w:rsid w:val="001274F3"/>
    <w:rsid w:val="00151CCE"/>
    <w:rsid w:val="001B01F9"/>
    <w:rsid w:val="001C41F9"/>
    <w:rsid w:val="001F2002"/>
    <w:rsid w:val="00285C1D"/>
    <w:rsid w:val="002C0AC1"/>
    <w:rsid w:val="002D59A1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2325"/>
    <w:rsid w:val="004F6AAC"/>
    <w:rsid w:val="00512F2D"/>
    <w:rsid w:val="00570FBB"/>
    <w:rsid w:val="00583B82"/>
    <w:rsid w:val="005923AC"/>
    <w:rsid w:val="005D5149"/>
    <w:rsid w:val="005E656F"/>
    <w:rsid w:val="00667021"/>
    <w:rsid w:val="006818B8"/>
    <w:rsid w:val="006974E1"/>
    <w:rsid w:val="006C0896"/>
    <w:rsid w:val="006F513E"/>
    <w:rsid w:val="007A5238"/>
    <w:rsid w:val="007C0139"/>
    <w:rsid w:val="007C0C5D"/>
    <w:rsid w:val="007D45A1"/>
    <w:rsid w:val="007F564D"/>
    <w:rsid w:val="00807067"/>
    <w:rsid w:val="0087147D"/>
    <w:rsid w:val="00872EE5"/>
    <w:rsid w:val="008B1201"/>
    <w:rsid w:val="008B2C6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AF3AD9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0B2F"/>
    <w:rsid w:val="00C91F9B"/>
    <w:rsid w:val="00C93327"/>
    <w:rsid w:val="00C957EE"/>
    <w:rsid w:val="00D758C3"/>
    <w:rsid w:val="00D879C1"/>
    <w:rsid w:val="00DE32AC"/>
    <w:rsid w:val="00E1407A"/>
    <w:rsid w:val="00E50BDE"/>
    <w:rsid w:val="00E774CD"/>
    <w:rsid w:val="00E77E1D"/>
    <w:rsid w:val="00ED75B6"/>
    <w:rsid w:val="00F91390"/>
    <w:rsid w:val="00F93E3B"/>
    <w:rsid w:val="00FA17C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2025-09-29T04:44:00Z</dcterms:created>
  <dcterms:modified xsi:type="dcterms:W3CDTF">2025-09-29T04:44:00Z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