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F33241" w:rsidRPr="006B435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283C247" w:rsidR="003E085C" w:rsidRPr="006B4351" w:rsidRDefault="003E085C" w:rsidP="006B435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80"/>
                <w:szCs w:val="80"/>
                <w:lang w:bidi="ru-RU"/>
              </w:rPr>
            </w:pP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B84FF9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2026</w:t>
            </w:r>
            <w:r w:rsidRPr="006B4351">
              <w:rPr>
                <w:rFonts w:ascii="Arial Narrow" w:hAnsi="Arial Narrow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8" w:type="dxa"/>
                <w:left w:w="284" w:type="dxa"/>
                <w:bottom w:w="28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26"/>
              <w:gridCol w:w="3926"/>
              <w:gridCol w:w="3926"/>
              <w:gridCol w:w="3926"/>
            </w:tblGrid>
            <w:tr w:rsidR="00F33241" w:rsidRPr="006B4351" w14:paraId="79F6697B" w14:textId="61825017" w:rsidTr="006B4351">
              <w:trPr>
                <w:trHeight w:val="2800"/>
              </w:trPr>
              <w:tc>
                <w:tcPr>
                  <w:tcW w:w="1250" w:type="pct"/>
                </w:tcPr>
                <w:p w14:paraId="1E763E4B" w14:textId="343CF50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bookmarkStart w:id="1" w:name="_Hlk38821049"/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ЯНВАРЬ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/ СІЧЕНЬ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2"/>
                    <w:gridCol w:w="482"/>
                    <w:gridCol w:w="481"/>
                    <w:gridCol w:w="481"/>
                    <w:gridCol w:w="481"/>
                    <w:gridCol w:w="469"/>
                  </w:tblGrid>
                  <w:tr w:rsidR="00F33241" w:rsidRPr="006B435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255D5D5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07A0AC1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33580D1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7E7C81D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2D63ABF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28F4364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9F2212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6415E5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2CA14BD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797F85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41DFEEC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67571FA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7FEB9A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19E2DD0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91258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738AF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C15B60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438DAD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F79B53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C4575E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0465A2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AD1F67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AC1F1C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D20478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495C3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AF8037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97B9F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94CA1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56D24F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61426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6BAE2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29A2F4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1086D1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03CDF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722122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70872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061A5C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493661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72B544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DE2DA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2FDC03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FBF84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A86AC4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F372B1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B8C3E79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ФЕВРАЛЬ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ЛЮТИЙ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1B31EE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651E4A2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4196889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77C2451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5685916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3C4ABBD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2EFB01D1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568B645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579E18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53E5C9D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3FD6AEC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5021A72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443B0E9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1A5511C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6757E3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6CBE4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820E6F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324B94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884123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475151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22CCDA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14179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511927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67CAD3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225B2C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DE1C4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56C92B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C54AE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195E09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ABC1E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4E0B3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351B66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5D2B59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51EE08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DDD49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6B1E6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2BD414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FFAFD0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FFF91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4DCFBE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377914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583D75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38FFE7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4EE25F9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A4FC69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МАРТ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БЕРЕЗЕНЬ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9E123D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55D9223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3642E545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38D1FB4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7CCCA5D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02656E0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7864775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024465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24E00ED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3BCAE04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1EB02D8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5720A1E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3C9DB2A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714B2C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A34DEC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8131F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474353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DE84C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3AD082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8E5EE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2EAFAD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0F0C8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8AA20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7110F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F46A7C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8190F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084D12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B602AA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8F06B3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44061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2A0A1B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E0DE8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4E7227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7231D0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752831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82973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266A239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6AF3CEE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9F30FA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78923CC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30B03C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996961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F57B1C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181953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50D813C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АПРЕЛЬ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КВІТЕНЬ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6"/>
                    <w:gridCol w:w="481"/>
                    <w:gridCol w:w="481"/>
                    <w:gridCol w:w="481"/>
                    <w:gridCol w:w="481"/>
                    <w:gridCol w:w="481"/>
                    <w:gridCol w:w="472"/>
                  </w:tblGrid>
                  <w:tr w:rsidR="00F33241" w:rsidRPr="006B435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3DDEE57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71501BD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0031CC1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0670E86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3BB5F4A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5169C56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0A8EF49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25CBE09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553D8D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53AFB00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01F102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292953A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481EB3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2E3CBEE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637B723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EDDBF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0AC3B2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0F7F7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AB48B7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A05B7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10C57B0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55A5913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E22DBD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A02BD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E7B68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9BA84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7F16EF3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422BB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37548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813FC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C92690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D2D3A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328D80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40FDA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41A31B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CAC7BB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054ABAF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85DB7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18FA48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EC8EE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6A65072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19315F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0EF59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4562F9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F33241" w:rsidRPr="006B4351" w14:paraId="3808ABFD" w14:textId="5185E65E" w:rsidTr="006B4351">
              <w:trPr>
                <w:trHeight w:val="2800"/>
              </w:trPr>
              <w:tc>
                <w:tcPr>
                  <w:tcW w:w="1250" w:type="pct"/>
                </w:tcPr>
                <w:p w14:paraId="392961A3" w14:textId="5C7A11A3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МАЙ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ТРАВЕНЬ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2D2662FC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679CFE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3321BE6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90B83F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1AC2DC4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F7351C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278873D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748AED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2221E6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7B4022C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662FF36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0F38C25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4A7C597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14E04A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E2107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DA641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EFE5CD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82739A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9685C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21F1D0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40C177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66FE7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66141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A1769A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30BAE7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919092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E0756E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9EEBB8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7D46861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6DBBD0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3DDFD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713314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4F30F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9D4523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30EC96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0A878B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EDC452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0E2BD6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C1EF1F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348242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B2228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8D0393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15EE019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752EE39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9C055C9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ИЮНЬ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ЧЕРВЕНЬ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5B8A3E4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1CC09B3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1C5BF93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1A55F39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3F3127B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490411D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204D02F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375B3ED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3F360A5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309A965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560401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62A3B0C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73B08D6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646EB93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BADF3A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EE657D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302C438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346C3B0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D91E55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4E04A53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5489BB9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7BEA820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F45D10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8B18A2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1F92BA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55D66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226BDD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7357AD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663C07C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8FD13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D11FBB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B368D1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1D434B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E3B6A5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6A141C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278B463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936523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F6460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04D64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04FE77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3406D0C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DC8C1C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FC982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F97789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172F803E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ИЮЛЬ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ЛИПЕНЬ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2B2C06F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3F0D5FC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9D1FD4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070D87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35AB5C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76E451B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0E9209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2B87556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45D864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21E7DC5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453479C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07BBCE9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3732F3B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0A78D93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A1D8C5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AF854A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E7580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62F38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0D8E65F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7CFBF0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CA940E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2F211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1A595C0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C505B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4EFE27F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56E85F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C919B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66A70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18CC29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58444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74BAE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C8E352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72F427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98DE31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81DEC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7798FB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6E187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2BA8BD7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7070E45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374424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5BDACB8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18C2D4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543B67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0566D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3FC5C83D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АВГУСТ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СЕРПЕНЬ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470035F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125D4B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5E7EED7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631E830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BF734A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5F976CA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26356C21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7047F64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6DC6A69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493D1F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5BB71CB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26C9907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012DB1D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02F420B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87BDC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FBB16F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CA5175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095BA0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B4EBA6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0D5A52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A1A805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5F6AAE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8A6999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420533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4CCB58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97F18D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F220C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AE7ED0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9648E4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DB433B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589B863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F07ED3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975BF0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8A85A8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753E0A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76121C1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06B5C41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D69148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C349B2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6EE493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168166C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C610AB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7BE5A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B84305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6"/>
                      <w:szCs w:val="36"/>
                      <w:lang w:bidi="ru-RU"/>
                    </w:rPr>
                  </w:pPr>
                </w:p>
              </w:tc>
            </w:tr>
            <w:tr w:rsidR="00F33241" w:rsidRPr="006B4351" w14:paraId="5ABCB9D1" w14:textId="6B4B1A3C" w:rsidTr="006B4351">
              <w:trPr>
                <w:trHeight w:val="2800"/>
              </w:trPr>
              <w:tc>
                <w:tcPr>
                  <w:tcW w:w="1250" w:type="pct"/>
                </w:tcPr>
                <w:p w14:paraId="4C27874B" w14:textId="7DFBCFE3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СЕНТЯБРЬ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ВЕРЕСЕНЬ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2BFD70D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6C42AE27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49C2E50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31D1442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6E644C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59375ED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14D8DC03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5988450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2C10FFA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20E44AD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0B38860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4FAEBE2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0BDE715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43CF6F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45A68F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447B182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DB73F7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F5CC29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1FA96D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522EDA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3A827D1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62C90A9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12BC7D3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53369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6230CD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4478B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50F8835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6A5959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04CA1EC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06F5698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FFCA7E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FBD3F6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3528802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C3724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63C954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6FD068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144841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F65D4D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61C5F9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595D5C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44B14C6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195939B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AA82F5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7F69D51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893F75D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ОКТЯБРЬ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>/ ЖОВТЕНЬ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59F84E3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4DD047E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405D283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36B93E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06B84160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446AB18F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AF0C02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491E63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5CFF051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074C0C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10F8505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49D7FDB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17FC337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52C7D5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CE1C08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53B2540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060FB4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356923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A7DB9B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2BAFC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7C244BB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30073DF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7E2191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1CEF87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1B2C579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B178EA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E66C16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2B423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49F7D4C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0575D8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C87B2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679767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0190AB4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C83C32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C8B4C2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38A5DB7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0F7B763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DB683F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4ED12A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457789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E00C76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28871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06F79D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55622F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16AABC6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НОЯБРЬ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/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 ЛИСТОПАД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51B3AC79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2EBC9EC8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298CB25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03814D46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D1A7AF5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2D994D2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69F20C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61A1888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5CFA87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4C7B21A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4351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31F18B8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7BE65B5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346B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5DEABB3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7A630DC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40D0B1F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908C7D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450379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C6A9CE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9BD02D1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7511120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05A38F0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F55AA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0020D3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23A78A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661F59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1F0247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07D555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778C95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3E4121F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799B7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57D602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6FEBBCC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1D424E6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599E74E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70D39CF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C76A8E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7E9621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8517AE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3E0584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2F4C565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0D3B773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ED7C96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173667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AEBF3E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240D4D" w:rsidRPr="006B4351" w:rsidRDefault="00240D4D" w:rsidP="006B435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2B383A4" w:rsidR="00240D4D" w:rsidRPr="006B4351" w:rsidRDefault="00F33241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  <w:r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>ДЕКАБРЬ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bidi="ru-RU"/>
                    </w:rPr>
                    <w:t xml:space="preserve"> </w:t>
                  </w:r>
                  <w:r w:rsidR="00317094" w:rsidRPr="006B4351"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32"/>
                      <w:szCs w:val="32"/>
                      <w:lang w:val="en-US" w:bidi="ru-RU"/>
                    </w:rPr>
                    <w:t xml:space="preserve">/ ГРУДЕНЬ 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5"/>
                    <w:gridCol w:w="481"/>
                    <w:gridCol w:w="481"/>
                    <w:gridCol w:w="481"/>
                    <w:gridCol w:w="481"/>
                    <w:gridCol w:w="481"/>
                    <w:gridCol w:w="473"/>
                  </w:tblGrid>
                  <w:tr w:rsidR="00F33241" w:rsidRPr="006B435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1F125C5D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7ED0C01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33DFE572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46666524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60CCB29A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3B5F61FE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7267B9BB" w:rsidR="00240D4D" w:rsidRPr="006B4351" w:rsidRDefault="00F33241" w:rsidP="006B435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F33241" w:rsidRPr="006B435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3101C70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“понедельник" 1 ""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145C88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“вторник"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4C534C0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“среда"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7DA1CBF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“четверг"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1C5FC9A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= “пятница"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17B027A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“суббота"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699EBF3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“воскресенье" 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C91E3A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855AC3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1FA2628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7D5691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27E985EC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9E5BD66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3922212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61C1C9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336D04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3538605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101F91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6AEA273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5DBFE1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CE836D5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170183F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62E5C58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157BDC9D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E0C84A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21590F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908929B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B850B2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7B2D33D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8DED4EF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F6AB578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F9080BE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CE30674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F699EB0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00E1EEC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B435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B58FE4A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B496C99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B84F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6B7BE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6B435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B4351" w:rsidRDefault="00240D4D" w:rsidP="006B435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240D4D" w:rsidRPr="006B4351" w:rsidRDefault="00240D4D" w:rsidP="006B435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"/>
                      <w:szCs w:val="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B4351" w:rsidRDefault="00E50BDE" w:rsidP="006B435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6B4351" w:rsidRDefault="00F93E3B" w:rsidP="006B435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B4351" w:rsidSect="006B4351">
      <w:pgSz w:w="16838" w:h="11906" w:orient="landscape" w:code="9"/>
      <w:pgMar w:top="567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32AD" w14:textId="77777777" w:rsidR="00DB2273" w:rsidRDefault="00DB2273">
      <w:pPr>
        <w:spacing w:after="0"/>
      </w:pPr>
      <w:r>
        <w:separator/>
      </w:r>
    </w:p>
  </w:endnote>
  <w:endnote w:type="continuationSeparator" w:id="0">
    <w:p w14:paraId="19B6EFC0" w14:textId="77777777" w:rsidR="00DB2273" w:rsidRDefault="00DB22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0991" w14:textId="77777777" w:rsidR="00DB2273" w:rsidRDefault="00DB2273">
      <w:pPr>
        <w:spacing w:after="0"/>
      </w:pPr>
      <w:r>
        <w:separator/>
      </w:r>
    </w:p>
  </w:footnote>
  <w:footnote w:type="continuationSeparator" w:id="0">
    <w:p w14:paraId="2A54C9D7" w14:textId="77777777" w:rsidR="00DB2273" w:rsidRDefault="00DB22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4755"/>
    <w:rsid w:val="00111F7C"/>
    <w:rsid w:val="001274F3"/>
    <w:rsid w:val="00151CCE"/>
    <w:rsid w:val="001B01F9"/>
    <w:rsid w:val="001C41F9"/>
    <w:rsid w:val="001D1038"/>
    <w:rsid w:val="00240D4D"/>
    <w:rsid w:val="002562E7"/>
    <w:rsid w:val="00285C1D"/>
    <w:rsid w:val="00317094"/>
    <w:rsid w:val="0032734F"/>
    <w:rsid w:val="003327F5"/>
    <w:rsid w:val="00340CAF"/>
    <w:rsid w:val="003C0D41"/>
    <w:rsid w:val="003E085C"/>
    <w:rsid w:val="003E7B3A"/>
    <w:rsid w:val="00416364"/>
    <w:rsid w:val="00424CB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346B5"/>
    <w:rsid w:val="00653B95"/>
    <w:rsid w:val="00667021"/>
    <w:rsid w:val="006974E1"/>
    <w:rsid w:val="006B4351"/>
    <w:rsid w:val="006B7BEC"/>
    <w:rsid w:val="006C0896"/>
    <w:rsid w:val="006F513E"/>
    <w:rsid w:val="007C0139"/>
    <w:rsid w:val="007D45A1"/>
    <w:rsid w:val="007F564D"/>
    <w:rsid w:val="008362FC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9C2F52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4FF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B2273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3425</Words>
  <Characters>19526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2025-09-15T04:05:00Z</dcterms:created>
  <dcterms:modified xsi:type="dcterms:W3CDTF">2025-09-15T04:05:00Z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