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3E085C" w:rsidRPr="00B329D4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594FBB3B" w:rsidR="003E085C" w:rsidRPr="00B329D4" w:rsidRDefault="003E085C" w:rsidP="0087060A">
            <w:pPr>
              <w:pStyle w:val="ad"/>
              <w:jc w:val="center"/>
              <w:rPr>
                <w:rFonts w:cs="Arial"/>
                <w:noProof/>
                <w:color w:val="auto"/>
                <w:sz w:val="120"/>
                <w:szCs w:val="120"/>
                <w:lang w:val="en-US" w:bidi="ru-RU"/>
              </w:rPr>
            </w:pPr>
            <w:r w:rsidRPr="00B329D4">
              <w:rPr>
                <w:rFonts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B329D4">
              <w:rPr>
                <w:rFonts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 MonthStart1 \@  yyyy   \* MERGEFORMAT </w:instrText>
            </w:r>
            <w:r w:rsidRPr="00B329D4">
              <w:rPr>
                <w:rFonts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014D2E">
              <w:rPr>
                <w:rFonts w:cs="Arial"/>
                <w:noProof/>
                <w:color w:val="auto"/>
                <w:sz w:val="120"/>
                <w:szCs w:val="120"/>
                <w:lang w:bidi="ru-RU"/>
              </w:rPr>
              <w:t>2026</w:t>
            </w:r>
            <w:r w:rsidRPr="00B329D4">
              <w:rPr>
                <w:rFonts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70" w:type="dxa"/>
                <w:bottom w:w="113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8"/>
              <w:gridCol w:w="3489"/>
              <w:gridCol w:w="3489"/>
            </w:tblGrid>
            <w:tr w:rsidR="00BF3C3E" w:rsidRPr="00991747" w14:paraId="79F6697B" w14:textId="77777777" w:rsidTr="006E20EA">
              <w:tc>
                <w:tcPr>
                  <w:tcW w:w="1666" w:type="pct"/>
                </w:tcPr>
                <w:p w14:paraId="67DAF41B" w14:textId="4078976C" w:rsidR="00991747" w:rsidRPr="006E20EA" w:rsidRDefault="006E20EA" w:rsidP="006E20EA">
                  <w:pPr>
                    <w:pStyle w:val="Months"/>
                    <w:tabs>
                      <w:tab w:val="left" w:pos="485"/>
                      <w:tab w:val="center" w:pos="1629"/>
                    </w:tabs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 w:bidi="ru-RU"/>
                    </w:rPr>
                  </w:pPr>
                  <w:bookmarkStart w:id="1" w:name="_Hlk38821049"/>
                  <w:r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ab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ab/>
                  </w:r>
                  <w:r w:rsidR="00991747" w:rsidRPr="006E20EA"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СІЧЕНЬ</w:t>
                  </w:r>
                </w:p>
                <w:p w14:paraId="1E763E4B" w14:textId="79087C4A" w:rsidR="00E50BDE" w:rsidRPr="00991747" w:rsidRDefault="00E50BDE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6E20E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Январь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7"/>
                    <w:gridCol w:w="452"/>
                    <w:gridCol w:w="451"/>
                    <w:gridCol w:w="451"/>
                    <w:gridCol w:w="451"/>
                    <w:gridCol w:w="451"/>
                    <w:gridCol w:w="440"/>
                  </w:tblGrid>
                  <w:tr w:rsidR="0047429C" w:rsidRPr="00991747" w14:paraId="684222CD" w14:textId="77777777" w:rsidTr="00FA6976">
                    <w:trPr>
                      <w:trHeight w:val="170"/>
                      <w:jc w:val="center"/>
                    </w:trPr>
                    <w:tc>
                      <w:tcPr>
                        <w:tcW w:w="711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39408482" w14:textId="23799EAB" w:rsidR="00E50BDE" w:rsidRPr="00991747" w:rsidRDefault="00991747" w:rsidP="0087060A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7B285114" w14:textId="376A1A62" w:rsidR="00E50BDE" w:rsidRPr="00991747" w:rsidRDefault="00991747" w:rsidP="0087060A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54BB7502" w14:textId="2A31DD81" w:rsidR="00E50BDE" w:rsidRPr="00991747" w:rsidRDefault="00991747" w:rsidP="0087060A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3684BA99" w14:textId="3B86571F" w:rsidR="00E50BDE" w:rsidRPr="00991747" w:rsidRDefault="00991747" w:rsidP="0087060A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1CF75680" w14:textId="2EAF79D8" w:rsidR="00E50BDE" w:rsidRPr="00991747" w:rsidRDefault="00991747" w:rsidP="0087060A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57BE3AF3" w14:textId="424714AA" w:rsidR="00E50BDE" w:rsidRPr="006E20EA" w:rsidRDefault="00991747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СБ</w:t>
                        </w:r>
                      </w:p>
                    </w:tc>
                    <w:tc>
                      <w:tcPr>
                        <w:tcW w:w="700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37E85CF0" w14:textId="7A5B5CC8" w:rsidR="00E50BDE" w:rsidRPr="006E20EA" w:rsidRDefault="00991747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ВС</w:t>
                        </w:r>
                      </w:p>
                    </w:tc>
                  </w:tr>
                  <w:tr w:rsidR="00FA6976" w:rsidRPr="00991747" w14:paraId="31DF8F53" w14:textId="77777777" w:rsidTr="00FA6976">
                    <w:trPr>
                      <w:trHeight w:val="350"/>
                      <w:jc w:val="center"/>
                    </w:trPr>
                    <w:tc>
                      <w:tcPr>
                        <w:tcW w:w="711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4C3DF47A" w14:textId="6FCC25AE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7FD8DCA2" w14:textId="5B46246D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3D953DC5" w14:textId="313C1898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216F7F6B" w14:textId="6313F0E5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4D77DEF9" w14:textId="4CD1DD0B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0AB1CBA7" w14:textId="5C3DCE7D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61DE8D4C" w14:textId="7A8F3CE6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0AFA4FA2" w14:textId="77777777" w:rsidTr="00FA6976">
                    <w:trPr>
                      <w:trHeight w:val="336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688A4083" w14:textId="41F17C89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AD9C7DF" w14:textId="7D946E0E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FD5672A" w14:textId="6F71AB63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E39618" w14:textId="13EB818B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01D669" w14:textId="3491D378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8B3CC1" w14:textId="6659B2CE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63A6A44F" w14:textId="5A5D5673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223F797F" w14:textId="77777777" w:rsidTr="00FA6976">
                    <w:trPr>
                      <w:trHeight w:val="350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3FCDA0AA" w14:textId="73835438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E99770B" w14:textId="72D189BD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78C04D" w14:textId="2BDDE169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764BF9" w14:textId="4DFA8DC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4D6EFD" w14:textId="33FDB145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A7D074" w14:textId="0D856264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2DF4C53D" w14:textId="47B51993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10529957" w14:textId="77777777" w:rsidTr="00FA6976">
                    <w:trPr>
                      <w:trHeight w:val="350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7824C9C9" w14:textId="4A91486C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65E1D41" w14:textId="490C0482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951C8E" w14:textId="7642B4B1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755A8A" w14:textId="3A8F350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1F29A4" w14:textId="3BE6CE6A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8D3352" w14:textId="5ABFDAFC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2CF6BA37" w14:textId="099D636F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797D45F8" w14:textId="77777777" w:rsidTr="00FA6976">
                    <w:trPr>
                      <w:trHeight w:val="336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4BD14B6A" w14:textId="5AC63D50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746ECD0" w14:textId="4D2479BD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F7B018" w14:textId="3A089561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2B5BF7" w14:textId="7AC40493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73E501" w14:textId="7A4ACE9A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251BC6" w14:textId="1A4A5EA7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3CA74E8D" w14:textId="465F6DD6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1144E5B8" w14:textId="77777777" w:rsidTr="00FA6976">
                    <w:trPr>
                      <w:trHeight w:val="350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55F237A0" w14:textId="422C850E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84CCAC5" w14:textId="02FD28A2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0BB2A5" w14:textId="7777777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CD13DEE" w14:textId="7777777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41B312" w14:textId="7777777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7F8AB0" w14:textId="77777777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40F850EA" w14:textId="77777777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Pr="00991747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2E0CB171" w14:textId="77777777" w:rsidR="00991747" w:rsidRPr="00991747" w:rsidRDefault="00991747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 w:bidi="ru-RU"/>
                    </w:rPr>
                  </w:pPr>
                  <w:r w:rsidRPr="00991747"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ЛЮТИЙ</w:t>
                  </w:r>
                </w:p>
                <w:p w14:paraId="3D861116" w14:textId="566CC95B" w:rsidR="00E50BDE" w:rsidRPr="00991747" w:rsidRDefault="00E50BDE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B329D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Февраль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8"/>
                    <w:gridCol w:w="452"/>
                    <w:gridCol w:w="452"/>
                    <w:gridCol w:w="450"/>
                    <w:gridCol w:w="450"/>
                    <w:gridCol w:w="450"/>
                    <w:gridCol w:w="442"/>
                  </w:tblGrid>
                  <w:tr w:rsidR="00991747" w:rsidRPr="00991747" w14:paraId="4D521D1C" w14:textId="77777777" w:rsidTr="00FA6976">
                    <w:trPr>
                      <w:trHeight w:val="170"/>
                      <w:jc w:val="center"/>
                    </w:trPr>
                    <w:tc>
                      <w:tcPr>
                        <w:tcW w:w="711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5B4A50A8" w14:textId="4D05603B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4D052ACD" w14:textId="3DC1004C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ВТ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5A47D848" w14:textId="04E51D91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СР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11412BE2" w14:textId="339D0BB2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ЧТ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0C3D3BE5" w14:textId="00F7EC9F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ПТ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242F7BE9" w14:textId="40668E12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val="en-US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4CB16A91" w14:textId="77497BE4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val="en-US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ВС</w:t>
                        </w:r>
                      </w:p>
                    </w:tc>
                  </w:tr>
                  <w:tr w:rsidR="00FA6976" w:rsidRPr="00991747" w14:paraId="033AD79B" w14:textId="77777777" w:rsidTr="00FA6976">
                    <w:trPr>
                      <w:trHeight w:val="350"/>
                      <w:jc w:val="center"/>
                    </w:trPr>
                    <w:tc>
                      <w:tcPr>
                        <w:tcW w:w="711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62338C3E" w14:textId="31E615B4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6E9814E4" w14:textId="6D9C3ED9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5B665E05" w14:textId="7661098F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0131D4F0" w14:textId="4EEB09A4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6FC2BCF9" w14:textId="7E86A90F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1CD888BB" w14:textId="618AEDE7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3A023F15" w14:textId="253BE6DC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6878283D" w14:textId="77777777" w:rsidTr="00FA6976">
                    <w:trPr>
                      <w:trHeight w:val="336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036E1A06" w14:textId="51946818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1E8FAF3" w14:textId="1B12868F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1F01189" w14:textId="71216BE9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DD9A7D" w14:textId="6CEC373C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D7C63CF" w14:textId="259D0BAE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0DD119" w14:textId="6D9CA297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516AAC68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7DC4D67B" w14:textId="77777777" w:rsidTr="00FA6976">
                    <w:trPr>
                      <w:trHeight w:val="350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64AC88D8" w14:textId="2FCC97A2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A0ABAC2" w14:textId="32CA11C8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8AB7AB9" w14:textId="1070BAF2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58FC14F" w14:textId="287D71D6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6F7ACB7" w14:textId="5B60DC60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6A9F174" w14:textId="6913D09C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2BFAB31F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73331944" w14:textId="77777777" w:rsidTr="00FA6976">
                    <w:trPr>
                      <w:trHeight w:val="350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036526BF" w14:textId="32213DB1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A8C1CD1" w14:textId="364CA395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C3A56F1" w14:textId="03978ADB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262D4B" w14:textId="64A8DC26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4A49CF7" w14:textId="09597D0C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26A059" w14:textId="4210A8D4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1C073BD6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74B0FF95" w14:textId="77777777" w:rsidTr="00FA6976">
                    <w:trPr>
                      <w:trHeight w:val="336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0A5D3919" w14:textId="3FCED00B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5641D12" w14:textId="51FF80FE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CBBFCBA" w14:textId="1322A355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DB4676" w14:textId="3075CB4E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2ADD02" w14:textId="6142AF32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6D5BCA" w14:textId="5BF239CC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2D5AA387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4CB553C4" w14:textId="77777777" w:rsidTr="00FA6976">
                    <w:trPr>
                      <w:trHeight w:val="350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4549FBFA" w14:textId="7C1F58D2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254819C" w14:textId="766EC4AB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b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!A12 Is Not In Table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EFD04B4" w14:textId="7777777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BAA4EBA" w14:textId="7777777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9AE72D" w14:textId="7777777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A36644" w14:textId="77777777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</w:tr>
                </w:tbl>
                <w:p w14:paraId="635B5D45" w14:textId="77777777" w:rsidR="00E50BDE" w:rsidRPr="00991747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07A5CEBD" w14:textId="77777777" w:rsidR="00991747" w:rsidRPr="00991747" w:rsidRDefault="00991747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 w:bidi="ru-RU"/>
                    </w:rPr>
                  </w:pPr>
                  <w:r w:rsidRPr="00991747"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БЕРЕЗЕНЬ</w:t>
                  </w:r>
                </w:p>
                <w:p w14:paraId="4315FC74" w14:textId="092416C5" w:rsidR="00E50BDE" w:rsidRPr="00991747" w:rsidRDefault="00E50BDE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B329D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8"/>
                    <w:gridCol w:w="452"/>
                    <w:gridCol w:w="452"/>
                    <w:gridCol w:w="450"/>
                    <w:gridCol w:w="450"/>
                    <w:gridCol w:w="450"/>
                    <w:gridCol w:w="442"/>
                  </w:tblGrid>
                  <w:tr w:rsidR="00991747" w:rsidRPr="00991747" w14:paraId="5FBA1453" w14:textId="77777777" w:rsidTr="00FA6976">
                    <w:trPr>
                      <w:trHeight w:val="170"/>
                    </w:trPr>
                    <w:tc>
                      <w:tcPr>
                        <w:tcW w:w="711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3D82C68E" w14:textId="7574EDA5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5D081C50" w14:textId="71497741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ВТ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1B330407" w14:textId="47BC01A4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СР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0F2E47A7" w14:textId="633D680D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ЧТ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7D7F939A" w14:textId="7DF0E5A4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ПТ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224E7528" w14:textId="20B5AB8B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val="en-US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36F13CE6" w14:textId="547482CF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val="en-US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ВС</w:t>
                        </w:r>
                      </w:p>
                    </w:tc>
                  </w:tr>
                  <w:tr w:rsidR="00FA6976" w:rsidRPr="00991747" w14:paraId="1AD7C61D" w14:textId="77777777" w:rsidTr="00FA6976">
                    <w:trPr>
                      <w:trHeight w:val="350"/>
                    </w:trPr>
                    <w:tc>
                      <w:tcPr>
                        <w:tcW w:w="711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00AAAD04" w14:textId="3F83F3E0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2EBC2568" w14:textId="5409EF20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02F3CE0B" w14:textId="631CA1BA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5E343102" w14:textId="3EFA01CA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1348F3FC" w14:textId="7AFE480A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70C4B999" w14:textId="526B8AB2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4611257B" w14:textId="7688C8AA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0ACC4FBD" w14:textId="77777777" w:rsidTr="00FA6976">
                    <w:trPr>
                      <w:trHeight w:val="336"/>
                    </w:trPr>
                    <w:tc>
                      <w:tcPr>
                        <w:tcW w:w="711" w:type="pct"/>
                        <w:vAlign w:val="center"/>
                      </w:tcPr>
                      <w:p w14:paraId="62D8059F" w14:textId="73EF4385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45CA2B8" w14:textId="02A3C6B9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0DB2D48" w14:textId="2C32F950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3650517" w14:textId="3F3E3551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810657" w14:textId="463EE491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DD2049" w14:textId="4CB346BA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4FC85018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2DAA7F9C" w14:textId="77777777" w:rsidTr="00FA6976">
                    <w:trPr>
                      <w:trHeight w:val="350"/>
                    </w:trPr>
                    <w:tc>
                      <w:tcPr>
                        <w:tcW w:w="711" w:type="pct"/>
                        <w:vAlign w:val="center"/>
                      </w:tcPr>
                      <w:p w14:paraId="5B1BC1FA" w14:textId="1A3BA428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2ED7620" w14:textId="3511820E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AD98F73" w14:textId="39CDF99A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612937" w14:textId="07668586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76CEF7" w14:textId="0C94B9A4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EEA51C" w14:textId="34449057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607F6F10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091924FE" w14:textId="77777777" w:rsidTr="00FA6976">
                    <w:trPr>
                      <w:trHeight w:val="350"/>
                    </w:trPr>
                    <w:tc>
                      <w:tcPr>
                        <w:tcW w:w="711" w:type="pct"/>
                        <w:vAlign w:val="center"/>
                      </w:tcPr>
                      <w:p w14:paraId="00EE5652" w14:textId="5F3B691F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27248AD" w14:textId="02ACA868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55AFA3B" w14:textId="0F41545F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E3E5F29" w14:textId="5684EE68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D56471" w14:textId="525B072C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7AED89" w14:textId="6C71E7A1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0F38243E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322DB458" w14:textId="77777777" w:rsidTr="00FA6976">
                    <w:trPr>
                      <w:trHeight w:val="336"/>
                    </w:trPr>
                    <w:tc>
                      <w:tcPr>
                        <w:tcW w:w="711" w:type="pct"/>
                        <w:vAlign w:val="center"/>
                      </w:tcPr>
                      <w:p w14:paraId="24ACEBE8" w14:textId="52DAA4BF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8E2EFA3" w14:textId="1B2BC6C1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50FF736" w14:textId="6D056151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8BB8E5" w14:textId="43BFD3D2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4100B5" w14:textId="648DC256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C4FF97" w14:textId="26C8CE54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5838A711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73808F25" w14:textId="77777777" w:rsidTr="00FA6976">
                    <w:trPr>
                      <w:trHeight w:val="350"/>
                    </w:trPr>
                    <w:tc>
                      <w:tcPr>
                        <w:tcW w:w="711" w:type="pct"/>
                        <w:vAlign w:val="center"/>
                      </w:tcPr>
                      <w:p w14:paraId="1E6C55AF" w14:textId="5EABE092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D1FD984" w14:textId="64ACB198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9E8669C" w14:textId="7777777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3B5375A" w14:textId="7777777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1958E1" w14:textId="7777777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97379C4" w14:textId="77777777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</w:tr>
                </w:tbl>
                <w:p w14:paraId="260070DC" w14:textId="77777777" w:rsidR="00E50BDE" w:rsidRPr="00991747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</w:tr>
            <w:tr w:rsidR="00BF3C3E" w:rsidRPr="00991747" w14:paraId="3808ABFD" w14:textId="77777777" w:rsidTr="006E20EA">
              <w:tc>
                <w:tcPr>
                  <w:tcW w:w="1666" w:type="pct"/>
                </w:tcPr>
                <w:p w14:paraId="27E1BF64" w14:textId="77777777" w:rsidR="00991747" w:rsidRPr="00991747" w:rsidRDefault="00991747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  <w:r w:rsidRPr="00991747"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КВІТЕНЬ</w:t>
                  </w:r>
                </w:p>
                <w:p w14:paraId="7D399169" w14:textId="103C8759" w:rsidR="00E50BDE" w:rsidRPr="00B329D4" w:rsidRDefault="00E50BDE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B329D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Апрель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991747" w:rsidRPr="00B329D4" w14:paraId="1830A8BB" w14:textId="77777777" w:rsidTr="00FA6976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248C618E" w14:textId="565034EE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38875A88" w14:textId="782E5250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3BA8D3FF" w14:textId="634B6859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56D9A724" w14:textId="13A77FA6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76EDF12F" w14:textId="6264D9C9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214A8180" w14:textId="79CEC221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4256D4DB" w14:textId="213AC3CB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ВС</w:t>
                        </w:r>
                      </w:p>
                    </w:tc>
                  </w:tr>
                  <w:tr w:rsidR="00FA6976" w:rsidRPr="00B329D4" w14:paraId="14D13F92" w14:textId="77777777" w:rsidTr="00FA6976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1DC5D93D" w14:textId="207AF891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4A2BC1B1" w14:textId="68EF8597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0BB2768D" w14:textId="2DF78805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587AAB21" w14:textId="5C853D70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7503FBC2" w14:textId="53FE42A1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34DE3B76" w14:textId="5F49F555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4C9BEC9E" w14:textId="71911745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B329D4" w14:paraId="366F6110" w14:textId="77777777" w:rsidTr="00FA6976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3A80732B" w14:textId="575141A1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CCF1C20" w14:textId="7FC09F6F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76D9DB" w14:textId="7ED5E644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90857E" w14:textId="006725FE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5E11EF" w14:textId="17C27C76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E2CB87" w14:textId="3A35F0EE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A6BB62" w14:textId="45F67E5A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B329D4" w14:paraId="14D8AA71" w14:textId="77777777" w:rsidTr="00FA6976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9EB8112" w14:textId="47870B22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C37CB7" w14:textId="2A08095B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941E8C" w14:textId="06477BF5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649ED3" w14:textId="4AF11307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2DE6CE" w14:textId="7EEB76A6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FC6B17" w14:textId="1E039445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52DBF" w14:textId="0076CC02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B329D4" w14:paraId="7D87AE24" w14:textId="77777777" w:rsidTr="00FA6976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70F716A" w14:textId="202905AA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7ECA79" w14:textId="6928B734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2A4B10" w14:textId="2FF86238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8E8D1C" w14:textId="423E8AA9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C86561" w14:textId="455F9C55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E61DF9" w14:textId="34B2BEF6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883DE" w14:textId="74A97A68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B329D4" w14:paraId="4CB6B821" w14:textId="77777777" w:rsidTr="00FA6976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9309AC1" w14:textId="1DC3B51F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ADCBBC" w14:textId="069056AC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6DBB2B" w14:textId="52C710B7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B25296" w14:textId="60CD69E2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1728F9" w14:textId="5BF092C4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8BA22F" w14:textId="1729A484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D9DB15" w14:textId="531B5110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B329D4" w14:paraId="003B39C8" w14:textId="77777777" w:rsidTr="00FA6976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8C29B70" w14:textId="2BC41547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D1DC2B" w14:textId="310CEE76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F85E93" w14:textId="77777777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50F81B" w14:textId="77777777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4B0153" w14:textId="77777777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7E74A4" w14:textId="77777777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4D86D9" w14:textId="77777777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7B246660" w14:textId="77777777" w:rsidR="00E50BDE" w:rsidRPr="00B329D4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53516766" w14:textId="77777777" w:rsidR="00991747" w:rsidRPr="00991747" w:rsidRDefault="00991747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 w:bidi="ru-RU"/>
                    </w:rPr>
                  </w:pPr>
                  <w:r w:rsidRPr="00991747"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ТРАВЕНЬ</w:t>
                  </w:r>
                </w:p>
                <w:p w14:paraId="3E785DF9" w14:textId="663B9539" w:rsidR="00E50BDE" w:rsidRPr="00991747" w:rsidRDefault="00E50BDE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B329D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8"/>
                    <w:gridCol w:w="452"/>
                    <w:gridCol w:w="452"/>
                    <w:gridCol w:w="450"/>
                    <w:gridCol w:w="450"/>
                    <w:gridCol w:w="450"/>
                    <w:gridCol w:w="442"/>
                  </w:tblGrid>
                  <w:tr w:rsidR="00991747" w:rsidRPr="00991747" w14:paraId="1DD4E4F6" w14:textId="77777777" w:rsidTr="00FA6976">
                    <w:trPr>
                      <w:trHeight w:val="170"/>
                    </w:trPr>
                    <w:tc>
                      <w:tcPr>
                        <w:tcW w:w="711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2AB9ED4E" w14:textId="31842257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39D186A1" w14:textId="17B6C896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ВТ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3626984B" w14:textId="7C2DAA95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СР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01AD4BDE" w14:textId="4389B831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ЧТ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70443639" w14:textId="6DDFDD0E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ПТ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03E119DB" w14:textId="1B658090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val="en-US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6DA99563" w14:textId="01F2642F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val="en-US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ВС</w:t>
                        </w:r>
                      </w:p>
                    </w:tc>
                  </w:tr>
                  <w:tr w:rsidR="00FA6976" w:rsidRPr="00991747" w14:paraId="644B5DAB" w14:textId="77777777" w:rsidTr="00FA6976">
                    <w:trPr>
                      <w:trHeight w:val="350"/>
                    </w:trPr>
                    <w:tc>
                      <w:tcPr>
                        <w:tcW w:w="711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0B607DB9" w14:textId="67385645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0FC3D935" w14:textId="1BD4D5F8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6770862A" w14:textId="6E684A2A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62D7F723" w14:textId="27484689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1230D98D" w14:textId="0F8F79B1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7716B5E9" w14:textId="65C9910B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3D4D949F" w14:textId="319C0B89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0A9C0ECC" w14:textId="77777777" w:rsidTr="00FA6976">
                    <w:trPr>
                      <w:trHeight w:val="336"/>
                    </w:trPr>
                    <w:tc>
                      <w:tcPr>
                        <w:tcW w:w="711" w:type="pct"/>
                        <w:vAlign w:val="center"/>
                      </w:tcPr>
                      <w:p w14:paraId="3A555505" w14:textId="4417F755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6AB69DE" w14:textId="2F3A64A8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9096DAC" w14:textId="68E8362F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9C13B6B" w14:textId="7EB40E31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117334" w14:textId="51F6B0F4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7D6AFA" w14:textId="1F7FAF0D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7DF7E6" w14:textId="304F7F3B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5A5D8179" w14:textId="77777777" w:rsidTr="00FA6976">
                    <w:trPr>
                      <w:trHeight w:val="350"/>
                    </w:trPr>
                    <w:tc>
                      <w:tcPr>
                        <w:tcW w:w="711" w:type="pct"/>
                        <w:vAlign w:val="center"/>
                      </w:tcPr>
                      <w:p w14:paraId="1FF04C3A" w14:textId="0758C20B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0A915AD" w14:textId="19562790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1B16810" w14:textId="29D1506E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DF1FBF7" w14:textId="5A8915C9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75BF783" w14:textId="5068D6D5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E33530D" w14:textId="5503E910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05FA3C" w14:textId="2DD8A410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01B050AD" w14:textId="77777777" w:rsidTr="00FA6976">
                    <w:trPr>
                      <w:trHeight w:val="350"/>
                    </w:trPr>
                    <w:tc>
                      <w:tcPr>
                        <w:tcW w:w="711" w:type="pct"/>
                        <w:vAlign w:val="center"/>
                      </w:tcPr>
                      <w:p w14:paraId="503CE934" w14:textId="7FDD37D6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BCB5F75" w14:textId="68FD01B2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419F71A" w14:textId="50941D13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32973FF" w14:textId="05221805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8539F0D" w14:textId="0730E8F3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09B660" w14:textId="218431B0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A66CFE" w14:textId="41CF5DDD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4B50F776" w14:textId="77777777" w:rsidTr="00FA6976">
                    <w:trPr>
                      <w:trHeight w:val="336"/>
                    </w:trPr>
                    <w:tc>
                      <w:tcPr>
                        <w:tcW w:w="711" w:type="pct"/>
                        <w:vAlign w:val="center"/>
                      </w:tcPr>
                      <w:p w14:paraId="6413AED3" w14:textId="7F1A8FCB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226B469" w14:textId="6BE068F3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1E4163C" w14:textId="767C7731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635B977" w14:textId="71F97955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618D083" w14:textId="7BB283C3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0430F8" w14:textId="609F8DD0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D76BD8" w14:textId="1748E115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70F29507" w14:textId="77777777" w:rsidTr="00FA6976">
                    <w:trPr>
                      <w:trHeight w:val="350"/>
                    </w:trPr>
                    <w:tc>
                      <w:tcPr>
                        <w:tcW w:w="711" w:type="pct"/>
                        <w:vAlign w:val="center"/>
                      </w:tcPr>
                      <w:p w14:paraId="7C325A55" w14:textId="4BB37F56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2C0615F" w14:textId="0FDD026E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96441F8" w14:textId="7777777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643935F" w14:textId="7777777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97979E7" w14:textId="7777777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467D51" w14:textId="77777777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426391" w14:textId="77777777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</w:tr>
                </w:tbl>
                <w:p w14:paraId="254C2834" w14:textId="77777777" w:rsidR="00E50BDE" w:rsidRPr="00991747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6ADF80A9" w14:textId="77777777" w:rsidR="00991747" w:rsidRPr="00991747" w:rsidRDefault="00991747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val="it-IT" w:bidi="ru-RU"/>
                    </w:rPr>
                  </w:pPr>
                  <w:r w:rsidRPr="00991747"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ЧЕРВЕНЬ</w:t>
                  </w:r>
                </w:p>
                <w:p w14:paraId="75AF13B3" w14:textId="73A62D2C" w:rsidR="00E50BDE" w:rsidRPr="00991747" w:rsidRDefault="00E50BDE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val="it-IT"/>
                    </w:rPr>
                  </w:pPr>
                  <w:r w:rsidRPr="00B329D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Июнь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8"/>
                    <w:gridCol w:w="452"/>
                    <w:gridCol w:w="452"/>
                    <w:gridCol w:w="450"/>
                    <w:gridCol w:w="450"/>
                    <w:gridCol w:w="450"/>
                    <w:gridCol w:w="442"/>
                  </w:tblGrid>
                  <w:tr w:rsidR="00991747" w:rsidRPr="00991747" w14:paraId="27C2DD8F" w14:textId="77777777" w:rsidTr="00FA6976">
                    <w:trPr>
                      <w:trHeight w:val="170"/>
                    </w:trPr>
                    <w:tc>
                      <w:tcPr>
                        <w:tcW w:w="711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5893BECD" w14:textId="0FB8A24D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370B9338" w14:textId="140C6B9D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ВТ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521B8F87" w14:textId="15D56611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СР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065E1320" w14:textId="7ED3669A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ЧТ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6210675F" w14:textId="12D938B2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ПТ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2A5AA2EC" w14:textId="43992DD8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val="it-IT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7228F16D" w14:textId="6EAF25B8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val="it-IT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ВС</w:t>
                        </w:r>
                      </w:p>
                    </w:tc>
                  </w:tr>
                  <w:tr w:rsidR="00FA6976" w:rsidRPr="00991747" w14:paraId="36D35DFF" w14:textId="77777777" w:rsidTr="00FA6976">
                    <w:trPr>
                      <w:trHeight w:val="350"/>
                    </w:trPr>
                    <w:tc>
                      <w:tcPr>
                        <w:tcW w:w="711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79BA6D45" w14:textId="64EB866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7FFEE45A" w14:textId="072BD71E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708B4D4C" w14:textId="51721E29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2B215F83" w14:textId="252FBE8F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3A59E4A7" w14:textId="32B28331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25A5C01F" w14:textId="7627BB48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it-IT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62C83CDA" w14:textId="20DE0B9F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it-IT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7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7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6F389E1B" w14:textId="77777777" w:rsidTr="00FA6976">
                    <w:trPr>
                      <w:trHeight w:val="336"/>
                    </w:trPr>
                    <w:tc>
                      <w:tcPr>
                        <w:tcW w:w="711" w:type="pct"/>
                        <w:vAlign w:val="center"/>
                      </w:tcPr>
                      <w:p w14:paraId="65C9E191" w14:textId="552B2036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CDF6107" w14:textId="22DF53EF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09A0BDA" w14:textId="62DA81FF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C5A0E1" w14:textId="443BF4EA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B9CD27" w14:textId="7D00500C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001CD9" w14:textId="34247A86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it-IT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5F75D7" w14:textId="3BF07935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it-IT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3A9805B0" w14:textId="77777777" w:rsidTr="00FA6976">
                    <w:trPr>
                      <w:trHeight w:val="350"/>
                    </w:trPr>
                    <w:tc>
                      <w:tcPr>
                        <w:tcW w:w="711" w:type="pct"/>
                        <w:vAlign w:val="center"/>
                      </w:tcPr>
                      <w:p w14:paraId="6A166C50" w14:textId="67882E8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94638AA" w14:textId="077FB596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5F8B86A" w14:textId="64150E3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C7684B" w14:textId="28AFB9D6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9F8B80C" w14:textId="58E6D12E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B9840C" w14:textId="06987469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it-IT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0B891E" w14:textId="77242B95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it-IT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4E05CB2F" w14:textId="77777777" w:rsidTr="00FA6976">
                    <w:trPr>
                      <w:trHeight w:val="350"/>
                    </w:trPr>
                    <w:tc>
                      <w:tcPr>
                        <w:tcW w:w="711" w:type="pct"/>
                        <w:vAlign w:val="center"/>
                      </w:tcPr>
                      <w:p w14:paraId="751EF6D8" w14:textId="07D6E949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FF0A85E" w14:textId="209A2F55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E77E735" w14:textId="3C26C449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ED938D" w14:textId="11297239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426403" w14:textId="3D5A1AB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38E1F" w14:textId="0A81EE4B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it-IT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701C99" w14:textId="3D6E6D50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it-IT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1ED9F1FD" w14:textId="77777777" w:rsidTr="00FA6976">
                    <w:trPr>
                      <w:trHeight w:val="336"/>
                    </w:trPr>
                    <w:tc>
                      <w:tcPr>
                        <w:tcW w:w="711" w:type="pct"/>
                        <w:vAlign w:val="center"/>
                      </w:tcPr>
                      <w:p w14:paraId="4F50AD5B" w14:textId="4156CD95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5174962" w14:textId="16A8BF84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9671FD3" w14:textId="126BFD73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3CB8B9" w14:textId="272B7FE8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87473A" w14:textId="68BA7312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C47AD9" w14:textId="07EA555F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it-IT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A9BD90" w14:textId="0DE6E0E5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it-IT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6A50E019" w14:textId="77777777" w:rsidTr="00FA6976">
                    <w:trPr>
                      <w:trHeight w:val="350"/>
                    </w:trPr>
                    <w:tc>
                      <w:tcPr>
                        <w:tcW w:w="711" w:type="pct"/>
                        <w:vAlign w:val="center"/>
                      </w:tcPr>
                      <w:p w14:paraId="2A2544FD" w14:textId="1C77C70C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2D45BB9" w14:textId="20C3CCC5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7CFC2CA" w14:textId="7777777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8709F84" w14:textId="7777777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3A46683" w14:textId="7777777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FDAE73" w14:textId="77777777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1A12D3" w14:textId="77777777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</w:tbl>
                <w:p w14:paraId="3BB208CE" w14:textId="77777777" w:rsidR="00E50BDE" w:rsidRPr="00991747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  <w:lang w:val="it-IT"/>
                    </w:rPr>
                  </w:pPr>
                </w:p>
              </w:tc>
            </w:tr>
            <w:tr w:rsidR="00BF3C3E" w:rsidRPr="00B329D4" w14:paraId="5ABCB9D1" w14:textId="77777777" w:rsidTr="006E20EA">
              <w:tc>
                <w:tcPr>
                  <w:tcW w:w="1666" w:type="pct"/>
                </w:tcPr>
                <w:p w14:paraId="0E20FE66" w14:textId="77777777" w:rsidR="00991747" w:rsidRPr="00991747" w:rsidRDefault="00991747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 w:bidi="ru-RU"/>
                    </w:rPr>
                  </w:pPr>
                  <w:r w:rsidRPr="00991747"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ЛИПЕНЬ</w:t>
                  </w:r>
                </w:p>
                <w:p w14:paraId="3FBAEAFE" w14:textId="6758CF6D" w:rsidR="00E50BDE" w:rsidRPr="00991747" w:rsidRDefault="00E50BDE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B329D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Июль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991747" w:rsidRPr="00991747" w14:paraId="79A7682D" w14:textId="77777777" w:rsidTr="00FA6976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00D5E333" w14:textId="3BED65AC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2879D599" w14:textId="613B1EC9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65041FA7" w14:textId="3D01835D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6A3F4389" w14:textId="300C9B3F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180EDCA7" w14:textId="6A36F86B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0D33AC24" w14:textId="444FBD4D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val="en-US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125FA0C5" w14:textId="161216E9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val="en-US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ВС</w:t>
                        </w:r>
                      </w:p>
                    </w:tc>
                  </w:tr>
                  <w:tr w:rsidR="00FA6976" w:rsidRPr="00991747" w14:paraId="29D7AFB5" w14:textId="77777777" w:rsidTr="00FA6976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6" w:space="0" w:color="auto"/>
                        </w:tcBorders>
                      </w:tcPr>
                      <w:p w14:paraId="2654728C" w14:textId="6D27FD8A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</w:tcPr>
                      <w:p w14:paraId="10BB236D" w14:textId="7553157C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</w:tcPr>
                      <w:p w14:paraId="764AD9C5" w14:textId="4445340D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</w:tcPr>
                      <w:p w14:paraId="30915E37" w14:textId="4AFC3CBD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</w:tcPr>
                      <w:p w14:paraId="53D8435D" w14:textId="048077A5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</w:tcPr>
                      <w:p w14:paraId="2A9D2964" w14:textId="78E944BF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</w:tcPr>
                      <w:p w14:paraId="6A49BCAA" w14:textId="18484C6B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26853A2F" w14:textId="77777777" w:rsidTr="00FA6976">
                    <w:trPr>
                      <w:trHeight w:val="336"/>
                    </w:trPr>
                    <w:tc>
                      <w:tcPr>
                        <w:tcW w:w="708" w:type="pct"/>
                      </w:tcPr>
                      <w:p w14:paraId="527C8673" w14:textId="5FC7A3AE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0E3EBF80" w14:textId="762019BE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8453D30" w14:textId="3710580F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334909F1" w14:textId="2378A5A6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40F4289" w14:textId="16A2EAFD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28784F66" w14:textId="246F7402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AB66D" w14:textId="4E0A9B05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1CC3501E" w14:textId="77777777" w:rsidTr="00FA6976">
                    <w:trPr>
                      <w:trHeight w:val="350"/>
                    </w:trPr>
                    <w:tc>
                      <w:tcPr>
                        <w:tcW w:w="708" w:type="pct"/>
                      </w:tcPr>
                      <w:p w14:paraId="6015D498" w14:textId="3577F0B8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4089BBE9" w14:textId="0EA7495B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EFABAAC" w14:textId="55DC26A1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3D8614D" w14:textId="4354F01D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4F19BAE3" w14:textId="22AC3745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2923704E" w14:textId="488E8BF9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983202" w14:textId="58B8930A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39E4E759" w14:textId="77777777" w:rsidTr="00FA6976">
                    <w:trPr>
                      <w:trHeight w:val="350"/>
                    </w:trPr>
                    <w:tc>
                      <w:tcPr>
                        <w:tcW w:w="708" w:type="pct"/>
                      </w:tcPr>
                      <w:p w14:paraId="0BE55D21" w14:textId="2AD57571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9326060" w14:textId="61BF231F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CA83538" w14:textId="07765856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C0E6002" w14:textId="257AD969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4E86358C" w14:textId="366AF91A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0DC1096A" w14:textId="681D1D65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92DAE9" w14:textId="7FE696CF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02D3F51F" w14:textId="77777777" w:rsidTr="00FA6976">
                    <w:trPr>
                      <w:trHeight w:val="336"/>
                    </w:trPr>
                    <w:tc>
                      <w:tcPr>
                        <w:tcW w:w="708" w:type="pct"/>
                      </w:tcPr>
                      <w:p w14:paraId="1D8C1ED8" w14:textId="798FFDB6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23881252" w14:textId="2CEF5A49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3633A310" w14:textId="465029A8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6037D64" w14:textId="56986E55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EEE6AB2" w14:textId="2508CE43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B803B28" w14:textId="470BE9FD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6A3730" w14:textId="4DE90833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69E92B85" w14:textId="77777777" w:rsidTr="00FA6976">
                    <w:trPr>
                      <w:trHeight w:val="350"/>
                    </w:trPr>
                    <w:tc>
                      <w:tcPr>
                        <w:tcW w:w="708" w:type="pct"/>
                      </w:tcPr>
                      <w:p w14:paraId="186F6115" w14:textId="7ACDB63C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03EC2CAA" w14:textId="6B105ED6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67A2B8F" w14:textId="7777777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67E5D075" w14:textId="7777777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767B0B97" w14:textId="7777777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6978A00E" w14:textId="77777777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3A13132" w14:textId="77777777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</w:tr>
                </w:tbl>
                <w:p w14:paraId="31377DC9" w14:textId="77777777" w:rsidR="00E50BDE" w:rsidRPr="00991747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3BEFDAC9" w14:textId="77777777" w:rsidR="00991747" w:rsidRPr="00991747" w:rsidRDefault="00991747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  <w:r w:rsidRPr="00991747"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СЕРПЕНЬ</w:t>
                  </w:r>
                </w:p>
                <w:p w14:paraId="38E15426" w14:textId="6DF6A44E" w:rsidR="00E50BDE" w:rsidRPr="00B329D4" w:rsidRDefault="00E50BDE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B329D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7"/>
                    <w:gridCol w:w="452"/>
                    <w:gridCol w:w="452"/>
                    <w:gridCol w:w="450"/>
                    <w:gridCol w:w="450"/>
                    <w:gridCol w:w="450"/>
                    <w:gridCol w:w="443"/>
                  </w:tblGrid>
                  <w:tr w:rsidR="00991747" w:rsidRPr="00B329D4" w14:paraId="1D6EAAC9" w14:textId="77777777" w:rsidTr="00991747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3765FE43" w14:textId="58CFBE92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5ED81C9E" w14:textId="79CD54CA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23CEAFCB" w14:textId="481E363A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СР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4B3AC2C8" w14:textId="5B772B6E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ЧТ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284F49CD" w14:textId="2F28D500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ПТ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04CEFA78" w14:textId="6C8990DB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136B7B87" w14:textId="7C4448E5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ВС</w:t>
                        </w:r>
                      </w:p>
                    </w:tc>
                  </w:tr>
                  <w:tr w:rsidR="00BF3C3E" w:rsidRPr="00B329D4" w14:paraId="029CC6A8" w14:textId="77777777" w:rsidTr="00991747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399A9219" w14:textId="48C2ED3A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79E3A1F2" w14:textId="0F3AB5DE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2CC8AB17" w14:textId="53A57684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295853AB" w14:textId="5F657DAF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3C8E9772" w14:textId="33245025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4554BF77" w14:textId="7FBA9500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5F4203E8" w14:textId="5C0894F9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B329D4" w14:paraId="0A0487C9" w14:textId="77777777" w:rsidTr="00991747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537DD9AC" w14:textId="74A73318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146FA2" w14:textId="7B22D900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0B63A9" w14:textId="294E4105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FAFAA5" w14:textId="2560690C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36E8B3F" w14:textId="763FD7DB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E0BABE" w14:textId="296DD513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68D01D" w14:textId="482E8697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B329D4" w14:paraId="6BBD6FAB" w14:textId="77777777" w:rsidTr="00991747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6AD9EAAD" w14:textId="3A2ECB40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CDE0F" w14:textId="77012F5E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AFCCC7" w14:textId="5A886B6C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84FB448" w14:textId="67FB30D1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4C3D44B" w14:textId="74B860E4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7B42C8C" w14:textId="5D55F92D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1DAE87" w14:textId="61AD60E5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B329D4" w14:paraId="267A1409" w14:textId="77777777" w:rsidTr="00991747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D71F26C" w14:textId="4C5C6609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6E0A73" w14:textId="50D0BEE7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3C939" w14:textId="5B681430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79B7BD4" w14:textId="73F89764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A51FA" w14:textId="59439AD3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57B51F" w14:textId="7CDF6746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CC1CCE" w14:textId="409A9899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B329D4" w14:paraId="15EE3CD9" w14:textId="77777777" w:rsidTr="00991747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345F57CA" w14:textId="7A829214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B7B4E7" w14:textId="799871A7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A3D790" w14:textId="22BEE6FF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17A65" w14:textId="70593378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112852" w14:textId="18E600F5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448B09" w14:textId="5B5482DE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96A96B" w14:textId="085CB3CC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B329D4" w14:paraId="710F4546" w14:textId="77777777" w:rsidTr="00991747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6FA1158A" w14:textId="49E5CE23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C43EA1" w14:textId="0E6C06DE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91747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A364C1" w14:textId="77777777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5D17C8" w14:textId="77777777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9661B11" w14:textId="77777777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D29129F" w14:textId="77777777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BC477D" w14:textId="77777777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71E1777A" w14:textId="77777777" w:rsidR="00E50BDE" w:rsidRPr="00B329D4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6509D7E" w14:textId="77777777" w:rsidR="00991747" w:rsidRPr="00991747" w:rsidRDefault="00991747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  <w:r w:rsidRPr="00991747"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ВЕРЕСЕНЬ</w:t>
                  </w:r>
                </w:p>
                <w:p w14:paraId="71B176A2" w14:textId="76B67448" w:rsidR="00E50BDE" w:rsidRPr="00B329D4" w:rsidRDefault="00E50BDE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B329D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Сентябрь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7"/>
                    <w:gridCol w:w="452"/>
                    <w:gridCol w:w="452"/>
                    <w:gridCol w:w="450"/>
                    <w:gridCol w:w="450"/>
                    <w:gridCol w:w="450"/>
                    <w:gridCol w:w="443"/>
                  </w:tblGrid>
                  <w:tr w:rsidR="00991747" w:rsidRPr="00B329D4" w14:paraId="10F7938D" w14:textId="77777777" w:rsidTr="00991747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402113AC" w14:textId="56328CFB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4FFC79D6" w14:textId="6BDF8CF2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23DAE41B" w14:textId="7B35448F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СР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1F6D9FBA" w14:textId="5D4B56CB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ЧТ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4B9553B9" w14:textId="73A60AA5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ПТ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3AB9C00A" w14:textId="6A64E649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030925B0" w14:textId="20D1F8C5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ВС</w:t>
                        </w:r>
                      </w:p>
                    </w:tc>
                  </w:tr>
                  <w:tr w:rsidR="00BF3C3E" w:rsidRPr="00B329D4" w14:paraId="23783DAC" w14:textId="77777777" w:rsidTr="00991747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04E44E10" w14:textId="4C1657EC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45936B04" w14:textId="68FC1C70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437D62ED" w14:textId="0CB511C7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3C48FC35" w14:textId="1652F610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57005C7D" w14:textId="25C12071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43E8FC14" w14:textId="60AC2833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5C1B6ED8" w14:textId="35EF07F1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B329D4" w14:paraId="50935067" w14:textId="77777777" w:rsidTr="00991747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56E2A3DC" w14:textId="482541FF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B5077D" w14:textId="33DEEECC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D14B5" w14:textId="4E139363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405CD7" w14:textId="0038F612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366BF5" w14:textId="7B51D3F2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D89D9F" w14:textId="731DA633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209C6FDB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B329D4" w14:paraId="275EA407" w14:textId="77777777" w:rsidTr="00991747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E806A7E" w14:textId="2674BEEF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22CE7" w14:textId="57083210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17E8D" w14:textId="6229AB6F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4609886" w14:textId="442C7DA2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C83A73" w14:textId="19E93C03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4772BA9" w14:textId="346BC323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51AD50BA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B329D4" w14:paraId="7F998A4F" w14:textId="77777777" w:rsidTr="00991747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4C75CA2" w14:textId="4B1F8031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39A69E" w14:textId="30F95B51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9C74E" w14:textId="151E7303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1FAEE3" w14:textId="43701667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D85131C" w14:textId="4469E109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3ADF14" w14:textId="4DD33F48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05D39C64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B329D4" w14:paraId="300EC183" w14:textId="77777777" w:rsidTr="00991747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05BFCCC" w14:textId="4DC4AC98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FE00F1" w14:textId="3D09D147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6E76E" w14:textId="26E16CCC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99448D" w14:textId="4601C897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0E783AE" w14:textId="413B76A0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B3755E" w14:textId="43027C01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26664535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B329D4" w14:paraId="280785D6" w14:textId="77777777" w:rsidTr="00991747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122901D" w14:textId="33E377D5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FF73FC" w14:textId="336A8CCE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18761" w14:textId="77777777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35F3D" w14:textId="77777777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E9A08B" w14:textId="77777777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6C0D83A" w14:textId="77777777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43A637F0" w14:textId="77777777" w:rsidR="00E50BDE" w:rsidRPr="00B329D4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BF3C3E" w:rsidRPr="00B329D4" w14:paraId="405FBD6D" w14:textId="77777777" w:rsidTr="006E20EA">
              <w:tc>
                <w:tcPr>
                  <w:tcW w:w="1666" w:type="pct"/>
                </w:tcPr>
                <w:p w14:paraId="574618EE" w14:textId="77777777" w:rsidR="00991747" w:rsidRPr="00991747" w:rsidRDefault="00991747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 w:bidi="ru-RU"/>
                    </w:rPr>
                  </w:pPr>
                  <w:r w:rsidRPr="00991747"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ЖОВТЕНЬ</w:t>
                  </w:r>
                </w:p>
                <w:p w14:paraId="6DFDEDD9" w14:textId="167E0ADD" w:rsidR="003911D7" w:rsidRPr="00B329D4" w:rsidRDefault="00E50BDE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B329D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Октябрь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991747" w:rsidRPr="00991747" w14:paraId="645C0491" w14:textId="77777777" w:rsidTr="00FA6976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261465F1" w14:textId="3A1D2FEC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77978E76" w14:textId="602BC98F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0C4142C0" w14:textId="5A0B71C3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3EAA7938" w14:textId="2C05AD93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2CF93F66" w14:textId="76B20113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7101EEAA" w14:textId="23A59149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val="en-US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722DDBF4" w14:textId="5E4629F4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val="en-US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ВС</w:t>
                        </w:r>
                      </w:p>
                    </w:tc>
                  </w:tr>
                  <w:tr w:rsidR="00FA6976" w:rsidRPr="00991747" w14:paraId="27EA076C" w14:textId="77777777" w:rsidTr="00FA6976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3928224A" w14:textId="2487B3D0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53B85523" w14:textId="299FAD5F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61A6FAE7" w14:textId="5BAE1502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5DF44BEE" w14:textId="545B3804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0011C567" w14:textId="04AF0FEA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44CEAF06" w14:textId="2172BCC5" w:rsidR="00FA6976" w:rsidRPr="006E20EA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481D5245" w14:textId="2F177D9C" w:rsidR="00FA6976" w:rsidRPr="006E20EA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2B273892" w14:textId="77777777" w:rsidTr="00FA6976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82B725B" w14:textId="675B5B6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CEE8C6" w14:textId="29C2B81C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C4B3FE" w14:textId="48F838D6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39FCBA" w14:textId="7770555F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A14329" w14:textId="1C736F10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9A62B3" w14:textId="0F57B39E" w:rsidR="00FA6976" w:rsidRPr="006E20EA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2898" w14:textId="352C339C" w:rsidR="00FA6976" w:rsidRPr="006E20EA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6D3DAF6A" w14:textId="77777777" w:rsidTr="00FA6976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AB1FB5A" w14:textId="43FECA42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047C05" w14:textId="0444424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169ADD" w14:textId="65AB174A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400254" w14:textId="4E62F784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A615AC" w14:textId="3173BB02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9A5A6E" w14:textId="2A2A07FE" w:rsidR="00FA6976" w:rsidRPr="006E20EA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BD37F" w14:textId="616365A9" w:rsidR="00FA6976" w:rsidRPr="006E20EA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5D5307B8" w14:textId="77777777" w:rsidTr="00FA6976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727F6539" w14:textId="595C9184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5B3551" w14:textId="7E5E8B23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1936C5" w14:textId="60856A9E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57154F" w14:textId="410E1ED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D94759" w14:textId="0F293B61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92FE66" w14:textId="5E058494" w:rsidR="00FA6976" w:rsidRPr="006E20EA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63317" w14:textId="0E0314B4" w:rsidR="00FA6976" w:rsidRPr="006E20EA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47CB7732" w14:textId="77777777" w:rsidTr="00FA6976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55C07B7" w14:textId="2EB2900F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6A0EA92" w14:textId="0874215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53BCE1" w14:textId="280F056E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81D568" w14:textId="7E018A11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E4F68A" w14:textId="0CCA928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D2B412" w14:textId="22E80AC2" w:rsidR="00FA6976" w:rsidRPr="006E20EA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2E943" w14:textId="6D45BEDD" w:rsidR="00FA6976" w:rsidRPr="006E20EA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193E3EA9" w14:textId="77777777" w:rsidTr="00FA6976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3A89A6B" w14:textId="404A4316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38F23B" w14:textId="2DF9F125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B1A8D5" w14:textId="7777777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A6E6B1" w14:textId="7777777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ED030B" w14:textId="7777777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9AA8D2" w14:textId="77777777" w:rsidR="00FA6976" w:rsidRPr="006E20EA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B4261" w14:textId="77777777" w:rsidR="00FA6976" w:rsidRPr="006E20EA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</w:tr>
                </w:tbl>
                <w:p w14:paraId="03F68E73" w14:textId="77777777" w:rsidR="00E50BDE" w:rsidRPr="00991747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27B5A4D5" w14:textId="77777777" w:rsidR="00991747" w:rsidRPr="00991747" w:rsidRDefault="00991747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  <w:r w:rsidRPr="00991747"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ЛИСТОПАД</w:t>
                  </w:r>
                </w:p>
                <w:p w14:paraId="4EF23990" w14:textId="339ED79E" w:rsidR="003911D7" w:rsidRPr="00B329D4" w:rsidRDefault="00E50BDE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B329D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Ноябрь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7"/>
                    <w:gridCol w:w="452"/>
                    <w:gridCol w:w="452"/>
                    <w:gridCol w:w="450"/>
                    <w:gridCol w:w="450"/>
                    <w:gridCol w:w="450"/>
                    <w:gridCol w:w="443"/>
                  </w:tblGrid>
                  <w:tr w:rsidR="00991747" w:rsidRPr="00B329D4" w14:paraId="16688E75" w14:textId="77777777" w:rsidTr="00991747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79917AAA" w14:textId="71171891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5D1BC836" w14:textId="5AACFCAA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0DDCB495" w14:textId="15B85151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СР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6708805C" w14:textId="33022C27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ЧТ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4C312728" w14:textId="30328E65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ПТ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14B80C4A" w14:textId="35D418C1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73BC35CA" w14:textId="6DB84CDD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ВС</w:t>
                        </w:r>
                      </w:p>
                    </w:tc>
                  </w:tr>
                  <w:tr w:rsidR="00E50BDE" w:rsidRPr="00B329D4" w14:paraId="29963989" w14:textId="77777777" w:rsidTr="00991747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442DCC96" w14:textId="5AE8916D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2C0E652B" w14:textId="79C885AC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91747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3F4BF1D2" w14:textId="0CBA862F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5F88DEE7" w14:textId="6B1FCB46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20DC270D" w14:textId="75891EF2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38D2DD1D" w14:textId="3ECEEA69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0C796EA4" w14:textId="7DA7109A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B329D4" w14:paraId="3EBFEFE2" w14:textId="77777777" w:rsidTr="00991747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0329F9D7" w14:textId="3E63F71B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626200" w14:textId="074F58C3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56A358" w14:textId="2BDC2662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7C555CA" w14:textId="5AD28D70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78F2A8" w14:textId="53684D07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0213C9" w14:textId="713D166F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DF07F" w14:textId="443CAE36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B329D4" w14:paraId="2CCE94A4" w14:textId="77777777" w:rsidTr="00991747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64629055" w14:textId="3E83B1B9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4807EA" w14:textId="594A0537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5939" w14:textId="12250E66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BFC8E9" w14:textId="2AB3FF77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8B4706" w14:textId="2B4196B1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306362" w14:textId="1AA0D67D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6174E6" w14:textId="724D59F3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B329D4" w14:paraId="095F22A4" w14:textId="77777777" w:rsidTr="00991747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0C291F70" w14:textId="11AC09F4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A7C695" w14:textId="687616A9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7A1320" w14:textId="416639A6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93C9A06" w14:textId="67F7646A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4EDCB7E" w14:textId="1F6C1F7E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1A48F85" w14:textId="45B6FDF3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22A6A0" w14:textId="61BEA983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B329D4" w14:paraId="314B7451" w14:textId="77777777" w:rsidTr="00991747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21C0B13E" w14:textId="7B089EFE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C4BD2" w14:textId="6D3A4EEA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D5AF41" w14:textId="75F14052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B0FCBF" w14:textId="2EE52DE5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DD04B4" w14:textId="370CCF94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D0A34A6" w14:textId="318C9997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92942E" w14:textId="4E03A523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B329D4" w14:paraId="05C14984" w14:textId="77777777" w:rsidTr="00991747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6BA0578" w14:textId="6B5C1CE5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708F5C" w14:textId="3BA4EC1E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869D5" w14:textId="77777777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540C6B4" w14:textId="77777777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113B551" w14:textId="77777777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C1FBAAB" w14:textId="77777777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490E95" w14:textId="77777777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632E0932" w14:textId="77777777" w:rsidR="00E50BDE" w:rsidRPr="00B329D4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204B682D" w14:textId="77777777" w:rsidR="00991747" w:rsidRPr="00991747" w:rsidRDefault="00991747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  <w:r w:rsidRPr="00991747"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ГРУДЕНЬ</w:t>
                  </w:r>
                </w:p>
                <w:p w14:paraId="19DAA978" w14:textId="75D0A4DC" w:rsidR="003911D7" w:rsidRPr="00B329D4" w:rsidRDefault="00E50BDE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B329D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Декабрь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7"/>
                    <w:gridCol w:w="452"/>
                    <w:gridCol w:w="452"/>
                    <w:gridCol w:w="450"/>
                    <w:gridCol w:w="450"/>
                    <w:gridCol w:w="450"/>
                    <w:gridCol w:w="443"/>
                  </w:tblGrid>
                  <w:tr w:rsidR="00991747" w:rsidRPr="00B329D4" w14:paraId="1AADCE52" w14:textId="77777777" w:rsidTr="00991747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09847E74" w14:textId="48CB679A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3AF3D59F" w14:textId="79F3B3DE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3757186B" w14:textId="0FCF7053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СР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23508AAD" w14:textId="4F46AACE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ЧТ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63E4E577" w14:textId="37B4EC41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ПТ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5F43DF2B" w14:textId="2CD31FAC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49D565C3" w14:textId="62403313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ВС</w:t>
                        </w:r>
                      </w:p>
                    </w:tc>
                  </w:tr>
                  <w:tr w:rsidR="00E50BDE" w:rsidRPr="00B329D4" w14:paraId="6F733323" w14:textId="77777777" w:rsidTr="00991747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18D0E985" w14:textId="5D40F6DA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219B62F8" w14:textId="6E7BC1DF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61307ACA" w14:textId="4F5CF847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1BE38827" w14:textId="2A8A4EA2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02EB01CF" w14:textId="1B6F6B52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0CB11A2D" w14:textId="3981D3B7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0145D7C4" w14:textId="46ECDFA5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B329D4" w14:paraId="541FB961" w14:textId="77777777" w:rsidTr="00991747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317DB876" w14:textId="7D8C04F6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1A50D2" w14:textId="521092DA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9B6CD7" w14:textId="579A817D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B6B2B" w14:textId="4044FB63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3B1C3A" w14:textId="35707BC1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DB69B1D" w14:textId="714E4B39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696A4C" w14:textId="5DBE3CBC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B329D4" w14:paraId="5B03684A" w14:textId="77777777" w:rsidTr="00991747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60179AEC" w14:textId="6243E657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9F4407" w14:textId="2F463DB7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1706B" w14:textId="6BE0B5E7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42BBB2" w14:textId="2F73EA5C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277B32" w14:textId="519B8574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7AE1DC8" w14:textId="12E89797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B95BCB" w14:textId="6E66C2B6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B329D4" w14:paraId="1789B7EA" w14:textId="77777777" w:rsidTr="00991747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2CC4CE27" w14:textId="3CC4CC39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57DE5" w14:textId="5332D44A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77DB" w14:textId="0865522C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11F935" w14:textId="6229183A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922845" w14:textId="76F06580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01F9385" w14:textId="751F4C95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B257B" w14:textId="79694662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B329D4" w14:paraId="14FF325E" w14:textId="77777777" w:rsidTr="00991747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19614E19" w14:textId="67246E06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FDD080" w14:textId="4624CE92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3499E9" w14:textId="0E7DBF13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01708F" w14:textId="4423D752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4813E3" w14:textId="7CCE2B8B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2FC1B6" w14:textId="7DDBFD8D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271937" w14:textId="64266D09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B329D4" w14:paraId="7E339188" w14:textId="77777777" w:rsidTr="00991747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1D3BFC65" w14:textId="60C07153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4E63AB" w14:textId="7A470C04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14D2E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525AB5" w14:textId="77777777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D6EA574" w14:textId="77777777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8CE027E" w14:textId="77777777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42942F" w14:textId="77777777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3BA4F2" w14:textId="77777777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1B630266" w14:textId="77777777" w:rsidR="00E50BDE" w:rsidRPr="00B329D4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B329D4" w:rsidRDefault="00E50BDE" w:rsidP="0087060A">
            <w:pPr>
              <w:pStyle w:val="ad"/>
              <w:jc w:val="center"/>
              <w:rPr>
                <w:rFonts w:cs="Arial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B329D4" w:rsidRDefault="00F93E3B" w:rsidP="0087060A">
      <w:pPr>
        <w:pStyle w:val="a5"/>
        <w:rPr>
          <w:rFonts w:cs="Arial"/>
          <w:noProof/>
          <w:color w:val="auto"/>
          <w:sz w:val="2"/>
          <w:szCs w:val="2"/>
        </w:rPr>
      </w:pPr>
    </w:p>
    <w:p w14:paraId="5A114F20" w14:textId="77777777" w:rsidR="00BF3C3E" w:rsidRPr="00B329D4" w:rsidRDefault="00BF3C3E" w:rsidP="0087060A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BF3C3E" w:rsidRPr="00B329D4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3F55E" w14:textId="77777777" w:rsidR="00F54E6D" w:rsidRDefault="00F54E6D">
      <w:pPr>
        <w:spacing w:after="0"/>
      </w:pPr>
      <w:r>
        <w:separator/>
      </w:r>
    </w:p>
  </w:endnote>
  <w:endnote w:type="continuationSeparator" w:id="0">
    <w:p w14:paraId="1B0E27C3" w14:textId="77777777" w:rsidR="00F54E6D" w:rsidRDefault="00F54E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5FFFE" w14:textId="77777777" w:rsidR="00F54E6D" w:rsidRDefault="00F54E6D">
      <w:pPr>
        <w:spacing w:after="0"/>
      </w:pPr>
      <w:r>
        <w:separator/>
      </w:r>
    </w:p>
  </w:footnote>
  <w:footnote w:type="continuationSeparator" w:id="0">
    <w:p w14:paraId="3E074314" w14:textId="77777777" w:rsidR="00F54E6D" w:rsidRDefault="00F54E6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14D2E"/>
    <w:rsid w:val="000320BD"/>
    <w:rsid w:val="00041D33"/>
    <w:rsid w:val="00053424"/>
    <w:rsid w:val="0005357B"/>
    <w:rsid w:val="00071356"/>
    <w:rsid w:val="00097A25"/>
    <w:rsid w:val="000A5A57"/>
    <w:rsid w:val="001274F3"/>
    <w:rsid w:val="00151CCE"/>
    <w:rsid w:val="0016076D"/>
    <w:rsid w:val="001B01F9"/>
    <w:rsid w:val="001C41F9"/>
    <w:rsid w:val="001F4992"/>
    <w:rsid w:val="00211686"/>
    <w:rsid w:val="002549DD"/>
    <w:rsid w:val="002562E7"/>
    <w:rsid w:val="00285C1D"/>
    <w:rsid w:val="002C3AAE"/>
    <w:rsid w:val="00302C5D"/>
    <w:rsid w:val="003327F5"/>
    <w:rsid w:val="00340CAF"/>
    <w:rsid w:val="00356468"/>
    <w:rsid w:val="003911D7"/>
    <w:rsid w:val="00395A49"/>
    <w:rsid w:val="003C0D41"/>
    <w:rsid w:val="003E085C"/>
    <w:rsid w:val="003E7B3A"/>
    <w:rsid w:val="003F70D3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70FBB"/>
    <w:rsid w:val="00583B82"/>
    <w:rsid w:val="005923AC"/>
    <w:rsid w:val="005B1D94"/>
    <w:rsid w:val="005D5149"/>
    <w:rsid w:val="005E656F"/>
    <w:rsid w:val="00667021"/>
    <w:rsid w:val="006974E1"/>
    <w:rsid w:val="006C0896"/>
    <w:rsid w:val="006E20EA"/>
    <w:rsid w:val="006F513E"/>
    <w:rsid w:val="00712732"/>
    <w:rsid w:val="00716796"/>
    <w:rsid w:val="007A0D79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E23E3"/>
    <w:rsid w:val="008F16F7"/>
    <w:rsid w:val="009164BA"/>
    <w:rsid w:val="009166BD"/>
    <w:rsid w:val="00941C64"/>
    <w:rsid w:val="00953D91"/>
    <w:rsid w:val="00977AAE"/>
    <w:rsid w:val="00991747"/>
    <w:rsid w:val="00996E56"/>
    <w:rsid w:val="00997268"/>
    <w:rsid w:val="009C2BB5"/>
    <w:rsid w:val="009F1541"/>
    <w:rsid w:val="00A121C6"/>
    <w:rsid w:val="00A12667"/>
    <w:rsid w:val="00A14581"/>
    <w:rsid w:val="00A20E4C"/>
    <w:rsid w:val="00A32CD1"/>
    <w:rsid w:val="00AA1636"/>
    <w:rsid w:val="00AA23D3"/>
    <w:rsid w:val="00AA3C50"/>
    <w:rsid w:val="00AE302A"/>
    <w:rsid w:val="00AE36BB"/>
    <w:rsid w:val="00B10C6B"/>
    <w:rsid w:val="00B329D4"/>
    <w:rsid w:val="00B37C7E"/>
    <w:rsid w:val="00B65B09"/>
    <w:rsid w:val="00B85583"/>
    <w:rsid w:val="00B91A65"/>
    <w:rsid w:val="00B9476B"/>
    <w:rsid w:val="00BC3952"/>
    <w:rsid w:val="00BE5AB8"/>
    <w:rsid w:val="00BF3C3E"/>
    <w:rsid w:val="00C32B94"/>
    <w:rsid w:val="00C44DFB"/>
    <w:rsid w:val="00C6519B"/>
    <w:rsid w:val="00C67E17"/>
    <w:rsid w:val="00C70F21"/>
    <w:rsid w:val="00C7354B"/>
    <w:rsid w:val="00C91863"/>
    <w:rsid w:val="00C91F9B"/>
    <w:rsid w:val="00CC233C"/>
    <w:rsid w:val="00DC1675"/>
    <w:rsid w:val="00DE32AC"/>
    <w:rsid w:val="00E1407A"/>
    <w:rsid w:val="00E318B9"/>
    <w:rsid w:val="00E50BDE"/>
    <w:rsid w:val="00E774CD"/>
    <w:rsid w:val="00E77E1D"/>
    <w:rsid w:val="00E8317B"/>
    <w:rsid w:val="00EA23AE"/>
    <w:rsid w:val="00EB0778"/>
    <w:rsid w:val="00ED75B6"/>
    <w:rsid w:val="00EF1F0E"/>
    <w:rsid w:val="00F54E6D"/>
    <w:rsid w:val="00F91390"/>
    <w:rsid w:val="00F93E3B"/>
    <w:rsid w:val="00FA67E1"/>
    <w:rsid w:val="00FA6976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3422</Words>
  <Characters>19508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2025-09-15T04:01:00Z</dcterms:created>
  <dcterms:modified xsi:type="dcterms:W3CDTF">2025-09-15T04:01:00Z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