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ayout w:type="fixed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D84FBB" w:rsidRPr="00DE1A86" w14:paraId="40983BE3" w14:textId="77777777" w:rsidTr="00B27062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652A28FA" w:rsidR="003E085C" w:rsidRPr="00C170E9" w:rsidRDefault="003E085C" w:rsidP="00C170E9">
            <w:pPr>
              <w:pStyle w:val="ad"/>
              <w:spacing w:after="0"/>
              <w:jc w:val="center"/>
              <w:rPr>
                <w:rFonts w:cs="Arial"/>
                <w:b/>
                <w:bCs/>
                <w:noProof/>
                <w:color w:val="auto"/>
                <w:lang w:val="en-US" w:bidi="ru-RU"/>
              </w:rPr>
            </w:pPr>
            <w:r w:rsidRPr="00C170E9">
              <w:rPr>
                <w:rFonts w:cs="Arial"/>
                <w:b/>
                <w:bCs/>
                <w:noProof/>
                <w:color w:val="auto"/>
                <w:lang w:bidi="ru-RU"/>
              </w:rPr>
              <w:fldChar w:fldCharType="begin"/>
            </w:r>
            <w:r w:rsidRPr="00C170E9">
              <w:rPr>
                <w:rFonts w:cs="Arial"/>
                <w:b/>
                <w:bCs/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C170E9">
              <w:rPr>
                <w:rFonts w:cs="Arial"/>
                <w:b/>
                <w:bCs/>
                <w:noProof/>
                <w:color w:val="auto"/>
                <w:lang w:bidi="ru-RU"/>
              </w:rPr>
              <w:fldChar w:fldCharType="separate"/>
            </w:r>
            <w:r w:rsidR="004F3C89">
              <w:rPr>
                <w:rFonts w:cs="Arial"/>
                <w:b/>
                <w:bCs/>
                <w:noProof/>
                <w:color w:val="auto"/>
                <w:lang w:bidi="ru-RU"/>
              </w:rPr>
              <w:t>2027</w:t>
            </w:r>
            <w:r w:rsidRPr="00C170E9">
              <w:rPr>
                <w:rFonts w:cs="Arial"/>
                <w:b/>
                <w:bCs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Layout w:type="fixed"/>
              <w:tblCellMar>
                <w:top w:w="255" w:type="dxa"/>
                <w:bottom w:w="255" w:type="dxa"/>
              </w:tblCellMar>
              <w:tblLook w:val="04A0" w:firstRow="1" w:lastRow="0" w:firstColumn="1" w:lastColumn="0" w:noHBand="0" w:noVBand="1"/>
            </w:tblPr>
            <w:tblGrid>
              <w:gridCol w:w="531"/>
              <w:gridCol w:w="2955"/>
              <w:gridCol w:w="532"/>
              <w:gridCol w:w="2956"/>
              <w:gridCol w:w="532"/>
              <w:gridCol w:w="2960"/>
            </w:tblGrid>
            <w:tr w:rsidR="00612E0C" w:rsidRPr="00DE1A86" w14:paraId="79F6697B" w14:textId="77777777" w:rsidTr="00B27062">
              <w:trPr>
                <w:trHeight w:val="340"/>
              </w:trPr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612E0C" w:rsidRPr="00DE1A86" w14:paraId="5BD76ED2" w14:textId="77777777" w:rsidTr="00B27062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29131348" w14:textId="63E34B90" w:rsidR="00612E0C" w:rsidRPr="00D17929" w:rsidRDefault="002056A3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612E0C" w:rsidRPr="00DE1A86" w14:paraId="4B846B33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2C35AEF" w14:textId="4E3C41DB" w:rsidR="00612E0C" w:rsidRPr="00411AF7" w:rsidRDefault="004F3C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53</w:t>
                        </w:r>
                      </w:p>
                    </w:tc>
                  </w:tr>
                  <w:tr w:rsidR="00612E0C" w:rsidRPr="00DE1A86" w14:paraId="5F5FEF02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2115E6B" w14:textId="29F127C6" w:rsidR="00612E0C" w:rsidRPr="00411AF7" w:rsidRDefault="004F3C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612E0C" w:rsidRPr="00DE1A86" w14:paraId="6C1BE146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E610C25" w14:textId="55C5FD8E" w:rsidR="00612E0C" w:rsidRPr="00411AF7" w:rsidRDefault="004F3C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612E0C" w:rsidRPr="00DE1A86" w14:paraId="4181D589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49E21C2" w14:textId="4F410249" w:rsidR="00612E0C" w:rsidRPr="00411AF7" w:rsidRDefault="004F3C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</w:p>
                    </w:tc>
                  </w:tr>
                  <w:tr w:rsidR="00612E0C" w:rsidRPr="00DE1A86" w14:paraId="1DE75757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CE9BC3E" w14:textId="325382AE" w:rsidR="00612E0C" w:rsidRPr="00411AF7" w:rsidRDefault="004F3C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</w:p>
                    </w:tc>
                  </w:tr>
                  <w:tr w:rsidR="00612E0C" w:rsidRPr="00DE1A86" w14:paraId="75054769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F0E5CA7" w14:textId="118E648A" w:rsidR="00612E0C" w:rsidRPr="00DE1A86" w:rsidRDefault="00612E0C" w:rsidP="0026638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3C8B36A2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00A4DC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1E763E4B" w14:textId="1F10EBD4" w:rsidR="00612E0C" w:rsidRPr="00C170E9" w:rsidRDefault="002056A3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3"/>
                    <w:gridCol w:w="424"/>
                    <w:gridCol w:w="424"/>
                    <w:gridCol w:w="424"/>
                    <w:gridCol w:w="424"/>
                    <w:gridCol w:w="413"/>
                  </w:tblGrid>
                  <w:tr w:rsidR="00C170E9" w:rsidRPr="00C170E9" w14:paraId="684222CD" w14:textId="77777777" w:rsidTr="00C170E9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9408482" w14:textId="25A3800C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B285114" w14:textId="5B8BEAFF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4BB7502" w14:textId="54E4D5C4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684BA99" w14:textId="42C45E4A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CF75680" w14:textId="056267AA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57BE3AF3" w14:textId="1F8D07F5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37E85CF0" w14:textId="309419CB" w:rsidR="00612E0C" w:rsidRPr="00C170E9" w:rsidRDefault="002056A3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C170E9" w:rsidRPr="00C170E9" w14:paraId="31DF8F53" w14:textId="77777777" w:rsidTr="00C170E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C3DF47A" w14:textId="103B95F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FD8DCA2" w14:textId="6F4BCA4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D953DC5" w14:textId="5295BFF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16F7F6B" w14:textId="691EAA7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D77DEF9" w14:textId="0B4F863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0AB1CBA7" w14:textId="776E6F1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61DE8D4C" w14:textId="11F0976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0AFA4FA2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76C2745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410AF55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16606B7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4561B9B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7884A58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75F9720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6E9D251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223F797F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39D725F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56B70F6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387C3D7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1E5E5BA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221BD92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57979FF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54A3858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10529957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2FA0F69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5C1AD57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18ECDC3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0CA0581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78F296D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2CEBA55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222720F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797D45F8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0DD8990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6F1B46D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5946372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5B5601E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2F8114C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1E257E3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65353D9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1144E5B8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3101E3B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5D94DBE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73C16F8D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67CE6339" w14:textId="32DB71B8" w:rsidR="00B27062" w:rsidRPr="00DE1A86" w:rsidRDefault="002056A3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B27062" w:rsidRPr="00DE1A86" w14:paraId="06203AAE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EE15900" w14:textId="327E3C89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1C8C696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D77EB59" w14:textId="03B506A3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1917F987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1B49DD6" w14:textId="00F6E4DE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0B87E3A6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7CC8144" w14:textId="71C4992A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4AE275B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73517E4" w14:textId="48C91A9D" w:rsidR="00B27062" w:rsidRPr="004F3C89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1EA864D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CCA0ED8" w14:textId="77777777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589C1B96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1BB1C0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D861116" w14:textId="7277EAE7" w:rsidR="00612E0C" w:rsidRPr="00C170E9" w:rsidRDefault="002056A3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C170E9" w14:paraId="4D521D1C" w14:textId="77777777" w:rsidTr="002056A3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B4A50A8" w14:textId="4790B95F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D052ACD" w14:textId="0ADB7CD1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A47D848" w14:textId="19171E51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1412BE2" w14:textId="48994359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C3D3BE5" w14:textId="7D0197F1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242F7BE9" w14:textId="42D8CC8C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4CB16A91" w14:textId="3D3ED7DC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C170E9" w:rsidRPr="00C170E9" w14:paraId="033AD79B" w14:textId="77777777" w:rsidTr="002056A3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2338C3E" w14:textId="7E72808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E9814E4" w14:textId="615953A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B665E05" w14:textId="4140CCE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131D4F0" w14:textId="12AB4ED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FC2BCF9" w14:textId="74AF9B8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1CD888BB" w14:textId="5DB01F0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3A023F15" w14:textId="5B6DCF4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6878283D" w14:textId="77777777" w:rsidTr="002056A3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036E1A06" w14:textId="13A8D0C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E8FAF3" w14:textId="1B8CF36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F01189" w14:textId="2819650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D9A7D" w14:textId="43528FF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7C63CF" w14:textId="0311D68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0DD119" w14:textId="1FF8997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2F0BB50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7DC4D67B" w14:textId="77777777" w:rsidTr="002056A3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4AC88D8" w14:textId="7AEDAD1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0ABAC2" w14:textId="6CD432F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AB7AB9" w14:textId="2D59458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8FC14F" w14:textId="4C7B015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F7ACB7" w14:textId="662F0B1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A9F174" w14:textId="0DEAD78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2A483C7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73331944" w14:textId="77777777" w:rsidTr="002056A3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036526BF" w14:textId="2F8DB42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8C1CD1" w14:textId="66FCB99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3A56F1" w14:textId="453FE0F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62D4B" w14:textId="326E70B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49CF7" w14:textId="3FD05F1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26A059" w14:textId="0F63B82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0DE3907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74B0FF95" w14:textId="77777777" w:rsidTr="002056A3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0A5D3919" w14:textId="0E025D8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1D12" w14:textId="5497B5A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BBFCBA" w14:textId="50DBAA4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DB4676" w14:textId="2DDC282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2ADD02" w14:textId="4CE684C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6D5BCA" w14:textId="0A87BAC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4E20A00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4CB553C4" w14:textId="77777777" w:rsidTr="002056A3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549FBFA" w14:textId="560804C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54819C" w14:textId="09253E6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!A12 Is Not In Table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FD04B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A4EBA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9AE72D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3664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35B5D45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5C59B922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67199AEF" w14:textId="3591C309" w:rsidR="00B27062" w:rsidRPr="00DE1A86" w:rsidRDefault="002056A3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B27062" w:rsidRPr="00DE1A86" w14:paraId="66353EC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9204648" w14:textId="6E09FD9B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9</w:t>
                        </w:r>
                      </w:p>
                    </w:tc>
                  </w:tr>
                  <w:tr w:rsidR="00B27062" w:rsidRPr="00DE1A86" w14:paraId="44882B9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3B7280C" w14:textId="57E32340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10</w:t>
                        </w:r>
                      </w:p>
                    </w:tc>
                  </w:tr>
                  <w:tr w:rsidR="00B27062" w:rsidRPr="00DE1A86" w14:paraId="1248FFB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6FC90BA" w14:textId="652381E7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11</w:t>
                        </w:r>
                      </w:p>
                    </w:tc>
                  </w:tr>
                  <w:tr w:rsidR="00B27062" w:rsidRPr="00DE1A86" w14:paraId="1DFB196C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5880381" w14:textId="0D60B602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12</w:t>
                        </w:r>
                      </w:p>
                    </w:tc>
                  </w:tr>
                  <w:tr w:rsidR="00B27062" w:rsidRPr="00DE1A86" w14:paraId="5351B5D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50B087E" w14:textId="002D20A8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13</w:t>
                        </w:r>
                      </w:p>
                    </w:tc>
                  </w:tr>
                  <w:tr w:rsidR="00B27062" w:rsidRPr="00DE1A86" w14:paraId="56B26F9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0B91049" w14:textId="660EC4DC" w:rsidR="00B27062" w:rsidRPr="006836B3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73856861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43B06D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4315FC74" w14:textId="13E48218" w:rsidR="00612E0C" w:rsidRPr="00C170E9" w:rsidRDefault="002056A3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2056A3" w:rsidRPr="00C170E9" w14:paraId="5FBA1453" w14:textId="77777777" w:rsidTr="002056A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D82C68E" w14:textId="2A0A22BB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D081C50" w14:textId="65826EB8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B330407" w14:textId="0DE3728E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F2E47A7" w14:textId="61B5B080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D7F939A" w14:textId="653E4857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224E7528" w14:textId="7E23109D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6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36F13CE6" w14:textId="40A28690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C170E9" w:rsidRPr="00C170E9" w14:paraId="1AD7C61D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0AAAD04" w14:textId="656D9D2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EBC2568" w14:textId="25F087A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2F3CE0B" w14:textId="2C28204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E343102" w14:textId="0391873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348F3FC" w14:textId="24F5F6F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70C4B999" w14:textId="681B7E8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4611257B" w14:textId="44BFF28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0ACC4FBD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62D8059F" w14:textId="12F06FD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5CA2B8" w14:textId="7614069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DB2D48" w14:textId="46362CA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650517" w14:textId="637B764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810657" w14:textId="57BD1FC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D2049" w14:textId="25F6779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B2C3A7B" w14:textId="31A306E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2DAA7F9C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5B1BC1FA" w14:textId="55015AD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ED7620" w14:textId="0CF43F7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D98F73" w14:textId="065461B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612937" w14:textId="21AEEBB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76CEF7" w14:textId="4D054F7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EEA51C" w14:textId="754F146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340F2AC" w14:textId="38A81B1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091924FE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00EE5652" w14:textId="0B2DB4D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7248AD" w14:textId="108B685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5AFA3B" w14:textId="755EAED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3E5F29" w14:textId="714347C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D56471" w14:textId="68DB2E8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7AED89" w14:textId="346EB6E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8F77A3C" w14:textId="4AE10FE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322DB458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24ACEBE8" w14:textId="6498318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E2EFA3" w14:textId="39D0715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0FF736" w14:textId="3862B32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8BB8E5" w14:textId="345F83B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4100B5" w14:textId="2FB4471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C4FF97" w14:textId="4BF61D5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B8E039F" w14:textId="343B090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73808F25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1E6C55AF" w14:textId="3E62F04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1FD984" w14:textId="18862DB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E8669C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B5375A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1958E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7379C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E133FB9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60070DC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612E0C" w:rsidRPr="00DE1A86" w14:paraId="3808ABFD" w14:textId="77777777" w:rsidTr="00B27062"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0735BB8E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1A854F09" w14:textId="792F5550" w:rsidR="00B27062" w:rsidRPr="00DE1A86" w:rsidRDefault="002056A3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B27062" w:rsidRPr="00DE1A86" w14:paraId="58B1F2F6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368DB4D" w14:textId="10D82533" w:rsidR="00B27062" w:rsidRPr="004F3C89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</w:p>
                    </w:tc>
                  </w:tr>
                  <w:tr w:rsidR="00B27062" w:rsidRPr="00DE1A86" w14:paraId="6F8C95F7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DC2A6FA" w14:textId="5DC94592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</w:p>
                    </w:tc>
                  </w:tr>
                  <w:tr w:rsidR="00B27062" w:rsidRPr="00DE1A86" w14:paraId="718EE965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F621A11" w14:textId="54D3433C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2345F29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29CC533" w14:textId="434E871B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24B22DAA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D788C7B" w14:textId="7D60648F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16329EC0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28EAA92" w14:textId="77777777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1455E090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8DC03F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7D399169" w14:textId="3B4B9670" w:rsidR="00612E0C" w:rsidRPr="00C170E9" w:rsidRDefault="002056A3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20"/>
                    <w:gridCol w:w="422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DE1A86" w14:paraId="1830A8BB" w14:textId="77777777" w:rsidTr="002056A3">
                    <w:trPr>
                      <w:trHeight w:val="170"/>
                    </w:trPr>
                    <w:tc>
                      <w:tcPr>
                        <w:tcW w:w="712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48C618E" w14:textId="5BA72542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8875A88" w14:textId="4AFB4EBC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BA8D3FF" w14:textId="298FBEB7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6D9A724" w14:textId="75CDBCA2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6EDF12F" w14:textId="225C412B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214A8180" w14:textId="60BDAA6C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4256D4DB" w14:textId="1621E0C8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612E0C" w:rsidRPr="00DE1A86" w14:paraId="14D13F92" w14:textId="77777777" w:rsidTr="002056A3">
                    <w:trPr>
                      <w:trHeight w:val="369"/>
                    </w:trPr>
                    <w:tc>
                      <w:tcPr>
                        <w:tcW w:w="712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DC5D93D" w14:textId="103A332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A2BC1B1" w14:textId="55DB44C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BB2768D" w14:textId="3A282D9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87AAB21" w14:textId="707600C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503FBC2" w14:textId="5A0D471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34DE3B76" w14:textId="3DA78D5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4C9BEC9E" w14:textId="0B28D69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66F6110" w14:textId="77777777" w:rsidTr="002056A3">
                    <w:trPr>
                      <w:trHeight w:val="369"/>
                    </w:trPr>
                    <w:tc>
                      <w:tcPr>
                        <w:tcW w:w="712" w:type="pct"/>
                        <w:vAlign w:val="center"/>
                      </w:tcPr>
                      <w:p w14:paraId="3A80732B" w14:textId="6CCDD5E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CCF1C20" w14:textId="74321FC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76D9DB" w14:textId="1A3B2DC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90857E" w14:textId="289EF3F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5E11EF" w14:textId="09684E0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E2CB87" w14:textId="6EED8CB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0653078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4D8AA71" w14:textId="77777777" w:rsidTr="002056A3">
                    <w:trPr>
                      <w:trHeight w:val="369"/>
                    </w:trPr>
                    <w:tc>
                      <w:tcPr>
                        <w:tcW w:w="712" w:type="pct"/>
                        <w:vAlign w:val="center"/>
                      </w:tcPr>
                      <w:p w14:paraId="69EB8112" w14:textId="0617A88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AC37CB7" w14:textId="4D1A9BB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941E8C" w14:textId="3312BB8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49ED3" w14:textId="7059C86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2DE6CE" w14:textId="0680744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FC6B17" w14:textId="496740D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779037E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D87AE24" w14:textId="77777777" w:rsidTr="002056A3">
                    <w:trPr>
                      <w:trHeight w:val="369"/>
                    </w:trPr>
                    <w:tc>
                      <w:tcPr>
                        <w:tcW w:w="712" w:type="pct"/>
                        <w:vAlign w:val="center"/>
                      </w:tcPr>
                      <w:p w14:paraId="570F716A" w14:textId="70209B2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67ECA79" w14:textId="68AB2F7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2A4B10" w14:textId="5090204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8E8D1C" w14:textId="7A74657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C86561" w14:textId="6A895BE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E61DF9" w14:textId="0BC8E6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28D1DCC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CB6B821" w14:textId="77777777" w:rsidTr="002056A3">
                    <w:trPr>
                      <w:trHeight w:val="369"/>
                    </w:trPr>
                    <w:tc>
                      <w:tcPr>
                        <w:tcW w:w="712" w:type="pct"/>
                        <w:vAlign w:val="center"/>
                      </w:tcPr>
                      <w:p w14:paraId="59309AC1" w14:textId="1783B36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ADCBBC" w14:textId="2D3CA00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6DBB2B" w14:textId="10077CE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B25296" w14:textId="703599B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1728F9" w14:textId="5989524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8BA22F" w14:textId="4524006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30199F6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03B39C8" w14:textId="77777777" w:rsidTr="002056A3">
                    <w:trPr>
                      <w:trHeight w:val="369"/>
                    </w:trPr>
                    <w:tc>
                      <w:tcPr>
                        <w:tcW w:w="712" w:type="pct"/>
                        <w:vAlign w:val="center"/>
                      </w:tcPr>
                      <w:p w14:paraId="18C29B70" w14:textId="6D8C33E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CD1DC2B" w14:textId="0C779F3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F85E93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50F81B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4B0153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7E74A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B246660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439B8701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166F36F1" w14:textId="6454D22F" w:rsidR="00B27062" w:rsidRPr="00DE1A86" w:rsidRDefault="002056A3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B27062" w:rsidRPr="00DE1A86" w14:paraId="7D144161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09707D5" w14:textId="4A345ADD" w:rsidR="00B27062" w:rsidRPr="00411AF7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3152FA7E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D1D1FA0" w14:textId="5B21B651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2CC9C15B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760848C" w14:textId="42046F49" w:rsidR="00B27062" w:rsidRPr="00411AF7" w:rsidRDefault="004F3C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</w:p>
                    </w:tc>
                  </w:tr>
                  <w:tr w:rsidR="00B27062" w:rsidRPr="00DE1A86" w14:paraId="7F07BF21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30B995F" w14:textId="643DC5B7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0</w:t>
                        </w:r>
                      </w:p>
                    </w:tc>
                  </w:tr>
                  <w:tr w:rsidR="00B27062" w:rsidRPr="00DE1A86" w14:paraId="0F1EBBD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73C4B39" w14:textId="425639AE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B27062" w:rsidRPr="00DE1A86" w14:paraId="2633565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91859A2" w14:textId="0148BF82" w:rsidR="00B27062" w:rsidRPr="00DE1A86" w:rsidRDefault="004F3C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</w:p>
                    </w:tc>
                  </w:tr>
                </w:tbl>
                <w:p w14:paraId="2EF82DC2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CBC703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E785DF9" w14:textId="0381BC94" w:rsidR="00612E0C" w:rsidRPr="00C170E9" w:rsidRDefault="002056A3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DE1A86" w14:paraId="1DD4E4F6" w14:textId="77777777" w:rsidTr="002056A3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AB9ED4E" w14:textId="1E722EB8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9D186A1" w14:textId="7875AA90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626984B" w14:textId="5F0EB469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1AD4BDE" w14:textId="7C3BE90D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0443639" w14:textId="44B8CF7F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3E119DB" w14:textId="0914A13F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DA99563" w14:textId="347F41A0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612E0C" w:rsidRPr="00DE1A86" w14:paraId="644B5DAB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B607DB9" w14:textId="1B7F4BA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FC3D935" w14:textId="2186645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770862A" w14:textId="0E3CB42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2D7F723" w14:textId="5C3DC90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230D98D" w14:textId="3DCEC9E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716B5E9" w14:textId="4295E56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D4D949F" w14:textId="58A773E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A9C0ECC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3A555505" w14:textId="3C0BE8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AB69DE" w14:textId="0C966AC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096DAC" w14:textId="538C9EF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C13B6B" w14:textId="52583F5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117334" w14:textId="297A030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7D6AFA" w14:textId="3F35930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67B346B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A5D817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1FF04C3A" w14:textId="7038C5D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A915AD" w14:textId="5979C4F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B16810" w14:textId="5BC37DB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F1FBF7" w14:textId="0890A7F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5BF783" w14:textId="098BB76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33530D" w14:textId="40D0922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2812545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1B050AD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503CE934" w14:textId="514F345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CB5F75" w14:textId="530B211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19F71A" w14:textId="57083A1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2973FF" w14:textId="2DA0567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539F0D" w14:textId="3CCD2D9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09B660" w14:textId="19FEB8E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6BF920B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B50F776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6413AED3" w14:textId="24021BC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26B469" w14:textId="527BC0F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E4163C" w14:textId="4703E2E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35B977" w14:textId="34CCB99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18D083" w14:textId="1B69268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0430F8" w14:textId="1D3C555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215ACA3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0F29507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7C325A55" w14:textId="4555E58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C0615F" w14:textId="1FC8213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6441F8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43935F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7979E7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467D5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54C2834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4EDCAD1D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2F00DAF5" w14:textId="338B0D7A" w:rsidR="00B27062" w:rsidRPr="00DE1A86" w:rsidRDefault="002056A3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B27062" w:rsidRPr="00DE1A86" w14:paraId="68670C2C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2EA0FA6" w14:textId="2F2C9D08" w:rsidR="00B27062" w:rsidRPr="004F3C89" w:rsidRDefault="004F3C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</w:p>
                    </w:tc>
                  </w:tr>
                  <w:tr w:rsidR="00B27062" w:rsidRPr="00DE1A86" w14:paraId="59C0670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44AEF05" w14:textId="3E50CBFF" w:rsidR="00B27062" w:rsidRPr="004F3C89" w:rsidRDefault="004F3C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</w:p>
                    </w:tc>
                  </w:tr>
                  <w:tr w:rsidR="00B27062" w:rsidRPr="00DE1A86" w14:paraId="68D8DEFA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53DA467" w14:textId="1A06C53C" w:rsidR="00B27062" w:rsidRPr="004F3C89" w:rsidRDefault="002B6E3A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</w:p>
                    </w:tc>
                  </w:tr>
                  <w:tr w:rsidR="00B27062" w:rsidRPr="00DE1A86" w14:paraId="0A05832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2EF1BAC" w14:textId="171F6527" w:rsidR="00B27062" w:rsidRPr="004F3C89" w:rsidRDefault="002B6E3A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0C19D91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086528E" w14:textId="62734F56" w:rsidR="00B27062" w:rsidRPr="004F3C89" w:rsidRDefault="002B6E3A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36ED873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6A945F4" w14:textId="74CAD87B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5354754C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FAAE00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75AF13B3" w14:textId="0F64A9BF" w:rsidR="00612E0C" w:rsidRPr="00C170E9" w:rsidRDefault="002056A3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2056A3" w:rsidRPr="00DE1A86" w14:paraId="27C2DD8F" w14:textId="77777777" w:rsidTr="002056A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893BECD" w14:textId="09D8E06D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70B9338" w14:textId="3F12331F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21B8F87" w14:textId="0D420D95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65E1320" w14:textId="0BE0AF04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210675F" w14:textId="2D7C440C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2A5AA2EC" w14:textId="4D37A38B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6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7228F16D" w14:textId="47E21DE5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612E0C" w:rsidRPr="00DE1A86" w14:paraId="36D35DFF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9BA6D45" w14:textId="7CC0C2B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FFEE45A" w14:textId="450388C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08B4D4C" w14:textId="5CE1AE6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B215F83" w14:textId="5B318FE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A59E4A7" w14:textId="3022BC7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25A5C01F" w14:textId="25ED921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62C83CDA" w14:textId="2E7A261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F389E1B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3F8E45D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DF6107" w14:textId="6EF2EE4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9A0BDA" w14:textId="77D0DE0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C5A0E1" w14:textId="04429A0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B9CD27" w14:textId="72922E5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001CD9" w14:textId="62121D3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E5F75D7" w14:textId="0304433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A9805B0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27F4DAC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4638AA" w14:textId="3766154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F8B86A" w14:textId="1955F1C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C7684B" w14:textId="4FAA92D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F8B80C" w14:textId="250C1DF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B9840C" w14:textId="6B6A0EC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90B891E" w14:textId="6198FC6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E05CB2F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4BF61A0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F0A85E" w14:textId="45A55B7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77E735" w14:textId="05A35AC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ED938D" w14:textId="25DDEB9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426403" w14:textId="02C339D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038E1F" w14:textId="6BD51A0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E701C99" w14:textId="4B0D369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ED9F1FD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0AA3397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174962" w14:textId="0E579D5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671FD3" w14:textId="5A530C3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3CB8B9" w14:textId="1982DC4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87473A" w14:textId="63AD2F0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C47AD9" w14:textId="1E83281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4A9BD90" w14:textId="1FD96D5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A50E019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6AE1EFD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D45BB9" w14:textId="33050E2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CFC2CA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709F8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A46683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FDAE73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31A12D3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BB208CE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612E0C" w:rsidRPr="00DE1A86" w14:paraId="5ABCB9D1" w14:textId="77777777" w:rsidTr="00B27062"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45329152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7C9397C6" w14:textId="2CC31B85" w:rsidR="00B27062" w:rsidRPr="00DE1A86" w:rsidRDefault="002056A3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B27062" w:rsidRPr="00DE1A86" w14:paraId="0A0DE19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FFDE383" w14:textId="24FA5FCD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20F209D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19374BB" w14:textId="31EBFFC6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73A4327A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0706A21" w14:textId="73EF4D04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6A123DD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D315EE4" w14:textId="19F64466" w:rsidR="00B27062" w:rsidRPr="00411AF7" w:rsidRDefault="004F3C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</w:p>
                    </w:tc>
                  </w:tr>
                  <w:tr w:rsidR="00B27062" w:rsidRPr="00DE1A86" w14:paraId="7A9A100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8DB92C2" w14:textId="09BC0929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0</w:t>
                        </w:r>
                      </w:p>
                    </w:tc>
                  </w:tr>
                  <w:tr w:rsidR="00B27062" w:rsidRPr="00DE1A86" w14:paraId="5F57A00B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36546BE" w14:textId="42F11E27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0BBEF901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EF8219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FBAEAFE" w14:textId="42E18B34" w:rsidR="00612E0C" w:rsidRPr="00C170E9" w:rsidRDefault="002056A3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3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DE1A86" w14:paraId="79A7682D" w14:textId="77777777" w:rsidTr="002056A3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0D5E333" w14:textId="4FF78B21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879D599" w14:textId="55F12AFA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5041FA7" w14:textId="541E873C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A3F4389" w14:textId="7E119F59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80EDCA7" w14:textId="7DC056B8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0D33AC24" w14:textId="60B2D2A0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125FA0C5" w14:textId="0EFEF6C7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612E0C" w:rsidRPr="00DE1A86" w14:paraId="29D7AFB5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</w:tcPr>
                      <w:p w14:paraId="2654728C" w14:textId="4A74A5F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</w:tcPr>
                      <w:p w14:paraId="10BB236D" w14:textId="5845EC5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</w:tcPr>
                      <w:p w14:paraId="764AD9C5" w14:textId="4EB6347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</w:tcPr>
                      <w:p w14:paraId="30915E37" w14:textId="4FE484C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</w:tcPr>
                      <w:p w14:paraId="53D8435D" w14:textId="5391061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</w:tcPr>
                      <w:p w14:paraId="2A9D2964" w14:textId="0E52A4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</w:tcPr>
                      <w:p w14:paraId="6A49BCAA" w14:textId="7D92996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6853A2F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</w:tcPr>
                      <w:p w14:paraId="527C8673" w14:textId="3EE1469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E3EBF80" w14:textId="7B45E38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8453D30" w14:textId="3D87CAF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34909F1" w14:textId="09711EE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40F4289" w14:textId="6D21831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8784F66" w14:textId="392C11A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10C4A7F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CC3501E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</w:tcPr>
                      <w:p w14:paraId="6015D498" w14:textId="2B73E1E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089BBE9" w14:textId="7263CAA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EFABAAC" w14:textId="299B179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3D8614D" w14:textId="2755C5E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F19BAE3" w14:textId="54F8314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923704E" w14:textId="0D59373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6BE57BA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9E4E75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</w:tcPr>
                      <w:p w14:paraId="0BE55D21" w14:textId="282C672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9326060" w14:textId="6B6C685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CA83538" w14:textId="4A0DA1A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C0E6002" w14:textId="0860601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E86358C" w14:textId="363DA70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DC1096A" w14:textId="55949FF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58E652C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2D3F51F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</w:tcPr>
                      <w:p w14:paraId="1D8C1ED8" w14:textId="2548444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3881252" w14:textId="106F9A7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633A310" w14:textId="2C091BC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6037D64" w14:textId="0475942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EEE6AB2" w14:textId="4D08D69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B803B28" w14:textId="78B55DB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0F67712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9E92B85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</w:tcPr>
                      <w:p w14:paraId="186F6115" w14:textId="149201C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3EC2CAA" w14:textId="0692585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67A2B8F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67E5D075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767B0B97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6978A00E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1377DC9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05D1FF52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2733B5CB" w14:textId="25807119" w:rsidR="00B27062" w:rsidRPr="00DE1A86" w:rsidRDefault="002056A3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B27062" w:rsidRPr="00DE1A86" w14:paraId="05D4574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43CA6B5" w14:textId="6B8234B9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0</w:t>
                        </w:r>
                      </w:p>
                    </w:tc>
                  </w:tr>
                  <w:tr w:rsidR="00B27062" w:rsidRPr="00DE1A86" w14:paraId="0C406E5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E2428DD" w14:textId="59AEFA4F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B27062" w:rsidRPr="00DE1A86" w14:paraId="33C0BDEA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ED6DBF3" w14:textId="3B8CC10C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B27062" w:rsidRPr="00DE1A86" w14:paraId="05A26660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4427C2C" w14:textId="47110CF1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</w:p>
                    </w:tc>
                  </w:tr>
                  <w:tr w:rsidR="00B27062" w:rsidRPr="00DE1A86" w14:paraId="64A3A6C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23E21CE" w14:textId="15808401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</w:p>
                    </w:tc>
                  </w:tr>
                  <w:tr w:rsidR="00B27062" w:rsidRPr="00DE1A86" w14:paraId="6BD59A76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5417941" w14:textId="190464C7" w:rsidR="00B27062" w:rsidRPr="004F3C89" w:rsidRDefault="002B6E3A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</w:p>
                    </w:tc>
                  </w:tr>
                </w:tbl>
                <w:p w14:paraId="5AFDB94F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E74C4A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8E15426" w14:textId="196CA2E5" w:rsidR="00612E0C" w:rsidRPr="00C170E9" w:rsidRDefault="002056A3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DE1A86" w14:paraId="1D6EAAC9" w14:textId="77777777" w:rsidTr="002056A3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765FE43" w14:textId="0DD454F3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ED81C9E" w14:textId="11F1E4CE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3CEAFCB" w14:textId="38466ED7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B3AC2C8" w14:textId="6BC0DEC6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84F49CD" w14:textId="6C77E1C7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04CEFA78" w14:textId="5C39CDC9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136B7B87" w14:textId="65855D60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612E0C" w:rsidRPr="00DE1A86" w14:paraId="029CC6A8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99A9219" w14:textId="2D24E32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9E3A1F2" w14:textId="59FE424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CC8AB17" w14:textId="4C7885D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95853AB" w14:textId="73D9E3B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C8E9772" w14:textId="1FBE709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4554BF77" w14:textId="00A2C25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5F4203E8" w14:textId="7D97915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A0487C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537DD9AC" w14:textId="2A37A5F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46FA2" w14:textId="3082857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0B63A9" w14:textId="08AAB31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FAFAA5" w14:textId="1C8F064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6E8B3F" w14:textId="45B6DB8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E0BABE" w14:textId="71A2311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693663F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BBD6FAB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6AD9EAAD" w14:textId="0BA6515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CDE0F" w14:textId="0B88116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AFCCC7" w14:textId="7365DED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4FB448" w14:textId="7D2AFEE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C3D44B" w14:textId="1B150F2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B42C8C" w14:textId="1AFE5C0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1AC6BB2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67A140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5D71F26C" w14:textId="50967C7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6E0A73" w14:textId="0CD07E5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93C939" w14:textId="561C3FE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9B7BD4" w14:textId="7662369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EA51FA" w14:textId="2E96DA3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57B51F" w14:textId="1755E44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5CAB4BE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5EE3CD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345F57CA" w14:textId="407026E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B7B4E7" w14:textId="6A46875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A3D790" w14:textId="2C7F35D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917A65" w14:textId="5D431F4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112852" w14:textId="56B3DAB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448B09" w14:textId="01D5DFE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3EEEDC3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10F4546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6FA1158A" w14:textId="0D705EE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C43EA1" w14:textId="29C2FB5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A364C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5D17C8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661B1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29129F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1E1777A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73684048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516A3B0D" w14:textId="77F6A3F8" w:rsidR="00B27062" w:rsidRPr="00DE1A86" w:rsidRDefault="002056A3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B27062" w:rsidRPr="00DE1A86" w14:paraId="4A68B01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176ECD7" w14:textId="4808A795" w:rsidR="00B27062" w:rsidRPr="006836B3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123F54D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D39820F" w14:textId="3B6FABBF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0C0743A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2A76CD7" w14:textId="53EBA504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09FBBED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DBC404F" w14:textId="658C26CC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3DD40DB7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9D5E58D" w14:textId="168C0B53" w:rsidR="00B27062" w:rsidRPr="00411AF7" w:rsidRDefault="004F3C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39</w:t>
                        </w:r>
                      </w:p>
                    </w:tc>
                  </w:tr>
                  <w:tr w:rsidR="00B27062" w:rsidRPr="00DE1A86" w14:paraId="407D6FB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B1F07DD" w14:textId="467F28CB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20F858F1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CF6C80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71B176A2" w14:textId="5DB1AE68" w:rsidR="00612E0C" w:rsidRPr="00C170E9" w:rsidRDefault="002056A3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2056A3" w:rsidRPr="00DE1A86" w14:paraId="10F7938D" w14:textId="77777777" w:rsidTr="002056A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02113AC" w14:textId="78C8A613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FFC79D6" w14:textId="18DC8E1E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3DAE41B" w14:textId="4B34EC1F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F6D9FBA" w14:textId="3E0BEF3A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B9553B9" w14:textId="7C2B26FF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3AB9C00A" w14:textId="4633E676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6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030925B0" w14:textId="066A5606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612E0C" w:rsidRPr="00DE1A86" w14:paraId="23783DAC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4E44E10" w14:textId="7C60B92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5936B04" w14:textId="1746641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37D62ED" w14:textId="70C9FE2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C48FC35" w14:textId="4BA3EE3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7005C7D" w14:textId="6994C29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43E8FC14" w14:textId="0482F14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5C1B6ED8" w14:textId="46B51DE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0935067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44021C7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B5077D" w14:textId="7BA0215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ED14B5" w14:textId="31EF96F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405CD7" w14:textId="3D3FDEF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366BF5" w14:textId="592F6B5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D89D9F" w14:textId="15691C4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323D446" w14:textId="53D2102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75EA407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775691F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822CE7" w14:textId="5DDCAE6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017E8D" w14:textId="6F95C95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609886" w14:textId="51797F4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C83A73" w14:textId="7572EC5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772BA9" w14:textId="097C158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AD2E317" w14:textId="2339109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F998A4F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1396B1D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39A69E" w14:textId="48459FB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B9C74E" w14:textId="3BEE80A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1FAEE3" w14:textId="31A18C1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85131C" w14:textId="004618E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3ADF14" w14:textId="66F26A3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E8CEE29" w14:textId="7968F5D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00EC183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729699C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FE00F1" w14:textId="5864FF0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76E76E" w14:textId="07A689A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99448D" w14:textId="2FD787B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E783AE" w14:textId="507E113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B3755E" w14:textId="710BA93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BAA51BE" w14:textId="5EEEE14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80785D6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1948639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FF73FC" w14:textId="2A6B1E7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11876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835F3D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E9A08B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C0D83A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F33F9EC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3A637F0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612E0C" w:rsidRPr="00DE1A86" w14:paraId="405FBD6D" w14:textId="77777777" w:rsidTr="00B27062"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0487F749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3FA3A89A" w14:textId="1D078AA7" w:rsidR="00B27062" w:rsidRPr="00DE1A86" w:rsidRDefault="002056A3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B27062" w:rsidRPr="00DE1A86" w14:paraId="30813281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F266F1A" w14:textId="584B81DC" w:rsidR="00B27062" w:rsidRPr="00411AF7" w:rsidRDefault="004F3C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39</w:t>
                        </w:r>
                      </w:p>
                    </w:tc>
                  </w:tr>
                  <w:tr w:rsidR="00B27062" w:rsidRPr="00DE1A86" w14:paraId="016B8A0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77B54A7" w14:textId="19853311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0</w:t>
                        </w:r>
                      </w:p>
                    </w:tc>
                  </w:tr>
                  <w:tr w:rsidR="00B27062" w:rsidRPr="00DE1A86" w14:paraId="1325AC2C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59BC01C" w14:textId="1F379280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B27062" w:rsidRPr="00DE1A86" w14:paraId="7A3062D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74AC33A" w14:textId="291721CE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B27062" w:rsidRPr="00DE1A86" w14:paraId="7A619D8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D4CE7B4" w14:textId="689FF067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</w:p>
                    </w:tc>
                  </w:tr>
                  <w:tr w:rsidR="00B27062" w:rsidRPr="00DE1A86" w14:paraId="5B1D2004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DE6677F" w14:textId="4BE114D8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578640BD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996A8E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153179A5" w14:textId="6AD2282C" w:rsidR="00612E0C" w:rsidRPr="00C170E9" w:rsidRDefault="002056A3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3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DE1A86" w14:paraId="645C0491" w14:textId="77777777" w:rsidTr="002056A3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61465F1" w14:textId="5FCA217E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7978E76" w14:textId="3BC30218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C4142C0" w14:textId="42C0E594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EAA7938" w14:textId="58EAB2C7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CF93F66" w14:textId="36D4F978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7101EEAA" w14:textId="150D4343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722DDBF4" w14:textId="24BBC0CD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612E0C" w:rsidRPr="00DE1A86" w14:paraId="27EA076C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928224A" w14:textId="0D4C17A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3B85523" w14:textId="0C328A8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1A6FAE7" w14:textId="309EDD5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DF44BEE" w14:textId="1C24CCE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011C567" w14:textId="4A8807C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44CEAF06" w14:textId="0C1C666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481D5245" w14:textId="02DABA5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B273892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582B725B" w14:textId="62B44EA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CEE8C6" w14:textId="07D9C85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C4B3FE" w14:textId="7B104A3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39FCBA" w14:textId="659F12B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A14329" w14:textId="108EC73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A62B3" w14:textId="05508B2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11E5EB7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D3DAF6A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1AB1FB5A" w14:textId="1595029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047C05" w14:textId="3284A9F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169ADD" w14:textId="7EDCEB7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400254" w14:textId="27A2691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615AC" w14:textId="25183A3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9A5A6E" w14:textId="03BA267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14B0087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D5307B8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727F6539" w14:textId="32B1782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5B3551" w14:textId="1557DC3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1936C5" w14:textId="2DE4F66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57154F" w14:textId="546E1EA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D94759" w14:textId="1A69000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92FE66" w14:textId="51A04CC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63457C7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7CB7732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555C07B7" w14:textId="4FB8AD5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A0EA92" w14:textId="1BCA4EB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53BCE1" w14:textId="47406ED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81D568" w14:textId="79694BE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E4F68A" w14:textId="4A88BFF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D2B412" w14:textId="3FB7B76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669CCAC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93E3EA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63A89A6B" w14:textId="537BC97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38F23B" w14:textId="2A1FC46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B1A8D5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A6E6B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ED030B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9AA8D2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5D2860C3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07623217" w14:textId="497CD500" w:rsidR="00B27062" w:rsidRPr="00DE1A86" w:rsidRDefault="002056A3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B27062" w:rsidRPr="00DE1A86" w14:paraId="507FF767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11512D2" w14:textId="6295EB97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44</w:t>
                        </w:r>
                      </w:p>
                    </w:tc>
                  </w:tr>
                  <w:tr w:rsidR="00B27062" w:rsidRPr="00DE1A86" w14:paraId="1D7D2FDC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84300A9" w14:textId="28553C94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45</w:t>
                        </w:r>
                      </w:p>
                    </w:tc>
                  </w:tr>
                  <w:tr w:rsidR="00B27062" w:rsidRPr="00DE1A86" w14:paraId="66E6D72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6A1C3F1" w14:textId="00D8AFC5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46</w:t>
                        </w:r>
                      </w:p>
                    </w:tc>
                  </w:tr>
                  <w:tr w:rsidR="00B27062" w:rsidRPr="00DE1A86" w14:paraId="5E36D29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0D8F4DE" w14:textId="6F2D3653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47</w:t>
                        </w:r>
                      </w:p>
                    </w:tc>
                  </w:tr>
                  <w:tr w:rsidR="00B27062" w:rsidRPr="00DE1A86" w14:paraId="65CF788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83A0B46" w14:textId="2FC715BC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48</w:t>
                        </w:r>
                      </w:p>
                    </w:tc>
                  </w:tr>
                  <w:tr w:rsidR="00B27062" w:rsidRPr="00DE1A86" w14:paraId="6A7E4215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34F0BA2" w14:textId="5AD69009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6A0CE4E3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6A7FB8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24C375F8" w14:textId="2BE0CB0D" w:rsidR="00612E0C" w:rsidRPr="00C170E9" w:rsidRDefault="002056A3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DE1A86" w14:paraId="16688E75" w14:textId="77777777" w:rsidTr="002056A3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9917AAA" w14:textId="547D1C68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D1BC836" w14:textId="4533106D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DDCB495" w14:textId="3FA233FE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708805C" w14:textId="4D13E54E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C312728" w14:textId="256BF311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14B80C4A" w14:textId="17DE7C0E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73BC35CA" w14:textId="2439C72B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612E0C" w:rsidRPr="00DE1A86" w14:paraId="2996398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42DCC96" w14:textId="2AE5547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C0E652B" w14:textId="1FCB7DB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F4BF1D2" w14:textId="53DEBE3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F88DEE7" w14:textId="354B18F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0DC270D" w14:textId="15CD5E0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38D2DD1D" w14:textId="74D8974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0C796EA4" w14:textId="61D9782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EBFEFE2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0329F9D7" w14:textId="1363B89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626200" w14:textId="003B5ED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56A358" w14:textId="649FA42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C555CA" w14:textId="18E77EA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78F2A8" w14:textId="2F13288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0213C9" w14:textId="36E750D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5DB0176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CCE94A4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64629055" w14:textId="609887D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4807EA" w14:textId="548C63B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645939" w14:textId="6AAE26C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BFC8E9" w14:textId="19DF79B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8B4706" w14:textId="30D6E78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306362" w14:textId="66B7495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2CBBFC9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95F22A4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0C291F70" w14:textId="0838980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A7C695" w14:textId="7C0B72E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7A1320" w14:textId="661FF2F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3C9A06" w14:textId="2AA69E2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EDCB7E" w14:textId="7A08F7F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A48F85" w14:textId="2ADAB95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028D868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14B7451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21C0B13E" w14:textId="3A7BAEF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5C4BD2" w14:textId="1D9A542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D5AF41" w14:textId="1AF8E3B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B0FCBF" w14:textId="48AEC2F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DD04B4" w14:textId="7CBF95F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0A34A6" w14:textId="0E2D841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6390BD3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5C14984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36BA0578" w14:textId="17C4DCC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708F5C" w14:textId="0267802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3869D5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40C6B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13B55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1FBAAB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628FF7A9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08B9FF9E" w14:textId="4FD5B199" w:rsidR="00B27062" w:rsidRPr="00DE1A86" w:rsidRDefault="002056A3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B27062" w:rsidRPr="00DE1A86" w14:paraId="190E8B9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81CEF20" w14:textId="359B3A75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3D0D776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E0D3DEC" w14:textId="1084FEED" w:rsidR="00B27062" w:rsidRPr="00411AF7" w:rsidRDefault="004F3C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49</w:t>
                        </w:r>
                      </w:p>
                    </w:tc>
                  </w:tr>
                  <w:tr w:rsidR="00B27062" w:rsidRPr="00DE1A86" w14:paraId="74330FF1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8AB71A1" w14:textId="502C4645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0</w:t>
                        </w:r>
                      </w:p>
                    </w:tc>
                  </w:tr>
                  <w:tr w:rsidR="00B27062" w:rsidRPr="00DE1A86" w14:paraId="639BE354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5F78450" w14:textId="3F8EE311" w:rsidR="00B27062" w:rsidRPr="004F3C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B27062" w:rsidRPr="00DE1A86" w14:paraId="62F73F9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E6CE76D" w14:textId="79F85AFA" w:rsidR="00B27062" w:rsidRPr="004F3C89" w:rsidRDefault="002B6E3A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B27062" w:rsidRPr="00DE1A86" w14:paraId="0A5D0874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24FCC4A" w14:textId="7BB5B5EC" w:rsidR="00B27062" w:rsidRPr="00266389" w:rsidRDefault="00B27062" w:rsidP="0026638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1E94056A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007AAB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78239E80" w14:textId="07FD88D2" w:rsidR="00612E0C" w:rsidRPr="00C170E9" w:rsidRDefault="002056A3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2056A3" w:rsidRPr="00DE1A86" w14:paraId="1AADCE52" w14:textId="77777777" w:rsidTr="002056A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9847E74" w14:textId="0861281D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AF3D59F" w14:textId="1F7521A7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757186B" w14:textId="5D2CB2CF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3508AAD" w14:textId="75F86F81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3E4E577" w14:textId="1C0FB5B4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5F43DF2B" w14:textId="09AAFD17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6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49D565C3" w14:textId="6BA8FD86" w:rsidR="002056A3" w:rsidRPr="00C170E9" w:rsidRDefault="002056A3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612E0C" w:rsidRPr="00DE1A86" w14:paraId="6F733323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8D0E985" w14:textId="49B6618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19B62F8" w14:textId="53D8838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1307ACA" w14:textId="7A8CCED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BE38827" w14:textId="3DDAF9E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2EB01CF" w14:textId="7835BE9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0CB11A2D" w14:textId="01587D0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0145D7C4" w14:textId="4440097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41FB961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0D115BD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1A50D2" w14:textId="11C8FAA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9B6CD7" w14:textId="1B0A3B0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AB6B2B" w14:textId="7133800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3B1C3A" w14:textId="6F59A65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B69B1D" w14:textId="3C159A3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1696A4C" w14:textId="049798E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B03684A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029EBDE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9F4407" w14:textId="42BA7AA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01706B" w14:textId="4738500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42BBB2" w14:textId="3974167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77B32" w14:textId="22C2120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AE1DC8" w14:textId="132688C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DB95BCB" w14:textId="13DF4A1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789B7EA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02D3E18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257DE5" w14:textId="4C82273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5B77DB" w14:textId="2C47FB9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11F935" w14:textId="0A11063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922845" w14:textId="02AFE1A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1F9385" w14:textId="4976FC1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66B257B" w14:textId="52A923B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4FF325E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7F6EE5D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FDD080" w14:textId="072FC18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3499E9" w14:textId="092913D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01708F" w14:textId="7AEBA46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4813E3" w14:textId="633C70A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2FC1B6" w14:textId="36B17BF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6271937" w14:textId="6E85164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E339188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32C7ACE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4E63AB" w14:textId="62EBE9D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F3C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525AB5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6EA57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CE027E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42942F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0F3BA4F2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DE1A86" w:rsidRDefault="00E50BDE" w:rsidP="00C170E9">
            <w:pPr>
              <w:pStyle w:val="ad"/>
              <w:spacing w:after="0"/>
              <w:jc w:val="center"/>
              <w:rPr>
                <w:rFonts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DE1A86" w:rsidRDefault="00F93E3B" w:rsidP="00C170E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p w14:paraId="5A114F20" w14:textId="77777777" w:rsidR="00BF3C3E" w:rsidRPr="00DE1A86" w:rsidRDefault="00BF3C3E" w:rsidP="00C170E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BF3C3E" w:rsidRPr="00DE1A86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EE999" w14:textId="77777777" w:rsidR="004A624E" w:rsidRDefault="004A624E">
      <w:pPr>
        <w:spacing w:after="0"/>
      </w:pPr>
      <w:r>
        <w:separator/>
      </w:r>
    </w:p>
  </w:endnote>
  <w:endnote w:type="continuationSeparator" w:id="0">
    <w:p w14:paraId="01D3A390" w14:textId="77777777" w:rsidR="004A624E" w:rsidRDefault="004A62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CE249" w14:textId="77777777" w:rsidR="004A624E" w:rsidRDefault="004A624E">
      <w:pPr>
        <w:spacing w:after="0"/>
      </w:pPr>
      <w:r>
        <w:separator/>
      </w:r>
    </w:p>
  </w:footnote>
  <w:footnote w:type="continuationSeparator" w:id="0">
    <w:p w14:paraId="3535C718" w14:textId="77777777" w:rsidR="004A624E" w:rsidRDefault="004A624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12DF8"/>
    <w:rsid w:val="000320BD"/>
    <w:rsid w:val="0005357B"/>
    <w:rsid w:val="00071356"/>
    <w:rsid w:val="00097A25"/>
    <w:rsid w:val="000A5A57"/>
    <w:rsid w:val="001274F3"/>
    <w:rsid w:val="00151CCE"/>
    <w:rsid w:val="001B01F9"/>
    <w:rsid w:val="001C41F9"/>
    <w:rsid w:val="001F4992"/>
    <w:rsid w:val="002056A3"/>
    <w:rsid w:val="00211686"/>
    <w:rsid w:val="002549DD"/>
    <w:rsid w:val="002562E7"/>
    <w:rsid w:val="00266389"/>
    <w:rsid w:val="00285C1D"/>
    <w:rsid w:val="002B6E3A"/>
    <w:rsid w:val="002C3AAE"/>
    <w:rsid w:val="002D292B"/>
    <w:rsid w:val="00302C5D"/>
    <w:rsid w:val="003327F5"/>
    <w:rsid w:val="00340CAF"/>
    <w:rsid w:val="00375504"/>
    <w:rsid w:val="0039014C"/>
    <w:rsid w:val="003C0D41"/>
    <w:rsid w:val="003C25B7"/>
    <w:rsid w:val="003E085C"/>
    <w:rsid w:val="003E7B3A"/>
    <w:rsid w:val="003F70D3"/>
    <w:rsid w:val="00411AF7"/>
    <w:rsid w:val="00416364"/>
    <w:rsid w:val="00431B29"/>
    <w:rsid w:val="00440416"/>
    <w:rsid w:val="00462EAD"/>
    <w:rsid w:val="0047429C"/>
    <w:rsid w:val="004A6170"/>
    <w:rsid w:val="004A624E"/>
    <w:rsid w:val="004B2D3B"/>
    <w:rsid w:val="004F3C89"/>
    <w:rsid w:val="004F6AAC"/>
    <w:rsid w:val="00512F2D"/>
    <w:rsid w:val="00570FBB"/>
    <w:rsid w:val="00583B82"/>
    <w:rsid w:val="005923AC"/>
    <w:rsid w:val="005D5149"/>
    <w:rsid w:val="005E656F"/>
    <w:rsid w:val="00612E0C"/>
    <w:rsid w:val="00631C1D"/>
    <w:rsid w:val="00667021"/>
    <w:rsid w:val="00667222"/>
    <w:rsid w:val="006836B3"/>
    <w:rsid w:val="006974E1"/>
    <w:rsid w:val="006C0896"/>
    <w:rsid w:val="006F513E"/>
    <w:rsid w:val="00712732"/>
    <w:rsid w:val="007241D0"/>
    <w:rsid w:val="007A7E86"/>
    <w:rsid w:val="007C0139"/>
    <w:rsid w:val="007D45A1"/>
    <w:rsid w:val="007F564D"/>
    <w:rsid w:val="00804FAE"/>
    <w:rsid w:val="008527AC"/>
    <w:rsid w:val="00864371"/>
    <w:rsid w:val="0087060A"/>
    <w:rsid w:val="008A6330"/>
    <w:rsid w:val="008B1201"/>
    <w:rsid w:val="008B63DD"/>
    <w:rsid w:val="008F16F7"/>
    <w:rsid w:val="009164BA"/>
    <w:rsid w:val="009166BD"/>
    <w:rsid w:val="00941C64"/>
    <w:rsid w:val="00953D91"/>
    <w:rsid w:val="00977AAE"/>
    <w:rsid w:val="0098693F"/>
    <w:rsid w:val="00996E56"/>
    <w:rsid w:val="00997268"/>
    <w:rsid w:val="009C2BB5"/>
    <w:rsid w:val="009F1541"/>
    <w:rsid w:val="00A121C6"/>
    <w:rsid w:val="00A12667"/>
    <w:rsid w:val="00A14581"/>
    <w:rsid w:val="00A20E4C"/>
    <w:rsid w:val="00A253D7"/>
    <w:rsid w:val="00AA1636"/>
    <w:rsid w:val="00AA23D3"/>
    <w:rsid w:val="00AA3C50"/>
    <w:rsid w:val="00AD0731"/>
    <w:rsid w:val="00AE302A"/>
    <w:rsid w:val="00AE36BB"/>
    <w:rsid w:val="00B10C6B"/>
    <w:rsid w:val="00B27062"/>
    <w:rsid w:val="00B37C7E"/>
    <w:rsid w:val="00B65B09"/>
    <w:rsid w:val="00B85583"/>
    <w:rsid w:val="00B9476B"/>
    <w:rsid w:val="00BC3952"/>
    <w:rsid w:val="00BE5AB8"/>
    <w:rsid w:val="00BF3C3E"/>
    <w:rsid w:val="00C170E9"/>
    <w:rsid w:val="00C32B94"/>
    <w:rsid w:val="00C44DFB"/>
    <w:rsid w:val="00C6519B"/>
    <w:rsid w:val="00C70F21"/>
    <w:rsid w:val="00C7354B"/>
    <w:rsid w:val="00C91863"/>
    <w:rsid w:val="00C91F9B"/>
    <w:rsid w:val="00CC233C"/>
    <w:rsid w:val="00D17929"/>
    <w:rsid w:val="00D31AF0"/>
    <w:rsid w:val="00D84FBB"/>
    <w:rsid w:val="00DA6AA8"/>
    <w:rsid w:val="00DC1675"/>
    <w:rsid w:val="00DC493D"/>
    <w:rsid w:val="00DE1A86"/>
    <w:rsid w:val="00DE32AC"/>
    <w:rsid w:val="00E13381"/>
    <w:rsid w:val="00E1407A"/>
    <w:rsid w:val="00E318B9"/>
    <w:rsid w:val="00E50BDE"/>
    <w:rsid w:val="00E774CD"/>
    <w:rsid w:val="00E77E1D"/>
    <w:rsid w:val="00E8317B"/>
    <w:rsid w:val="00EA23AE"/>
    <w:rsid w:val="00EB0778"/>
    <w:rsid w:val="00ED75B6"/>
    <w:rsid w:val="00EF1F0E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3453</Words>
  <Characters>19685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2025-10-23T13:01:00Z</dcterms:created>
  <dcterms:modified xsi:type="dcterms:W3CDTF">2025-10-23T13:01:00Z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