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8"/>
      </w:tblGrid>
      <w:tr w:rsidR="00F14D58" w:rsidRPr="006D2033" w14:paraId="064C7337" w14:textId="77777777" w:rsidTr="006D2033">
        <w:trPr>
          <w:trHeight w:val="10480"/>
          <w:jc w:val="center"/>
        </w:trPr>
        <w:tc>
          <w:tcPr>
            <w:tcW w:w="5000" w:type="pct"/>
            <w:vAlign w:val="center"/>
          </w:tcPr>
          <w:p w14:paraId="6D218724" w14:textId="32E936C3" w:rsidR="003E085C" w:rsidRPr="006D2033" w:rsidRDefault="003E085C" w:rsidP="006D2033">
            <w:pPr>
              <w:pStyle w:val="ad"/>
              <w:jc w:val="center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2033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6D2033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2033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92B64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6D2033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461"/>
              <w:gridCol w:w="3506"/>
              <w:gridCol w:w="461"/>
              <w:gridCol w:w="3349"/>
              <w:gridCol w:w="461"/>
              <w:gridCol w:w="3349"/>
              <w:gridCol w:w="461"/>
              <w:gridCol w:w="3350"/>
            </w:tblGrid>
            <w:tr w:rsidR="00701E17" w:rsidRPr="006D2033" w14:paraId="5156A567" w14:textId="77777777" w:rsidTr="006D2033">
              <w:trPr>
                <w:trHeight w:val="2800"/>
              </w:trPr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7"/>
                  </w:tblGrid>
                  <w:tr w:rsidR="00F65FE6" w:rsidRPr="006D2033" w14:paraId="55662475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A4A748D" w14:textId="77777777" w:rsidR="00F65FE6" w:rsidRPr="006D2033" w:rsidRDefault="006D2033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6D2033" w14:paraId="48AF8890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A91712C" w14:textId="0B90DCF2" w:rsidR="00F65FE6" w:rsidRPr="006D2033" w:rsidRDefault="00C92B64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53</w:t>
                        </w:r>
                      </w:p>
                    </w:tc>
                  </w:tr>
                  <w:tr w:rsidR="00F65FE6" w:rsidRPr="006D2033" w14:paraId="366FAD54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116E584" w14:textId="6EA9631D" w:rsidR="00F65FE6" w:rsidRPr="006D2033" w:rsidRDefault="00C92B64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F65FE6" w:rsidRPr="006D2033" w14:paraId="7D2F1BE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5594814" w14:textId="50B5E1C1" w:rsidR="00F65FE6" w:rsidRPr="006D2033" w:rsidRDefault="00C92B64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F65FE6" w:rsidRPr="006D2033" w14:paraId="642D4EE0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34F4C42" w14:textId="302DABD5" w:rsidR="00F65FE6" w:rsidRPr="006D2033" w:rsidRDefault="00C92B64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F65FE6" w:rsidRPr="006D2033" w14:paraId="2C85FAF0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937CB7B" w14:textId="3F0491C7" w:rsidR="00F65FE6" w:rsidRPr="006D2033" w:rsidRDefault="00C92B64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F65FE6" w:rsidRPr="006D2033" w14:paraId="1B62E57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AF88714" w14:textId="77777777" w:rsidR="00F65FE6" w:rsidRPr="006D2033" w:rsidRDefault="00F65FE6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3C096F27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tcMar>
                    <w:left w:w="0" w:type="dxa"/>
                  </w:tcMar>
                </w:tcPr>
                <w:p w14:paraId="50FA071B" w14:textId="77777777" w:rsidR="00F65FE6" w:rsidRPr="006D2033" w:rsidRDefault="006D2033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6D2033"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7"/>
                    <w:gridCol w:w="462"/>
                    <w:gridCol w:w="462"/>
                    <w:gridCol w:w="462"/>
                    <w:gridCol w:w="462"/>
                    <w:gridCol w:w="462"/>
                    <w:gridCol w:w="450"/>
                  </w:tblGrid>
                  <w:tr w:rsidR="00701E17" w:rsidRPr="006D2033" w14:paraId="755CBD05" w14:textId="77777777" w:rsidTr="006D203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2EF6BC8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6068A62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3F7AA51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F4DC1A9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50B613D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09E29C4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EB51E6B" w14:textId="77777777" w:rsidR="00F65FE6" w:rsidRPr="006D2033" w:rsidRDefault="006D2033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701E17" w:rsidRPr="006D2033" w14:paraId="68744D03" w14:textId="77777777" w:rsidTr="006D2033">
                    <w:trPr>
                      <w:trHeight w:val="340"/>
                    </w:trPr>
                    <w:tc>
                      <w:tcPr>
                        <w:tcW w:w="710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CC53F8" w14:textId="71F4250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BDFAFB" w14:textId="2FDF12C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1523745" w14:textId="6F9A8B1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A1F1282" w14:textId="29C1E92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15C0CC" w14:textId="29440EB4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921519" w14:textId="4A45C14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402264" w14:textId="3B9F2AE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F6FAF5F" w14:textId="77777777" w:rsidTr="006D2033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50BB6180" w14:textId="3B2F6D5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985D8B" w14:textId="24A6179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96281" w14:textId="3A97EB7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4D3DE" w14:textId="07847A33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50BFCA" w14:textId="3088863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DAA7EA" w14:textId="515EF0F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168757B" w14:textId="51D2F93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8524A42" w14:textId="77777777" w:rsidTr="006D2033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3AA7B87D" w14:textId="3F79BFD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5D593E" w14:textId="5D38AF9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358474" w14:textId="538B3D7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272351" w14:textId="0B2F2444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82B7B5" w14:textId="482D416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EA06D" w14:textId="2DF3F6B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71ED513B" w14:textId="0C85145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D53FAFE" w14:textId="77777777" w:rsidTr="006D2033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47F78956" w14:textId="5140867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5C8D64" w14:textId="7D33847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A93DC6" w14:textId="04A057B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B3A5ED" w14:textId="65FA5F5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F15C80" w14:textId="2CC88DE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766774" w14:textId="7B97D874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F6B9586" w14:textId="43605F4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9CFCA77" w14:textId="77777777" w:rsidTr="006D2033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39D0966D" w14:textId="31B2570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279743" w14:textId="1F76213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E299A5" w14:textId="6DC59F0F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2CFA2C" w14:textId="1F86082B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8662C6" w14:textId="00874C2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87F1EA" w14:textId="259A191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B586962" w14:textId="10CA72F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BE736CD" w14:textId="77777777" w:rsidTr="006D2033">
                    <w:trPr>
                      <w:trHeight w:val="340"/>
                    </w:trPr>
                    <w:tc>
                      <w:tcPr>
                        <w:tcW w:w="710" w:type="pct"/>
                        <w:vAlign w:val="center"/>
                      </w:tcPr>
                      <w:p w14:paraId="7397066D" w14:textId="646A28C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DE8394" w14:textId="2E04364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6A8189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F82429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005FE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42DDF4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449BD13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302E3974" w14:textId="77777777" w:rsidR="00F65FE6" w:rsidRPr="006D2033" w:rsidRDefault="00F65FE6" w:rsidP="00E50BDE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7"/>
                  </w:tblGrid>
                  <w:tr w:rsidR="00880315" w:rsidRPr="006D2033" w14:paraId="6D020258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85EEEF4" w14:textId="77777777" w:rsidR="00880315" w:rsidRPr="006D2033" w:rsidRDefault="006D2033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880315" w:rsidRPr="006D2033" w14:paraId="662372F9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120E5FB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880315" w:rsidRPr="006D2033" w14:paraId="5A9D187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8FE9B6A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880315" w:rsidRPr="006D2033" w14:paraId="03124D5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7C03085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880315" w:rsidRPr="006D2033" w14:paraId="48473B57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02EA39A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:rsidRPr="006D2033" w14:paraId="270FACF3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FBC54D7" w14:textId="2D594367" w:rsidR="00880315" w:rsidRPr="006D2033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  <w:tr w:rsidR="00880315" w:rsidRPr="006D2033" w14:paraId="5AC9AE0E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F6AAF09" w14:textId="77777777" w:rsidR="00880315" w:rsidRPr="006D2033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06273B5C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2A1CFDF5" w14:textId="77777777" w:rsidR="00F65FE6" w:rsidRPr="006D2033" w:rsidRDefault="006D2033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D2033"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4"/>
                    <w:gridCol w:w="439"/>
                    <w:gridCol w:w="439"/>
                    <w:gridCol w:w="439"/>
                    <w:gridCol w:w="439"/>
                    <w:gridCol w:w="439"/>
                    <w:gridCol w:w="431"/>
                  </w:tblGrid>
                  <w:tr w:rsidR="00701E17" w:rsidRPr="006D2033" w14:paraId="1DB5452B" w14:textId="77777777" w:rsidTr="006D2033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547690F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F96421D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127307F6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2052F66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BF83D62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D57D6ED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DDD4BE4" w14:textId="77777777" w:rsidR="00F65FE6" w:rsidRPr="006D2033" w:rsidRDefault="006D2033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701E17" w:rsidRPr="006D2033" w14:paraId="30D78EED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E2B4635" w14:textId="6279DBF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3132F2" w14:textId="2B2ED5F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7C6A00" w14:textId="5E26867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FB2DAF" w14:textId="50D72FE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146872" w14:textId="785B43F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F79708" w14:textId="0FEDBC0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6A01E5" w14:textId="62FFA36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0488A6DC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5892E0AE" w14:textId="1BAB15EF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25119" w14:textId="659FE48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ADF669" w14:textId="777B3CF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D2FB2D" w14:textId="6D5F0E5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FACFCD" w14:textId="69D0CFC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2DF3C" w14:textId="7A5395E3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3AF2FD" w14:textId="61122743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00F774C7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975FC53" w14:textId="140532CF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5DAAB0" w14:textId="571CAD1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69CDB2" w14:textId="5C6B151B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050281" w14:textId="4064C2BB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3DC45D" w14:textId="3C7C1B32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A2F1C9" w14:textId="3646410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22893C" w14:textId="0A2D25F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AD25ED6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3047AFB0" w14:textId="4EB195A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92BD206" w14:textId="19858BA4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25026A" w14:textId="5A1510CB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DA7093" w14:textId="2204D88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DAFF7" w14:textId="51FD39E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F4543E" w14:textId="0468C800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50D398" w14:textId="5B0D2B0F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0AE4D53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538D11E1" w14:textId="539986E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3D248" w14:textId="49A7B250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D7036C" w14:textId="0379FE20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AB3C53" w14:textId="11FCD7B0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5F9D2" w14:textId="0C42DF8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BDB393" w14:textId="608AAE54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9ED06A" w14:textId="0548F30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0AC24B83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9D92254" w14:textId="767401B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A069454" w14:textId="691C9704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7553FA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36228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9652E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2B8EF2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17AFDB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AD7AA18" w14:textId="77777777" w:rsidR="00F65FE6" w:rsidRPr="006D2033" w:rsidRDefault="00F65FE6" w:rsidP="00E50BDE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7"/>
                  </w:tblGrid>
                  <w:tr w:rsidR="00880315" w:rsidRPr="006D2033" w14:paraId="43F4F714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EA53BD4" w14:textId="77777777" w:rsidR="00880315" w:rsidRPr="006D2033" w:rsidRDefault="006D2033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880315" w:rsidRPr="006D2033" w14:paraId="463E5E10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7B7838C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880315" w:rsidRPr="006D2033" w14:paraId="05D7FB5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1AB5B3C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10</w:t>
                        </w:r>
                      </w:p>
                    </w:tc>
                  </w:tr>
                  <w:tr w:rsidR="00880315" w:rsidRPr="006D2033" w14:paraId="782623A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9D12931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11</w:t>
                        </w:r>
                      </w:p>
                    </w:tc>
                  </w:tr>
                  <w:tr w:rsidR="00880315" w:rsidRPr="006D2033" w14:paraId="56AB609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A338CBF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12</w:t>
                        </w:r>
                      </w:p>
                    </w:tc>
                  </w:tr>
                  <w:tr w:rsidR="00880315" w:rsidRPr="006D2033" w14:paraId="125B28CC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7A65017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13</w:t>
                        </w:r>
                      </w:p>
                    </w:tc>
                  </w:tr>
                  <w:tr w:rsidR="00880315" w:rsidRPr="006D2033" w14:paraId="753F192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E38D48E" w14:textId="2663AE47" w:rsidR="00880315" w:rsidRPr="006D2033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0B42D7B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6B419289" w14:textId="77777777" w:rsidR="00F65FE6" w:rsidRPr="006D2033" w:rsidRDefault="006D2033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D2033"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4"/>
                    <w:gridCol w:w="439"/>
                    <w:gridCol w:w="439"/>
                    <w:gridCol w:w="439"/>
                    <w:gridCol w:w="439"/>
                    <w:gridCol w:w="439"/>
                    <w:gridCol w:w="431"/>
                  </w:tblGrid>
                  <w:tr w:rsidR="00701E17" w:rsidRPr="006D2033" w14:paraId="1F08112E" w14:textId="77777777" w:rsidTr="006D2033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D9F7D37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A939319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A7F2A69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B8AA93A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18B00EC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CAF11F5" w14:textId="77777777" w:rsidR="00F65FE6" w:rsidRPr="006D2033" w:rsidRDefault="00F65FE6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1350D500" w14:textId="77777777" w:rsidR="00F65FE6" w:rsidRPr="006D2033" w:rsidRDefault="006D2033" w:rsidP="00E50BDE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701E17" w:rsidRPr="006D2033" w14:paraId="77DBF5FD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87E3AF" w14:textId="1612E2E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F367F79" w14:textId="732168FB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C52910" w14:textId="635E025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EC51810" w14:textId="5861EB3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A390210" w14:textId="396E308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11215C" w14:textId="73E267E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439C8DF" w14:textId="5685118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87AAB1D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4C78E917" w14:textId="5D62F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592ECB3" w14:textId="3120F07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8F649A" w14:textId="13A40005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1305B2" w14:textId="6F0747F3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E356A" w14:textId="5369EA0A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E3E7E0" w14:textId="55E3693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3860F" w14:textId="4C80929F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A1748E2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7503642E" w14:textId="55B02BCB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272117" w14:textId="5629721F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2D23E1" w14:textId="5B446AB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C6553E" w14:textId="33D2C69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0F195" w14:textId="1CD5B05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0B499" w14:textId="7B3D5B2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D38C2" w14:textId="3CEFB40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3E61ECC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1A540136" w14:textId="40EAF31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BF38CE" w14:textId="7392452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F2F58C" w14:textId="77AC3B21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2FD55" w14:textId="3AB6645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7DA149" w14:textId="329D0AB8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A14DA7" w14:textId="1B9EA2F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2CDB4E" w14:textId="290B38A0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DDAE48F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7E383B51" w14:textId="7A127A8D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489001" w14:textId="5A4D2DBC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C960B0" w14:textId="16420D3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8F101C" w14:textId="65D0FC4E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69E9A7" w14:textId="5D739A3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35593A" w14:textId="46FDB6B4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ACCA54" w14:textId="100C07E9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32303ED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17F3F4F" w14:textId="03D38BC6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AC68D5" w14:textId="128BA30B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3E7086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6F8C0D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5C95E8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EFAE2F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FA372A" w14:textId="77777777" w:rsidR="00F65FE6" w:rsidRPr="006D2033" w:rsidRDefault="00F65FE6" w:rsidP="00E50BDE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15A6162" w14:textId="77777777" w:rsidR="00F65FE6" w:rsidRPr="006D2033" w:rsidRDefault="00F65FE6" w:rsidP="00E50BDE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7"/>
                  </w:tblGrid>
                  <w:tr w:rsidR="00880315" w:rsidRPr="006D2033" w14:paraId="3F7597D9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356AE9D" w14:textId="77777777" w:rsidR="00880315" w:rsidRPr="006D2033" w:rsidRDefault="006D2033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880315" w:rsidRPr="006D2033" w14:paraId="043EC35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D4F3F5E" w14:textId="7C2EC872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880315" w:rsidRPr="006D2033" w14:paraId="61338B5E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6D8409C" w14:textId="2B20AFC6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880315" w:rsidRPr="006D2033" w14:paraId="0B52862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176882B" w14:textId="58063170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880315" w:rsidRPr="006D2033" w14:paraId="5EE352AB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7F075C7" w14:textId="17E94C01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880315" w:rsidRPr="006D2033" w14:paraId="34B051CB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1E7623B" w14:textId="0F73297B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880315" w:rsidRPr="006D2033" w14:paraId="5CFA515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B3EA2D9" w14:textId="77777777" w:rsidR="00880315" w:rsidRPr="006D2033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0A0EA59D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6EF41DF2" w14:textId="77777777" w:rsidR="00F65FE6" w:rsidRPr="006D2033" w:rsidRDefault="006D2033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D2033"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2"/>
                    <w:gridCol w:w="438"/>
                    <w:gridCol w:w="440"/>
                    <w:gridCol w:w="440"/>
                    <w:gridCol w:w="440"/>
                    <w:gridCol w:w="440"/>
                    <w:gridCol w:w="431"/>
                  </w:tblGrid>
                  <w:tr w:rsidR="00701E17" w:rsidRPr="006D2033" w14:paraId="7C8E40C2" w14:textId="77777777" w:rsidTr="006D2033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62DC9AC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59E8F98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EF79853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B9BADC0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E65737F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50C9352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E7C95DE" w14:textId="77777777" w:rsidR="00F65FE6" w:rsidRPr="006D2033" w:rsidRDefault="006D2033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701E17" w:rsidRPr="006D2033" w14:paraId="602D6FA9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574DE1" w14:textId="482C144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53B73C" w14:textId="01A2060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EA9546F" w14:textId="67FEF17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1905C8" w14:textId="2635F36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FFB33B" w14:textId="43136DE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78BB5A7" w14:textId="57523F5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5C48BA2" w14:textId="1FD4CC5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C672668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4A218DDF" w14:textId="1DC9C65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4C77EF" w14:textId="4158731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A1D016" w14:textId="2FB01C8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B8A1AD" w14:textId="2C50033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1F40D8" w14:textId="1E9EE8D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074D85" w14:textId="3D7F0CE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35EA38" w14:textId="7BAC319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610022E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7C39493B" w14:textId="1DE6A52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CBB5A63" w14:textId="79B5263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876ED7" w14:textId="40538CB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B41701" w14:textId="1CD0536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E36697" w14:textId="595A0ED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397E9" w14:textId="1D105FF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476C3C" w14:textId="433887C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6A2F570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1F307B06" w14:textId="1273D0F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EC66A1" w14:textId="0BBE031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29F2FA" w14:textId="703D670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5B150C" w14:textId="66D7BB0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4337FE" w14:textId="66E5280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C7BB73" w14:textId="0219B36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6F231D" w14:textId="2D0FCF1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727B7923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14AEA4BA" w14:textId="73BB3B4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F241A6" w14:textId="6B12397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CD3B20" w14:textId="5A3776F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1E87A" w14:textId="2937834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2096D2" w14:textId="13959D0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6AB90" w14:textId="5479970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3092C5" w14:textId="4A0C4B3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8880F0E" w14:textId="77777777" w:rsidTr="006D2033">
                    <w:trPr>
                      <w:trHeight w:val="340"/>
                    </w:trPr>
                    <w:tc>
                      <w:tcPr>
                        <w:tcW w:w="708" w:type="pct"/>
                        <w:vAlign w:val="center"/>
                      </w:tcPr>
                      <w:p w14:paraId="05E3314C" w14:textId="0D150F2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E6F491" w14:textId="33C5577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415536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6EE03E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9D8C74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2277E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51CF3C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6B67941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701E17" w:rsidRPr="006D2033" w14:paraId="47EB17C9" w14:textId="77777777" w:rsidTr="006D2033">
              <w:trPr>
                <w:trHeight w:val="2800"/>
              </w:trPr>
              <w:tc>
                <w:tcPr>
                  <w:tcW w:w="50" w:type="pct"/>
                  <w:tcMar>
                    <w:left w:w="57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7"/>
                  </w:tblGrid>
                  <w:tr w:rsidR="00880315" w:rsidRPr="006D2033" w14:paraId="189E358C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41444C0" w14:textId="77777777" w:rsidR="00880315" w:rsidRPr="006D2033" w:rsidRDefault="006D2033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880315" w:rsidRPr="006D2033" w14:paraId="2237CB47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878ED64" w14:textId="509D52E5" w:rsidR="00880315" w:rsidRPr="00C92B64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880315" w:rsidRPr="006D2033" w14:paraId="71A6F30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17E343D" w14:textId="1CD56C3C" w:rsidR="00880315" w:rsidRPr="00C92B64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:rsidRPr="006D2033" w14:paraId="2D25E42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CC56E51" w14:textId="2D58E726" w:rsidR="00880315" w:rsidRPr="00C92B64" w:rsidRDefault="00C92B64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19</w:t>
                        </w:r>
                      </w:p>
                    </w:tc>
                  </w:tr>
                  <w:tr w:rsidR="00880315" w:rsidRPr="006D2033" w14:paraId="1D66335A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1ADA380" w14:textId="477D8DE2" w:rsidR="00880315" w:rsidRPr="00C92B64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880315" w:rsidRPr="006D2033" w14:paraId="70C654AC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4CCD2F7" w14:textId="6D511E21" w:rsidR="00880315" w:rsidRPr="00C92B64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880315" w:rsidRPr="006D2033" w14:paraId="5E264AA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3AB4FF0" w14:textId="326A57FF" w:rsidR="00880315" w:rsidRPr="006D2033" w:rsidRDefault="00C92B64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22</w:t>
                        </w:r>
                      </w:p>
                    </w:tc>
                  </w:tr>
                </w:tbl>
                <w:p w14:paraId="7E09F546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tcMar>
                    <w:left w:w="0" w:type="dxa"/>
                  </w:tcMar>
                </w:tcPr>
                <w:p w14:paraId="5F13891F" w14:textId="77777777" w:rsidR="00F65FE6" w:rsidRPr="006D2033" w:rsidRDefault="006D2033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D2033"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4"/>
                    <w:gridCol w:w="461"/>
                    <w:gridCol w:w="462"/>
                    <w:gridCol w:w="462"/>
                    <w:gridCol w:w="462"/>
                    <w:gridCol w:w="462"/>
                    <w:gridCol w:w="454"/>
                  </w:tblGrid>
                  <w:tr w:rsidR="00701E17" w:rsidRPr="006D2033" w14:paraId="6E5570EC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B804C7F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4035CA2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0058B0B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FB3F6D2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6109741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5875E99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544E015" w14:textId="77777777" w:rsidR="00F65FE6" w:rsidRPr="006D2033" w:rsidRDefault="006D2033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701E17" w:rsidRPr="006D2033" w14:paraId="1E4337CA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DA1222" w14:textId="40C7451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F67AB1" w14:textId="403C79F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CDB810" w14:textId="344701E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1AF6AE" w14:textId="346C8DC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766C3E" w14:textId="6DE2301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2375A4" w14:textId="0753C18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4FCCD" w14:textId="7CACEB1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051D834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3C008C4" w14:textId="66E9127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91D0C83" w14:textId="5E6D387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75D81A" w14:textId="0871D4F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04779" w14:textId="5F7ADF5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F2A155" w14:textId="0D5C094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241272" w14:textId="373AB56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E46DB7" w14:textId="6390DE5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D03DFF1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EE00ABF" w14:textId="6BFB524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0922A6" w14:textId="5A8FC71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82E4F0" w14:textId="07326AD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95B296" w14:textId="76EEB4C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117CE" w14:textId="15FC5B2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2B2895" w14:textId="51EC446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C0A197" w14:textId="2F037EB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308A7B5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8B30255" w14:textId="1F70764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66D525F" w14:textId="4AE3ADC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FDB1AB" w14:textId="47C9A1A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5DEEF" w14:textId="116BCD0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9673BB" w14:textId="1779672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E29EFB" w14:textId="12BCBBD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F9D90E" w14:textId="6098B3D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79B7B69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E169861" w14:textId="281BE8D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3E0A1FA" w14:textId="68810C1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B2940A" w14:textId="0921CCD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E62184" w14:textId="1F8FE63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A0B5A5" w14:textId="1C22013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655BF9" w14:textId="595B3FA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68641E9" w14:textId="1B90C79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73EFF831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2DA36F9" w14:textId="7648B93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7BC166" w14:textId="4E38179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B7692E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4ADEC2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50722C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8D695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8CC861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8117087" w14:textId="77777777" w:rsidR="00F65FE6" w:rsidRPr="006D2033" w:rsidRDefault="00F65FE6" w:rsidP="00240D4D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7"/>
                  </w:tblGrid>
                  <w:tr w:rsidR="00880315" w:rsidRPr="006D2033" w14:paraId="74E7DFA2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016C748" w14:textId="77777777" w:rsidR="00880315" w:rsidRPr="006D2033" w:rsidRDefault="006D2033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880315" w:rsidRPr="006D2033" w14:paraId="583FAA94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E7B38D1" w14:textId="1F149B46" w:rsidR="00880315" w:rsidRPr="00C92B64" w:rsidRDefault="00C92B64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22</w:t>
                        </w:r>
                      </w:p>
                    </w:tc>
                  </w:tr>
                  <w:tr w:rsidR="00880315" w:rsidRPr="006D2033" w14:paraId="49B3D900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D7FC4F6" w14:textId="2880A020" w:rsidR="00880315" w:rsidRPr="00C92B64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880315" w:rsidRPr="006D2033" w14:paraId="6172D70E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398A15B" w14:textId="2E7FE1CE" w:rsidR="00880315" w:rsidRPr="00C92B64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880315" w:rsidRPr="006D2033" w14:paraId="5E4D394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DB11A5E" w14:textId="40AC8D3A" w:rsidR="00880315" w:rsidRPr="00C92B64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880315" w:rsidRPr="006D2033" w14:paraId="2756AAE4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39C1ECE" w14:textId="053A7A7D" w:rsidR="00880315" w:rsidRPr="00C92B64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880315" w:rsidRPr="006D2033" w14:paraId="26E547E3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2E6AF71" w14:textId="270A7C9F" w:rsidR="00880315" w:rsidRPr="00B7151E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45038E08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346C9615" w14:textId="77777777" w:rsidR="00F65FE6" w:rsidRPr="006D2033" w:rsidRDefault="006D2033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D2033"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4"/>
                    <w:gridCol w:w="439"/>
                    <w:gridCol w:w="439"/>
                    <w:gridCol w:w="439"/>
                    <w:gridCol w:w="439"/>
                    <w:gridCol w:w="439"/>
                    <w:gridCol w:w="431"/>
                  </w:tblGrid>
                  <w:tr w:rsidR="00701E17" w:rsidRPr="006D2033" w14:paraId="2FC192B7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4C680EA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E4C7052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57DAF11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1B1D845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EC2B8A3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F3242CC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16395012" w14:textId="77777777" w:rsidR="00F65FE6" w:rsidRPr="006D2033" w:rsidRDefault="006D2033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701E17" w:rsidRPr="006D2033" w14:paraId="2A6265A9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0263798" w14:textId="4BECA7A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2F9623" w14:textId="67A05E4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9FA756" w14:textId="5950405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E37A4B" w14:textId="4CDBCC8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D73FE0" w14:textId="1D472EC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BA49CC" w14:textId="53B3332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ADD8C8" w14:textId="6B42E9C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5E1558B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BE2BCE5" w14:textId="1F9A564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754F04" w14:textId="6BB071A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6544A4" w14:textId="63CEA2F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7088A" w14:textId="5C4A405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F827B" w14:textId="30452B6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9D7530" w14:textId="0AF18DE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A57760" w14:textId="4CF49CF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FFF22B5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09BB421" w14:textId="3FDCEFB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05A086A" w14:textId="146B3F4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1ADB6" w14:textId="3069FFF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20BD7" w14:textId="10106B7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3D0016" w14:textId="300D57E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3922B0" w14:textId="2DB3CB3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F4737C" w14:textId="548EFE8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F0863F1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9E3383F" w14:textId="4AADAF4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CF18F18" w14:textId="3D39D43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0B6D21" w14:textId="5B43249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6438F" w14:textId="4959661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A41C" w14:textId="6F5614E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B693DF" w14:textId="10A49B0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53B9B6" w14:textId="10E3528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1C71EFF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FEEF2E3" w14:textId="6DA5F74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CE8BC3D" w14:textId="7C3B779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8A5ED5" w14:textId="1320FF7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64CFB8" w14:textId="5D4D815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1A47A" w14:textId="624561B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FC5F8" w14:textId="7BDF40B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A9947" w14:textId="658CD12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0795A622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6EFCED2F" w14:textId="364720F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240807" w14:textId="5790569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4DA60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4A42A7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EC0033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D05DD9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AD25F3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3132B70" w14:textId="77777777" w:rsidR="00F65FE6" w:rsidRPr="006D2033" w:rsidRDefault="00F65FE6" w:rsidP="00240D4D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7"/>
                  </w:tblGrid>
                  <w:tr w:rsidR="00880315" w:rsidRPr="006D2033" w14:paraId="0DB48CA3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1762D4B" w14:textId="77777777" w:rsidR="00880315" w:rsidRPr="006D2033" w:rsidRDefault="006D2033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880315" w:rsidRPr="006D2033" w14:paraId="7C76647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283FC64" w14:textId="6F003E14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880315" w:rsidRPr="006D2033" w14:paraId="64DD325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4F9F948" w14:textId="66CA9DD2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880315" w:rsidRPr="006D2033" w14:paraId="7D1A3F2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4E05499" w14:textId="009A2185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:rsidRPr="006D2033" w14:paraId="35A0AAC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2F4D51D" w14:textId="79001B26" w:rsidR="00880315" w:rsidRPr="006D2033" w:rsidRDefault="00C92B64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29</w:t>
                        </w:r>
                      </w:p>
                    </w:tc>
                  </w:tr>
                  <w:tr w:rsidR="00880315" w:rsidRPr="006D2033" w14:paraId="382A110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FC37345" w14:textId="6FD69C20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880315" w:rsidRPr="006D2033" w14:paraId="3710CB2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0DB45C7" w14:textId="77777777" w:rsidR="00880315" w:rsidRPr="009F6BB6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A4E1AD8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41688020" w14:textId="77777777" w:rsidR="00F65FE6" w:rsidRPr="006D2033" w:rsidRDefault="006D2033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D2033"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4"/>
                    <w:gridCol w:w="439"/>
                    <w:gridCol w:w="439"/>
                    <w:gridCol w:w="439"/>
                    <w:gridCol w:w="439"/>
                    <w:gridCol w:w="439"/>
                    <w:gridCol w:w="431"/>
                  </w:tblGrid>
                  <w:tr w:rsidR="00701E17" w:rsidRPr="006D2033" w14:paraId="12BA27EF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108132E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DD4B776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48EE4FD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8F37D72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0207FD0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9D44300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F1B3B2E" w14:textId="77777777" w:rsidR="00F65FE6" w:rsidRPr="006D2033" w:rsidRDefault="006D2033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701E17" w:rsidRPr="006D2033" w14:paraId="1801C681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</w:tcPr>
                      <w:p w14:paraId="0A9AB599" w14:textId="4A61A68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</w:tcPr>
                      <w:p w14:paraId="6C3563C7" w14:textId="2BC31AF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5741C825" w14:textId="6C3C28D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11A82137" w14:textId="3FCE757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A0EF26D" w14:textId="53C0737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A772953" w14:textId="55FCDA0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38791405" w14:textId="09BE42A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9838B8E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17290FAB" w14:textId="71A0660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D4ACD91" w14:textId="23F2D52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BD013A" w14:textId="0C712B4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E4E7D6" w14:textId="5E8EC00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9EC772" w14:textId="6FA2A82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563DEE" w14:textId="7B24D18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927AF4" w14:textId="61570AB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DAE610B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668D8F2E" w14:textId="42B0A1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FBAC90A" w14:textId="639578E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BF6764" w14:textId="276D513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EE2A3E" w14:textId="3857EE6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D747DF" w14:textId="6B02A4C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ECE417" w14:textId="1C003DA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EF73B65" w14:textId="355B132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77E4D0B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15CDA430" w14:textId="1C784E4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D2079F7" w14:textId="5F1E690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F3B8DF" w14:textId="7907BC6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080911" w14:textId="1B396AA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50CB02" w14:textId="0D90B7D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88F30D" w14:textId="0D5B758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BE12611" w14:textId="0E62C9F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75F45856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035E6402" w14:textId="1D41F94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72F5F5E" w14:textId="42A4568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6A6D4B" w14:textId="7AC6900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0EFAF69" w14:textId="327882E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292ED4" w14:textId="3F9DD02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F65322" w14:textId="4B7AF55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8E00A34" w14:textId="1D915C9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9476E67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</w:tcPr>
                      <w:p w14:paraId="39EDC737" w14:textId="7ADE154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2005913" w14:textId="67940CB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6634C7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0367F8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BB87F57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FFA1C52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691D6F65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46330CC" w14:textId="77777777" w:rsidR="00F65FE6" w:rsidRPr="006D2033" w:rsidRDefault="00F65FE6" w:rsidP="00240D4D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7"/>
                  </w:tblGrid>
                  <w:tr w:rsidR="00880315" w:rsidRPr="006D2033" w14:paraId="169D1CCD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C53D19B" w14:textId="77777777" w:rsidR="00880315" w:rsidRPr="006D2033" w:rsidRDefault="006D2033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880315" w:rsidRPr="006D2033" w14:paraId="0DCC235E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46690C2" w14:textId="39D0AD6C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880315" w:rsidRPr="006D2033" w14:paraId="178EF7E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B758C29" w14:textId="484F896F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880315" w:rsidRPr="006D2033" w14:paraId="3BBDFDF4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2C85DA9" w14:textId="08813430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880315" w:rsidRPr="006D2033" w14:paraId="3DDDC8B9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2C44027" w14:textId="40E9B842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880315" w:rsidRPr="006D2033" w14:paraId="04B337B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06A2FAA" w14:textId="206012E2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880315" w:rsidRPr="006D2033" w14:paraId="5A672BF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A6C5E36" w14:textId="2CDB5C76" w:rsidR="00880315" w:rsidRPr="00C92B64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</w:tbl>
                <w:p w14:paraId="430DB3D6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7FB8F92C" w14:textId="77777777" w:rsidR="00F65FE6" w:rsidRPr="006D2033" w:rsidRDefault="006D2033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D2033"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2"/>
                    <w:gridCol w:w="437"/>
                    <w:gridCol w:w="440"/>
                    <w:gridCol w:w="440"/>
                    <w:gridCol w:w="440"/>
                    <w:gridCol w:w="440"/>
                    <w:gridCol w:w="432"/>
                  </w:tblGrid>
                  <w:tr w:rsidR="00701E17" w:rsidRPr="006D2033" w14:paraId="53F884DF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63C046B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7826B63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15EB22B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8E6098B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C08DEE0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B5B3F37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6952D51" w14:textId="77777777" w:rsidR="00F65FE6" w:rsidRPr="006D2033" w:rsidRDefault="006D2033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701E17" w:rsidRPr="006D2033" w14:paraId="347D51BC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0E3003" w14:textId="2E39504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54A421" w14:textId="0EDC3FE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D2033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92952F1" w14:textId="331F183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5FBD93" w14:textId="2B6E3D8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F85198" w14:textId="38931FE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5F1FF7" w14:textId="78769CB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5A33AE" w14:textId="71A108D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02D9932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6B563A0" w14:textId="4940626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BBD228" w14:textId="561F12D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7A2AFD" w14:textId="279A468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CFF94F" w14:textId="14ACAFC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C3DE4" w14:textId="26A40E9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FF26C6" w14:textId="3012CFA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7F56B1" w14:textId="2AC867B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6BA5A8F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05AE54A" w14:textId="7F1FA03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1AFE5C" w14:textId="053B0DA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9CC4EC" w14:textId="66DAAD9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B5FBC" w14:textId="14D6476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48C83" w14:textId="3E2149C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1F2F90" w14:textId="0F4D046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70AD70" w14:textId="74AD3F4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CD06549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2630F49F" w14:textId="6A9B622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2534FA" w14:textId="1D1F733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4406" w14:textId="5C40F6B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44E8E" w14:textId="43DCA79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B67627" w14:textId="0E41D5A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F8478" w14:textId="3C47EDE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9C251" w14:textId="2BDC7E3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035FCFE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01CA5C6B" w14:textId="724658C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481F81" w14:textId="388B6FF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7F45" w14:textId="79E336C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3837A8" w14:textId="550BCB5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C0DB6" w14:textId="729051E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66C540" w14:textId="0A650A6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AA02B1" w14:textId="5634840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1C3AF78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72377B0E" w14:textId="0550B8F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578BFAC" w14:textId="6486EFD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DFF6E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1CDF8C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B8EDBA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84D9C1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A28B38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B2F7D69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701E17" w:rsidRPr="006D2033" w14:paraId="082FC3B3" w14:textId="77777777" w:rsidTr="006D2033">
              <w:trPr>
                <w:trHeight w:val="2800"/>
              </w:trPr>
              <w:tc>
                <w:tcPr>
                  <w:tcW w:w="50" w:type="pct"/>
                  <w:tcMar>
                    <w:left w:w="57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7"/>
                  </w:tblGrid>
                  <w:tr w:rsidR="00880315" w:rsidRPr="006D2033" w14:paraId="0AA5B68C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0FC506A" w14:textId="77777777" w:rsidR="00880315" w:rsidRPr="006D2033" w:rsidRDefault="006D2033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880315" w:rsidRPr="006D2033" w14:paraId="733C559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258C9A4" w14:textId="4CE9F1AD" w:rsidR="00880315" w:rsidRPr="006D2033" w:rsidRDefault="00B7151E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880315" w:rsidRPr="006D2033" w14:paraId="0DB3220F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CAB9655" w14:textId="228460E3" w:rsidR="00880315" w:rsidRPr="006D2033" w:rsidRDefault="00B7151E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880315" w:rsidRPr="006D2033" w14:paraId="07FC29C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C2E5192" w14:textId="6419510F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880315" w:rsidRPr="006D2033" w14:paraId="2F0050C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FDA912D" w14:textId="67E2F4EE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:rsidRPr="006D2033" w14:paraId="43972C5B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A28A037" w14:textId="7059932F" w:rsidR="00880315" w:rsidRPr="006D2033" w:rsidRDefault="00C92B64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39</w:t>
                        </w:r>
                      </w:p>
                    </w:tc>
                  </w:tr>
                  <w:tr w:rsidR="00880315" w:rsidRPr="006D2033" w14:paraId="635E217C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198D78C0" w14:textId="77777777" w:rsidR="00880315" w:rsidRPr="006F572A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2D3773AE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tcMar>
                    <w:left w:w="0" w:type="dxa"/>
                  </w:tcMar>
                </w:tcPr>
                <w:p w14:paraId="435DA7B0" w14:textId="77777777" w:rsidR="00F65FE6" w:rsidRPr="006D2033" w:rsidRDefault="006D2033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D2033"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4"/>
                    <w:gridCol w:w="461"/>
                    <w:gridCol w:w="462"/>
                    <w:gridCol w:w="462"/>
                    <w:gridCol w:w="462"/>
                    <w:gridCol w:w="462"/>
                    <w:gridCol w:w="454"/>
                  </w:tblGrid>
                  <w:tr w:rsidR="00701E17" w:rsidRPr="006D2033" w14:paraId="5A29B353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AF6DDBB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BA5441E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E333666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DBAB880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F44F15A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2EBBDEB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8E1D15E" w14:textId="77777777" w:rsidR="00F65FE6" w:rsidRPr="006D2033" w:rsidRDefault="006D2033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701E17" w:rsidRPr="006D2033" w14:paraId="02061FF3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D16F7E" w14:textId="60BA98B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AEDD4F" w14:textId="62B5C7E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6D03CE" w14:textId="605ADDC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537C317" w14:textId="4DFA457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44073F" w14:textId="7BEC960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7D6D714" w14:textId="105430D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05CFEB" w14:textId="359CC10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75D32EC3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0045BE2" w14:textId="7CC0FEB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45C633" w14:textId="071A854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D13585" w14:textId="532D83C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FF027C" w14:textId="0636D59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57B7" w14:textId="0848EA3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4ED4F" w14:textId="009D3AD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30C3C4" w14:textId="5A44834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45CE9BB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1B5D2B8" w14:textId="07CE8BB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1BBA0" w14:textId="5AA8BD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7E0B5" w14:textId="4AEC1CE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247C0F" w14:textId="2053D50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B8327A" w14:textId="2746F50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7542CB" w14:textId="03E36C4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9042BB" w14:textId="71B6508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94FFCE3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0B7F970F" w14:textId="5D0422C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D2D20C" w14:textId="6CCDB03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D0E7A9" w14:textId="1EFEBE1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53F4F2" w14:textId="179C6A0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E8A462" w14:textId="7EB25C6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F70D7B" w14:textId="1091C41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D0544" w14:textId="3D42ACB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C4F92F3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CA55B9F" w14:textId="5F2B0D9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B89D5C" w14:textId="31114B3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79878B" w14:textId="2401E50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1D761" w14:textId="27DF01B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C0960E" w14:textId="40453AA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496D8D" w14:textId="2FC3F2A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FCAB98" w14:textId="61F6C3E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785D86B9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3C55EFA" w14:textId="1C2BE0B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5D9697A" w14:textId="34F0550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019D5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DBAFCE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F47137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A82844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D9803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7066D08" w14:textId="77777777" w:rsidR="00F65FE6" w:rsidRPr="006D2033" w:rsidRDefault="00F65FE6" w:rsidP="00240D4D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7"/>
                  </w:tblGrid>
                  <w:tr w:rsidR="00880315" w:rsidRPr="006D2033" w14:paraId="473208DB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C918F45" w14:textId="77777777" w:rsidR="00880315" w:rsidRPr="006D2033" w:rsidRDefault="006D2033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880315" w:rsidRPr="006D2033" w14:paraId="1181B38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58A9BA3" w14:textId="526AEC45" w:rsidR="00880315" w:rsidRPr="006D2033" w:rsidRDefault="00C92B64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39</w:t>
                        </w:r>
                      </w:p>
                    </w:tc>
                  </w:tr>
                  <w:tr w:rsidR="00880315" w:rsidRPr="006D2033" w14:paraId="44E642E6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7D015EF" w14:textId="1DD452FD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880315" w:rsidRPr="006D2033" w14:paraId="542A1224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0A1398F" w14:textId="5EF05A40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880315" w:rsidRPr="006D2033" w14:paraId="3B870C5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6D06DE32" w14:textId="6B0BF0AE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880315" w:rsidRPr="006D2033" w14:paraId="0AA6798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6F0457C" w14:textId="2E34F359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880315" w:rsidRPr="006D2033" w14:paraId="5AF56466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F90A421" w14:textId="77777777" w:rsidR="00880315" w:rsidRPr="006D2033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31971CD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522F89A8" w14:textId="77777777" w:rsidR="00F65FE6" w:rsidRPr="006D2033" w:rsidRDefault="006D2033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D2033"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4"/>
                    <w:gridCol w:w="439"/>
                    <w:gridCol w:w="439"/>
                    <w:gridCol w:w="439"/>
                    <w:gridCol w:w="439"/>
                    <w:gridCol w:w="439"/>
                    <w:gridCol w:w="431"/>
                  </w:tblGrid>
                  <w:tr w:rsidR="00701E17" w:rsidRPr="006D2033" w14:paraId="568D9BA0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4C0D71D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5092848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B5B4D8F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8BB6D71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9628A0D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6456F441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6E55227" w14:textId="77777777" w:rsidR="00F65FE6" w:rsidRPr="006D2033" w:rsidRDefault="006D2033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701E17" w:rsidRPr="006D2033" w14:paraId="0C8BED4B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19833E7" w14:textId="6431968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70BD22D" w14:textId="2C05D17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8AD719" w14:textId="1C3EB69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86AB040" w14:textId="0D4621E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FF85CBF" w14:textId="4510A59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60AC887" w14:textId="1A1783A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BBC547" w14:textId="4E3C094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33C5BD8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6F1B0812" w14:textId="54CCF8C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1192B9" w14:textId="42F831C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36AA88" w14:textId="4794C59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390FD5" w14:textId="5D83E27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210B90" w14:textId="07A7C5E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C55B18" w14:textId="583B73D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448202" w14:textId="4BB7B4C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6B0A4A5A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D9C547F" w14:textId="2436AD6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625C9D" w14:textId="6901A76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7A9A9" w14:textId="6241BBE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847BD5" w14:textId="6A5E368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8F6023" w14:textId="3C0F8D9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67FCAC" w14:textId="3912BD1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554A26" w14:textId="6C8E196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DA3E692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04D34188" w14:textId="24AA16C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85A1FF" w14:textId="29C35B9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A49831" w14:textId="3D63873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6F607F" w14:textId="6E76498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D5DA07" w14:textId="0CEB583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1A1BFB" w14:textId="4AE16F1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B03311" w14:textId="4244111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54D017A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23D14F40" w14:textId="660743A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DA066B" w14:textId="1D18C8C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350B3D" w14:textId="313578C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FD113B" w14:textId="2ECE309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8AD7C0" w14:textId="26CB605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83E05A" w14:textId="46AB1E4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2C359" w14:textId="6B9AF01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8412E77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63E7E7C" w14:textId="6365002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6873ABC" w14:textId="6278FFA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01E17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E4F00C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D9ED93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7C0BDA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F6FCE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D101DC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7A04108" w14:textId="77777777" w:rsidR="00F65FE6" w:rsidRPr="006D2033" w:rsidRDefault="00F65FE6" w:rsidP="00240D4D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7"/>
                  </w:tblGrid>
                  <w:tr w:rsidR="00880315" w:rsidRPr="006D2033" w14:paraId="5D833C99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79EB936A" w14:textId="77777777" w:rsidR="00880315" w:rsidRPr="006D2033" w:rsidRDefault="006D2033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880315" w:rsidRPr="006D2033" w14:paraId="59FC67E8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EB8936D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44</w:t>
                        </w:r>
                      </w:p>
                    </w:tc>
                  </w:tr>
                  <w:tr w:rsidR="00880315" w:rsidRPr="006D2033" w14:paraId="64F87CB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32B08AC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45</w:t>
                        </w:r>
                      </w:p>
                    </w:tc>
                  </w:tr>
                  <w:tr w:rsidR="00880315" w:rsidRPr="006D2033" w14:paraId="29E7BFFE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2BD51DDF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46</w:t>
                        </w:r>
                      </w:p>
                    </w:tc>
                  </w:tr>
                  <w:tr w:rsidR="00880315" w:rsidRPr="006D2033" w14:paraId="06929945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ABD2DCB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47</w:t>
                        </w:r>
                      </w:p>
                    </w:tc>
                  </w:tr>
                  <w:tr w:rsidR="00880315" w:rsidRPr="006D2033" w14:paraId="686A7068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10E9B59" w14:textId="77777777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48</w:t>
                        </w:r>
                      </w:p>
                    </w:tc>
                  </w:tr>
                  <w:tr w:rsidR="00880315" w:rsidRPr="006D2033" w14:paraId="52FA65F6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56674622" w14:textId="406862DE" w:rsidR="00880315" w:rsidRPr="00C26AB2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6B265F83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3A2B19EE" w14:textId="77777777" w:rsidR="00F65FE6" w:rsidRPr="006D2033" w:rsidRDefault="006D2033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D2033"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4"/>
                    <w:gridCol w:w="439"/>
                    <w:gridCol w:w="439"/>
                    <w:gridCol w:w="439"/>
                    <w:gridCol w:w="439"/>
                    <w:gridCol w:w="439"/>
                    <w:gridCol w:w="431"/>
                  </w:tblGrid>
                  <w:tr w:rsidR="00701E17" w:rsidRPr="006D2033" w14:paraId="135220FF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28E8452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07714DB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367F1F3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5B9A954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7EA1E23D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3713F7D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4A9D65AB" w14:textId="77777777" w:rsidR="00F65FE6" w:rsidRPr="006D2033" w:rsidRDefault="006D2033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701E17" w:rsidRPr="006D2033" w14:paraId="68805FEA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C8A23D" w14:textId="54D9ECB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04E291" w14:textId="54C2568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749770" w14:textId="2EF5295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E27774" w14:textId="090FB025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0DA031" w14:textId="1FBE01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9C745CD" w14:textId="62D9CD1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CDA6AF" w14:textId="2284B93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5918422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FEC73C5" w14:textId="2A58B30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D220549" w14:textId="596812D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31AE9E" w14:textId="344F872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04A8DB" w14:textId="6216B27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CEC202" w14:textId="13687BE0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F5A883" w14:textId="7CA4129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4E5EA3" w14:textId="455A97D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68CE6DF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7A86DBEC" w14:textId="08CE6C6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2AFE931" w14:textId="6C1E4A6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91CB66" w14:textId="3D47680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4F6A6" w14:textId="67C6899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E71C0A" w14:textId="7366348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2B8E64" w14:textId="1F68036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02553E" w14:textId="58AFA32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7DEB03EF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681A718" w14:textId="251F59C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6F41265" w14:textId="603839E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27BE3" w14:textId="44F74BB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07B371" w14:textId="371C69C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7BD92E" w14:textId="13C07BB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479F77" w14:textId="72064ECC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BD657B" w14:textId="5136616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9E1F1CD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C02E987" w14:textId="778415C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C5A3B4" w14:textId="7F25EBB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260B0D" w14:textId="4A0563F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82E9B0" w14:textId="7AC59B6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4BB111" w14:textId="602BA38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4D8DB" w14:textId="7CD9FEF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9010D0" w14:textId="3907510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1318EEF3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5C061113" w14:textId="59CE9E2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FC9EA4E" w14:textId="7A1CD39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26AB2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2E9B76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0ED1B7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9016C5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C673BC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52C9EA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E93AB0E" w14:textId="77777777" w:rsidR="00F65FE6" w:rsidRPr="006D2033" w:rsidRDefault="00F65FE6" w:rsidP="00240D4D">
                  <w:pPr>
                    <w:pStyle w:val="a5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7"/>
                  </w:tblGrid>
                  <w:tr w:rsidR="00880315" w:rsidRPr="006D2033" w14:paraId="6552B067" w14:textId="77777777" w:rsidTr="006D203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42161C91" w14:textId="77777777" w:rsidR="00880315" w:rsidRPr="006D2033" w:rsidRDefault="006D2033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880315" w:rsidRPr="006D2033" w14:paraId="15483A06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046556E" w14:textId="111F820E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:rsidRPr="006D2033" w14:paraId="45C3B621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EE6C296" w14:textId="0C57AD8F" w:rsidR="00880315" w:rsidRPr="006D2033" w:rsidRDefault="00C92B64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49</w:t>
                        </w:r>
                      </w:p>
                    </w:tc>
                  </w:tr>
                  <w:tr w:rsidR="00880315" w:rsidRPr="006D2033" w14:paraId="2379B3EE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02EEE54" w14:textId="052162F9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880315" w:rsidRPr="006D2033" w14:paraId="6D64474A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EF879C6" w14:textId="339FC886" w:rsidR="00880315" w:rsidRPr="006D2033" w:rsidRDefault="009F3A4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880315" w:rsidRPr="006D2033" w14:paraId="6B6137BD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3B0FE216" w14:textId="0DC41DCE" w:rsidR="00880315" w:rsidRPr="00C92B64" w:rsidRDefault="00C26AB2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880315" w:rsidRPr="006D2033" w14:paraId="34864012" w14:textId="77777777" w:rsidTr="006D203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C00000"/>
                        <w:vAlign w:val="center"/>
                      </w:tcPr>
                      <w:p w14:paraId="0BA42E05" w14:textId="77777777" w:rsidR="00880315" w:rsidRPr="006F572A" w:rsidRDefault="00880315" w:rsidP="006D2033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D54CC9B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tcMar>
                    <w:left w:w="0" w:type="dxa"/>
                  </w:tcMar>
                </w:tcPr>
                <w:p w14:paraId="593A1685" w14:textId="77777777" w:rsidR="00F65FE6" w:rsidRPr="006D2033" w:rsidRDefault="006D2033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D2033"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2"/>
                    <w:gridCol w:w="437"/>
                    <w:gridCol w:w="440"/>
                    <w:gridCol w:w="440"/>
                    <w:gridCol w:w="440"/>
                    <w:gridCol w:w="440"/>
                    <w:gridCol w:w="432"/>
                  </w:tblGrid>
                  <w:tr w:rsidR="00701E17" w:rsidRPr="006D2033" w14:paraId="6F5E1D76" w14:textId="77777777" w:rsidTr="006D203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47EDFB5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3258F21B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194CB700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2F152F87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5ACD0E2E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7A5E723" w14:textId="77777777" w:rsidR="00F65FE6" w:rsidRPr="006D2033" w:rsidRDefault="00F65FE6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14:paraId="02A0D6D3" w14:textId="77777777" w:rsidR="00F65FE6" w:rsidRPr="006D2033" w:rsidRDefault="006D2033" w:rsidP="00240D4D">
                        <w:pPr>
                          <w:pStyle w:val="Day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701E17" w:rsidRPr="006D2033" w14:paraId="75D6B8C3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89D3CA5" w14:textId="1CBD851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2C4B67" w14:textId="38E17B7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557082" w14:textId="1756570D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C9E6A5" w14:textId="61FB49A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A2235B" w14:textId="784FE56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33249D" w14:textId="33D8542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106A9C" w14:textId="3B7EC34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D8BF911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97B05BA" w14:textId="513122B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979833" w14:textId="61D01C9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B69805" w14:textId="13B6C41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F2DA33" w14:textId="264FFC2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A99CF5" w14:textId="469947B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F75950" w14:textId="6942DB1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2A4AFF" w14:textId="4565DCE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49FE315C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5DDEF89C" w14:textId="61A4D40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DF4670A" w14:textId="7A310DE8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21D9D4" w14:textId="6D82863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AE62C6" w14:textId="726D27EA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1007B7" w14:textId="23B25F66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04E3C1" w14:textId="37784CD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A228A5" w14:textId="240BE9F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275582FB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37B87415" w14:textId="2C31451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A4A256B" w14:textId="450AF5E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8A40E7" w14:textId="1F1775F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E8BF40" w14:textId="4564311F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FDD238" w14:textId="0D6AC41E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766B43" w14:textId="18565FA2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FDB6AB" w14:textId="3580D23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388E6286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168EAE41" w14:textId="642E2E8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BFA9A2" w14:textId="6CB01E4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DBAAA2" w14:textId="2D70A39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2DC936" w14:textId="4460ACD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8D1DF2" w14:textId="51B1B449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C2942B" w14:textId="23B386C1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BB2BDC" w14:textId="3B72386B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1E17" w:rsidRPr="006D2033" w14:paraId="546B2BFE" w14:textId="77777777" w:rsidTr="006D2033">
                    <w:trPr>
                      <w:trHeight w:val="340"/>
                    </w:trPr>
                    <w:tc>
                      <w:tcPr>
                        <w:tcW w:w="707" w:type="pct"/>
                        <w:vAlign w:val="center"/>
                      </w:tcPr>
                      <w:p w14:paraId="49669315" w14:textId="13D2EE43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2575C0" w14:textId="1FFB9CA4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92B64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F572A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D2033"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2340E2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7CFAEF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B3A50D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FB1DF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E7A328" w14:textId="77777777" w:rsidR="00F65FE6" w:rsidRPr="006D2033" w:rsidRDefault="00F65FE6" w:rsidP="00240D4D">
                        <w:pPr>
                          <w:pStyle w:val="Dates"/>
                          <w:rPr>
                            <w:rFonts w:ascii="Century Gothic" w:hAnsi="Century Gothic"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E838FC8" w14:textId="77777777" w:rsidR="00F65FE6" w:rsidRPr="006D2033" w:rsidRDefault="00F65FE6" w:rsidP="006D2033">
                  <w:pPr>
                    <w:pStyle w:val="Months"/>
                    <w:jc w:val="center"/>
                    <w:rPr>
                      <w:rFonts w:ascii="Century Gothic" w:hAnsi="Century Gothic"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</w:tbl>
          <w:p w14:paraId="2B736DEA" w14:textId="77777777" w:rsidR="00E50BDE" w:rsidRPr="006D2033" w:rsidRDefault="00E50BDE" w:rsidP="006D2033">
            <w:pPr>
              <w:pStyle w:val="ad"/>
              <w:jc w:val="center"/>
              <w:rPr>
                <w:rFonts w:ascii="Century Gothic" w:hAnsi="Century Gothic"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3DECCA37" w14:textId="77777777" w:rsidR="00F93E3B" w:rsidRPr="006D2033" w:rsidRDefault="008C7AC8" w:rsidP="00240D4D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  <w:r w:rsidRPr="006D2033">
        <w:rPr>
          <w:rFonts w:ascii="Century Gothic" w:hAnsi="Century Gothic" w:cs="Arial"/>
          <w:b/>
          <w:bCs/>
          <w:noProof/>
          <w:color w:val="auto"/>
          <w:sz w:val="2"/>
          <w:szCs w:val="2"/>
        </w:rPr>
        <w:t xml:space="preserve"> </w:t>
      </w:r>
    </w:p>
    <w:sectPr w:rsidR="00F93E3B" w:rsidRPr="006D2033" w:rsidSect="00240D4D">
      <w:pgSz w:w="16838" w:h="11906" w:orient="landscape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5FA9F" w14:textId="77777777" w:rsidR="002E2AA0" w:rsidRDefault="002E2AA0">
      <w:pPr>
        <w:spacing w:after="0"/>
      </w:pPr>
      <w:r>
        <w:separator/>
      </w:r>
    </w:p>
  </w:endnote>
  <w:endnote w:type="continuationSeparator" w:id="0">
    <w:p w14:paraId="13EE7ABA" w14:textId="77777777" w:rsidR="002E2AA0" w:rsidRDefault="002E2A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F787B" w14:textId="77777777" w:rsidR="002E2AA0" w:rsidRDefault="002E2AA0">
      <w:pPr>
        <w:spacing w:after="0"/>
      </w:pPr>
      <w:r>
        <w:separator/>
      </w:r>
    </w:p>
  </w:footnote>
  <w:footnote w:type="continuationSeparator" w:id="0">
    <w:p w14:paraId="1B21BA49" w14:textId="77777777" w:rsidR="002E2AA0" w:rsidRDefault="002E2AA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24BED"/>
    <w:rsid w:val="0005357B"/>
    <w:rsid w:val="00057B46"/>
    <w:rsid w:val="00071356"/>
    <w:rsid w:val="00097A25"/>
    <w:rsid w:val="000A5A57"/>
    <w:rsid w:val="00111F7C"/>
    <w:rsid w:val="001274F3"/>
    <w:rsid w:val="00151CCE"/>
    <w:rsid w:val="00190EE8"/>
    <w:rsid w:val="001B01F9"/>
    <w:rsid w:val="001C41F9"/>
    <w:rsid w:val="00240D4D"/>
    <w:rsid w:val="002562E7"/>
    <w:rsid w:val="00285C1D"/>
    <w:rsid w:val="002E2AA0"/>
    <w:rsid w:val="002F4A2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C66C1"/>
    <w:rsid w:val="006D2033"/>
    <w:rsid w:val="006F513E"/>
    <w:rsid w:val="006F572A"/>
    <w:rsid w:val="00701E17"/>
    <w:rsid w:val="007C0139"/>
    <w:rsid w:val="007D45A1"/>
    <w:rsid w:val="007D7F5D"/>
    <w:rsid w:val="007F564D"/>
    <w:rsid w:val="00815FC3"/>
    <w:rsid w:val="00880315"/>
    <w:rsid w:val="008B1201"/>
    <w:rsid w:val="008C7AC8"/>
    <w:rsid w:val="008F16F7"/>
    <w:rsid w:val="00901FF6"/>
    <w:rsid w:val="009164BA"/>
    <w:rsid w:val="009166BD"/>
    <w:rsid w:val="00977AAE"/>
    <w:rsid w:val="00996E56"/>
    <w:rsid w:val="00997268"/>
    <w:rsid w:val="009F3A42"/>
    <w:rsid w:val="009F6BB6"/>
    <w:rsid w:val="00A12667"/>
    <w:rsid w:val="00A14581"/>
    <w:rsid w:val="00A20E4C"/>
    <w:rsid w:val="00A26EA7"/>
    <w:rsid w:val="00AA23D3"/>
    <w:rsid w:val="00AA3C50"/>
    <w:rsid w:val="00AE302A"/>
    <w:rsid w:val="00AE36BB"/>
    <w:rsid w:val="00B37C7E"/>
    <w:rsid w:val="00B65B09"/>
    <w:rsid w:val="00B7151E"/>
    <w:rsid w:val="00B85583"/>
    <w:rsid w:val="00B9476B"/>
    <w:rsid w:val="00BC3952"/>
    <w:rsid w:val="00BE5AB8"/>
    <w:rsid w:val="00C26AB2"/>
    <w:rsid w:val="00C44DFB"/>
    <w:rsid w:val="00C6519B"/>
    <w:rsid w:val="00C70F21"/>
    <w:rsid w:val="00C7354B"/>
    <w:rsid w:val="00C91F9B"/>
    <w:rsid w:val="00C92B64"/>
    <w:rsid w:val="00CE1705"/>
    <w:rsid w:val="00D47107"/>
    <w:rsid w:val="00DE32AC"/>
    <w:rsid w:val="00E1407A"/>
    <w:rsid w:val="00E318B9"/>
    <w:rsid w:val="00E50BDE"/>
    <w:rsid w:val="00E53767"/>
    <w:rsid w:val="00E774CD"/>
    <w:rsid w:val="00E77E1D"/>
    <w:rsid w:val="00ED75B6"/>
    <w:rsid w:val="00EF1F0E"/>
    <w:rsid w:val="00F14D58"/>
    <w:rsid w:val="00F24E70"/>
    <w:rsid w:val="00F65FE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854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E022FE-065D-4289-8C09-F312F692D58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3453</Words>
  <Characters>19684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2025-10-23T13:05:00Z</dcterms:created>
  <dcterms:modified xsi:type="dcterms:W3CDTF">2025-10-23T13:05:00Z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