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591F9FE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223CD3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FF809AE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1C18D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E16D0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5AAF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3CC60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67374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C85FC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D89A7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3C46D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1297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FB7FF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DB056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7E26B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B8E42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A884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5D671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1479A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B50E2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62497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F82FD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9EF9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2C994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D8D02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C3A0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08022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3F4A3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126C9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033E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9C97D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EA3D1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584BB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B617C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5D94E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EE46C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02444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1FEA9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85BD5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C349A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84C61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F3914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F96E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9887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636EF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7E8B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86DEF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D9314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42AC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0C2E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B974A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05A85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8163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FB43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A1A50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67F35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F05F3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B0B7F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987F8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D996A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A7226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7F8F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B0658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34F7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07279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AA2F7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5A876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F11E8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48AE3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C0EFD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F998F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94256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B1B8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6663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710A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624C4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36163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03BCF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FA55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13A80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5E9CF2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1C545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0F5CF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2E62E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EA20E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678AF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A57CE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326A6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DD226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89CF1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9018B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5D824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4FDD0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DD365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56008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5A45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C806F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CCCF5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228C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8C0DA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BD632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75195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0AF3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612EF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6A8BA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D6EB4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C0DE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D61C2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64E23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7E501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01A4C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47112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01C19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65DB9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DB4F0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36DAF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6E8D8E76" w:rsidR="00C957EE" w:rsidRPr="00A60ACB" w:rsidRDefault="001C18DD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9954E8C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E16D0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5DE5441" w:rsidR="00C957EE" w:rsidRPr="00C957EE" w:rsidRDefault="00223CD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E16D0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A07D4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1BC95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4D7D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89303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068C2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CD345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41CC24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25CDF2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2F70D8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E19DC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CB64F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43F22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B58FA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62B1B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4977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04F70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7F6231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27D2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5CCD0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72F7E0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9F1DF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2C7A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D39DF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0B312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D458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A07DD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A279D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B418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5AF2F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30587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73CFF5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67A5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B4DFB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D45ED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D56D6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22A29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CDFB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713BF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05C3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D35D9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503C7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7A69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73F8E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44D1D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EA0F9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194B1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10D95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FD66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5262D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6168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DC5E1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7DC6F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CA64F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ABC8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1D384E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18CCE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32B9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5E94D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8156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5A5051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855A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EFF32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45A87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B790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54B61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213DF5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00DAF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58C9EB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DC855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5CFDDA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BDB85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64098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75AE1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412E6F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13AF1C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A4328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522505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30AC4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7BFA0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532D91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76AD2C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1A1D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7419F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13FBB6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41B79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A8232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4DEB9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55A5BE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A2B9C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5668B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07AC9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5EDF2E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F8C9A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0428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00608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BCC09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9A92C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C1B49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4702F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B10D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31E071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75C7E5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561CB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72115D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44170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A8D2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8E442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6249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BB1E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B28D9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37C145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BC8D1A2" w:rsidR="00C957EE" w:rsidRPr="00C957EE" w:rsidRDefault="00223CD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E16D0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BA0C639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E16D0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6DBEC0D9" w:rsidR="00C957EE" w:rsidRPr="00335F43" w:rsidRDefault="00223CD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0902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D7A4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45CBB8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0073C0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A7061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AC6CE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F3932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A794D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76DCC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92079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5ADD4E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C5E2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DDB11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AE952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BF4D9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056E34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3B00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F4DC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9F940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CD224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1DAF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2E75F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97DDE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8DBB1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5FC64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9C323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13390A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0CF42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43FC0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A97A3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BDD6B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445B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62E4A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769F0E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84204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61864B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44472B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5C1BC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1B6512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D243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7D9ADC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D0283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42022B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AFCF7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0DD79C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E011F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3E7EC7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BCA1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478E4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A9BF8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21D228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7E96A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22968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7111DA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2EA30A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7C2C0E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03CA4A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22448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D951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32595C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66D8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BA13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67216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5496A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03730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28B6F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798E0D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AA3CE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094C0B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0D88E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3C571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76F15C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24F1A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CF7CB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B50DE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33556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57163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8798D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518DE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58D428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1D735C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0D41C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4489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760C9B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EFEF9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E762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4ADCB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4B22B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5312F0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68354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53608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AF065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21E04F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6C4F6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BC091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97383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CB93A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4EAB8E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9DB0D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719963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20AE6F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947E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6AE3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7854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4988DF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CA743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687BC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D0416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549B7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ABC2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C8482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04CB15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4A988EED" w:rsidR="00C957EE" w:rsidRPr="00C957EE" w:rsidRDefault="00223CD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4DC507A5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E16D0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620F9F88" w:rsidR="00C957EE" w:rsidRPr="00C957EE" w:rsidRDefault="001C18D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AAFC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CBDBD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012A4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49D63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021AB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FC81C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CEC54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70993A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2A09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F7833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3749B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B42E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42CD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48111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BA3DC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3316D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3B6CA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63318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28F9A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42F43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72A05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2C289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1A102C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E2389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483C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6A597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2092E5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B46EC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E7F6B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F376E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A79C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48CAF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166EF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CA2DA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915B1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41A21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D7382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5F4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484572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41862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05A890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FCE77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AA933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20C72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C8B3A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93D40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3A5DBC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52ADAD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8A60F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CC7B1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4A19D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412D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6A12F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170FB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44CF0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C8D67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7E9F41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124DD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95CA3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9F18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33E659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E748C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B4863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48E160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5341F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64DD1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4C771E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8237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B2F3B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B3AA4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0BF35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198CF9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38F799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443AB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BA130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18D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1E9BF4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ADC23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25596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27FB38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D5CA3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EFCE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05C36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A2361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0D2E62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0752C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515F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F1DA4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AB119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7AEB7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021B51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126665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3C712D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13A6E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BE746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C51B0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30587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0A78F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51998A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B18BD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7B23E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C9111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26DE4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98761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4C73F0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7B6D18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DE5DB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42EF4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F98B1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BF31B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FC267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053FA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22006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CD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402B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0891C4D8" w:rsidR="00C957EE" w:rsidRPr="00C957EE" w:rsidRDefault="001C18D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E9176D6" w:rsidR="00C957EE" w:rsidRPr="00C957EE" w:rsidRDefault="00D402B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E16D0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784AC426" w:rsidR="00C957EE" w:rsidRPr="00C957EE" w:rsidRDefault="00A125F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E16D02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сред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F292F" w14:textId="77777777" w:rsidR="00E344FC" w:rsidRDefault="00E344FC">
      <w:pPr>
        <w:spacing w:after="0"/>
      </w:pPr>
      <w:r>
        <w:separator/>
      </w:r>
    </w:p>
  </w:endnote>
  <w:endnote w:type="continuationSeparator" w:id="0">
    <w:p w14:paraId="24CA134E" w14:textId="77777777" w:rsidR="00E344FC" w:rsidRDefault="00E344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E04B" w14:textId="77777777" w:rsidR="00E344FC" w:rsidRDefault="00E344FC">
      <w:pPr>
        <w:spacing w:after="0"/>
      </w:pPr>
      <w:r>
        <w:separator/>
      </w:r>
    </w:p>
  </w:footnote>
  <w:footnote w:type="continuationSeparator" w:id="0">
    <w:p w14:paraId="1E6827FC" w14:textId="77777777" w:rsidR="00E344FC" w:rsidRDefault="00E344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73B34"/>
    <w:rsid w:val="00097A25"/>
    <w:rsid w:val="000A5A57"/>
    <w:rsid w:val="000D243D"/>
    <w:rsid w:val="001274F3"/>
    <w:rsid w:val="00151CCE"/>
    <w:rsid w:val="00187700"/>
    <w:rsid w:val="001B01F9"/>
    <w:rsid w:val="001C18DD"/>
    <w:rsid w:val="001C41F9"/>
    <w:rsid w:val="00223CD3"/>
    <w:rsid w:val="00285C1D"/>
    <w:rsid w:val="002D3B7E"/>
    <w:rsid w:val="003327F5"/>
    <w:rsid w:val="00335F43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405F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E15A7"/>
    <w:rsid w:val="008F16F7"/>
    <w:rsid w:val="009164BA"/>
    <w:rsid w:val="009166BD"/>
    <w:rsid w:val="00977AAE"/>
    <w:rsid w:val="00996E56"/>
    <w:rsid w:val="00997268"/>
    <w:rsid w:val="00A125FC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E0A32"/>
    <w:rsid w:val="00D402BA"/>
    <w:rsid w:val="00DB6FFF"/>
    <w:rsid w:val="00DE32AC"/>
    <w:rsid w:val="00E1407A"/>
    <w:rsid w:val="00E16D02"/>
    <w:rsid w:val="00E344FC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3421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2025-10-19T17:42:00Z</dcterms:created>
  <dcterms:modified xsi:type="dcterms:W3CDTF">2025-10-19T17:42:00Z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