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67049D07" w14:textId="77777777" w:rsidTr="006B6899">
        <w:tc>
          <w:tcPr>
            <w:tcW w:w="2500" w:type="pct"/>
            <w:vAlign w:val="center"/>
          </w:tcPr>
          <w:p w14:paraId="221F35BB" w14:textId="3CD2345B" w:rsidR="00BF49DC" w:rsidRPr="00C43808" w:rsidRDefault="004B627B" w:rsidP="00EA595B">
            <w:pPr>
              <w:pStyle w:val="ad"/>
              <w:spacing w:after="120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09BC4DCB" w:rsidR="00BF49DC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05"/>
        <w:gridCol w:w="2231"/>
        <w:gridCol w:w="2231"/>
        <w:gridCol w:w="2231"/>
        <w:gridCol w:w="2231"/>
        <w:gridCol w:w="2231"/>
        <w:gridCol w:w="2175"/>
      </w:tblGrid>
      <w:tr w:rsidR="00C43808" w:rsidRPr="00C43808" w14:paraId="726CE1BC" w14:textId="77777777" w:rsidTr="00EA595B">
        <w:trPr>
          <w:trHeight w:val="567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C4D26A8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bookmarkStart w:id="0" w:name="_Hlk38821049"/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4E11EBC5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7E96784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30AD1586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F23F3BD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5B8B0811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E5BD65D" w:rsidR="00BF49DC" w:rsidRPr="00C43808" w:rsidRDefault="004B627B" w:rsidP="00BF49DC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6EAC1785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61CEAFF" w14:textId="7948BC2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1A1C51BF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2EC6FC3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7BE09A9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0C1EA171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050F463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66B4FAC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C2DA741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21F383B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11492E4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499843F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18BFE9C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2D3B9AF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52C1A9B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6D86B78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A8DAA74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67C49BD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6483189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5B72B2C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3187FD0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03F8CF1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6FC1EA2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5378323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D2030A0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3810289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0A54BF2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057AD2B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04F4703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4D48846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7B54E58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46F34CF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A8EB60A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3988C63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5FB02F0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63CFCCA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43E7FDC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6BE3E0CB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54ACEBE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00FB5A6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C9C47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2E3257F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44FE1B7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1C804D71" w:rsidR="006B6899" w:rsidRPr="00C43808" w:rsidRDefault="004B627B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028876EB" w:rsidR="006B6899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2A9965BE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63D0D6FA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D86CFAF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61F71C96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7BF348F8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5E0A395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BCC57DC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7A6DABB" w:rsidR="006B6899" w:rsidRPr="00C43808" w:rsidRDefault="004B627B" w:rsidP="006B6899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78897B1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E0EAAF" w14:textId="2CC1234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98326A" w14:textId="105030D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D2C321" w14:textId="4F12F29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94B2CA" w14:textId="2EE1F919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9BB523" w14:textId="3E1DDCF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81040B" w14:textId="49CA50C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884C514" w14:textId="36A7650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8619F7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46099A1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344474C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635FBA0E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21F3B38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7CDADF1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70DD046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6596B07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F35900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4B48E7A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40354D9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079EEA9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06F2073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159F6C4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0C3AAB1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7498835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08437E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0B53F94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7E799F7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7168A7EE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1C77CD3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6343FAB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71757B9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562CCA3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B2D4DB4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723B2D4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2CEA97D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30F62F3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1013595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6A228E75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0465632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6AFFBA5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6F1256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581E443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3CE7967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84B55A0" w14:textId="77777777" w:rsidTr="00ED5F48">
        <w:tc>
          <w:tcPr>
            <w:tcW w:w="2500" w:type="pct"/>
            <w:vAlign w:val="center"/>
          </w:tcPr>
          <w:p w14:paraId="37FAAA50" w14:textId="67E81751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vAlign w:val="center"/>
          </w:tcPr>
          <w:p w14:paraId="26647E3B" w14:textId="263BCA33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560D596D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2F062FBE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7A7331B2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763A35F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11B0E247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4E7F28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5BF41AE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22021FBE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630DC1F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2C9C6A" w14:textId="4E8100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7C2F5A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147C49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467D49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7817440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113B48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3A93DE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722F9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5442BCE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6205FA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4E50C07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70F6A0A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471B375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4227967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07DC57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29EB0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2363A96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70E3133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7BE316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4090DCD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1877F1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6A83D1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14D928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306192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04E2E8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4624CF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46C21C1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01F038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4B8B777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1A9D74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41ED3D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FD4BD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1EA9A53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134F06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245F5DC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1EF91ED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73368B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1F8CC1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185FA2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59709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795AD53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13D4F8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FAF298C" w14:textId="77777777" w:rsidTr="00ED5F48">
        <w:tc>
          <w:tcPr>
            <w:tcW w:w="2500" w:type="pct"/>
            <w:vAlign w:val="center"/>
          </w:tcPr>
          <w:p w14:paraId="0B71B109" w14:textId="41DC6F98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vAlign w:val="center"/>
          </w:tcPr>
          <w:p w14:paraId="23A157B9" w14:textId="6C50D5B3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4B2EB927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28ED80D4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1A0BD36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4F74ABD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03370A3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1487C246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42C4D14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AF6957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6A54C37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A81EA01" w14:textId="2375CAC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4CC1AD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651B0C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5D1AA03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1E06E2C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0AF9ED0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6D11F1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EB2B2FA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28193D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7C2B59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6E5B70B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07D8E9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259577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28A0537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5071F2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002DD0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6B57878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770EC9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11548D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0E8186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627E9F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37363EC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60E24C9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68BAFA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0FCBA08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184C044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424B81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1302D58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5EFE74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0F79FFF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777A37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73EBF0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334911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2B2500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24C3C8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73161BF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1646835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28FA134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355ECD0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BE865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41901AD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72C920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E679A77" w14:textId="77777777" w:rsidTr="00ED5F48">
        <w:tc>
          <w:tcPr>
            <w:tcW w:w="2500" w:type="pct"/>
            <w:vAlign w:val="center"/>
          </w:tcPr>
          <w:p w14:paraId="1ADD435E" w14:textId="07AA4114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vAlign w:val="center"/>
          </w:tcPr>
          <w:p w14:paraId="356E2AAA" w14:textId="4E99E5BE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232816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321311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52880A4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63D341C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58D3BF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79E69F7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939006D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915C586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6F5FFAB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4C875C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32178F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549B23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63E54D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08422E6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4B9CA4B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00A2F0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43A7E9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068AEEB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2ECA09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34B211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51FB06E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4CCFC72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02F991D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7D3C24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5CD501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47255C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377D16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447275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104301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054217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54B832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408AEF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67DB6D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6BE791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5034694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6B9D0F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7BF069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585037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1027DE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13D4E8E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B252533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7934B0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6D3BDB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1D91D5F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52FDAC6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774FFB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69C141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7F619B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832F5D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06706E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68AD42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7DF545E" w14:textId="77777777" w:rsidTr="00ED5F48">
        <w:tc>
          <w:tcPr>
            <w:tcW w:w="2500" w:type="pct"/>
            <w:vAlign w:val="center"/>
          </w:tcPr>
          <w:p w14:paraId="623DCF36" w14:textId="7BE44752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vAlign w:val="center"/>
          </w:tcPr>
          <w:p w14:paraId="784345F2" w14:textId="62A95ECD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46A3C18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BDED18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00DA72B4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56A81E2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6DA38D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0DA7A67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390BB48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A2E43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57699A99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A903D23" w14:textId="6F4575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A862814" w14:textId="071C81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BC623A" w14:textId="4EBE736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111388A" w14:textId="685238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B2EE6F" w14:textId="21DD62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71EC2C" w14:textId="4EDB39C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7E1147" w14:textId="255DD2B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2248B7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3C98C28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0724BB3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315ED1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335BED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1B9E998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3F29D0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076ED9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C70933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3DFB50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28649A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700210E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174E994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46401D2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3B9274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6C2F610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4D7026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50C1EB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45AD3E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01DE8E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538B37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6A11AF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6C9376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63B45C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720189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00391E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77E6DE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7F648A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130AE6A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65E2BE8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15D4BE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275D49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B2D167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32DBD8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6F4D6B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7F999B1" w14:textId="77777777" w:rsidTr="00ED5F48">
        <w:tc>
          <w:tcPr>
            <w:tcW w:w="2500" w:type="pct"/>
            <w:vAlign w:val="center"/>
          </w:tcPr>
          <w:p w14:paraId="6CD4D464" w14:textId="78726D89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vAlign w:val="center"/>
          </w:tcPr>
          <w:p w14:paraId="3BE4EA34" w14:textId="76B0C8FD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2A07B664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15044855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99C8D8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AFCF8A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742E0F8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F6BCF1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3354BB5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199D559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250FBDA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1B48BC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797C17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3E3C2E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299108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0F9BAF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79F51E6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0453F9D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66C7E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621A02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10F8D9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27847B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276EC2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00C83D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7455F23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04A41FC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3AD7F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587981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1FB483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179C75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70397D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230B372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6B144E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6129BE6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1CE60E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78B74D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13BC97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50F637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4FCD02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64A06B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28D5E0A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2B2527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D3EA8D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4ED711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3A444C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77CBD1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0B59D8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14018D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5C050B7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39A96B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0A46A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341F7B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270D94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897A9E6" w14:textId="77777777" w:rsidTr="00ED5F48">
        <w:tc>
          <w:tcPr>
            <w:tcW w:w="2500" w:type="pct"/>
            <w:vAlign w:val="center"/>
          </w:tcPr>
          <w:p w14:paraId="30CEB76C" w14:textId="50673A72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vAlign w:val="center"/>
          </w:tcPr>
          <w:p w14:paraId="055F6AFA" w14:textId="41663904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8B73B9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C0C6644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14C6D29D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31471EB7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57157D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4316542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39DEEF0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6ADFA84A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4D9E18B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1DAADB0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2BF5BA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26026EF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3F2D36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038248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7EA1E6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1F586E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258D95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176770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76251A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15F84B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5A941FA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249656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67D137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0252EC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E3A00F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103336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39FC90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3003F3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3E755DA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2DEE23F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018553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167D222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9BF7D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13158AB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5C6B655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11CCDF4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7D73F1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77EFFF2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6BC981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7B6FF8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43E44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5FBC8D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64BEF3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6614C5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3EBED5C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104A8D6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7B74A5E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585032B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5D117A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703E09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5267175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0296CB7" w14:textId="77777777" w:rsidTr="00ED5F48">
        <w:tc>
          <w:tcPr>
            <w:tcW w:w="2500" w:type="pct"/>
            <w:vAlign w:val="center"/>
          </w:tcPr>
          <w:p w14:paraId="254D9321" w14:textId="01B99E86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35FEC829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3D4F18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2D2F785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1F9A20C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06D33AB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7166BD52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4DC44BD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A43F5E4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5B54DF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166C3811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705A4A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5F764C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189F3A8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56A6AF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632838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59CBAA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38445A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D4D71E7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08D37A5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613CFD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7C37B73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7AFC32E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22B83A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4FAD9D4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5AB4D9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78E7B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717139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2CCDB4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03A4FD9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1DDB5B3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3467DC1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49D3DF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656868E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302B2E8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0391F5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79B3EA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01274C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3BAF36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205242A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0235F24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35C3B0E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5D3B96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105D59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553A3F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39E62C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0764429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213D78F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1EC7C4A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7D3ACB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71E1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004935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7FF23B0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7EB2D43" w14:textId="77777777" w:rsidTr="00ED5F48">
        <w:tc>
          <w:tcPr>
            <w:tcW w:w="2500" w:type="pct"/>
            <w:vAlign w:val="center"/>
          </w:tcPr>
          <w:p w14:paraId="08C628AC" w14:textId="1AD4DD49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64BD7859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44C85F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2F29E69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6348D44C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682A542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1710529E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33F87B43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F92FA50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84CC226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5381513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21CE79E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1097C47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47C6E1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3BEDA6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21D32F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64FFC4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05343FC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21964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6912D0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76595E3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3206333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0FFA9BA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5DF934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15BBE7B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6A9DFE5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15A07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5AE95F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6AC286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6160FC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2EB738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4942E1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303DA45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18D6D3A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31FB9C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76C742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02FAD2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71FE61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2AD74D0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1C7DC5F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1364B5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5C47FEE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0CC9F4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155DF4A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0BB7AA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415C23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54BA7E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621FCFE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76CFD9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5E84AC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57B5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6867AC1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48C7EB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91B8CF8" w14:textId="77777777" w:rsidTr="00ED5F48">
        <w:tc>
          <w:tcPr>
            <w:tcW w:w="2500" w:type="pct"/>
            <w:vAlign w:val="center"/>
          </w:tcPr>
          <w:p w14:paraId="1D943BD5" w14:textId="114878AC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vAlign w:val="center"/>
          </w:tcPr>
          <w:p w14:paraId="5AC816B2" w14:textId="78CDC669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616860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32B38807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0F1A75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4F5D8C2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49DBDE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AF6A1FB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80AFF6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39C6D8E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1AB241C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749744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082934E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358A2F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78AD3D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0CA70C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0D052D1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757A9DB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190101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56FF891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393552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7339070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5B8847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5CF0C4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615F883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10B8F9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149638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4C1780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1EDBAE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76B6B2B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72A8184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59D0C90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0DC74DC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2FDA92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4BB8B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09FC8C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5DC9438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73D594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21CE44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732104E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65661B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2865DD6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240C3B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67B4321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3C322A0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3BF9965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68EF2A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1581B9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390455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3F0893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AEF418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643BFFE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3C47892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B627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1547B57" w14:textId="77777777" w:rsidTr="00ED5F48">
        <w:tc>
          <w:tcPr>
            <w:tcW w:w="2500" w:type="pct"/>
            <w:vAlign w:val="center"/>
          </w:tcPr>
          <w:p w14:paraId="6AE3BB0C" w14:textId="4A7746D4" w:rsidR="00ED5F48" w:rsidRPr="00C43808" w:rsidRDefault="004B627B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5AEECF8D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1C608AFC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4F76709F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025F9F8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68BF8B41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CE84D20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1BCA621E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C459608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37704156" w:rsidR="00ED5F48" w:rsidRPr="00C43808" w:rsidRDefault="004B627B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ВС</w:t>
            </w:r>
          </w:p>
        </w:tc>
      </w:tr>
      <w:tr w:rsidR="00C43808" w:rsidRPr="00C43808" w14:paraId="7C17943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EC0A191" w14:textId="5A4EC7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03151C" w14:textId="1B64F07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4DC06B" w14:textId="44FEBC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DB9C6B" w14:textId="68E385E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0C7CA6" w14:textId="669A83B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16ECF4" w14:textId="4D041B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8D4833" w14:textId="1F20F43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F4FCF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558DA26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1DD98D1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094AAE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3B67825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0075636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2EF8D11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522B1C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DB9DA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1166ED0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64CDCDD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2E39FA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4A3759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65497EC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240EFE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6BC66E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953C65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2FDA8E3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54721F3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6113DE8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5D6395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2AC86E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0C6594D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6B3989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E256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6C68D9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7C98F5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0B58D5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06FD34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12B0BF7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1A290C0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790395A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43F7B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0D5603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02849A7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C0B7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E55A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p w14:paraId="50D5D5A5" w14:textId="77777777" w:rsidR="00ED5F48" w:rsidRPr="00C43808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C43808" w:rsidSect="00EA595B">
      <w:pgSz w:w="16838" w:h="11906" w:orient="landscape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6E128" w14:textId="77777777" w:rsidR="00D36458" w:rsidRDefault="00D36458">
      <w:pPr>
        <w:spacing w:after="0"/>
      </w:pPr>
      <w:r>
        <w:separator/>
      </w:r>
    </w:p>
  </w:endnote>
  <w:endnote w:type="continuationSeparator" w:id="0">
    <w:p w14:paraId="7C06F945" w14:textId="77777777" w:rsidR="00D36458" w:rsidRDefault="00D36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9BD34" w14:textId="77777777" w:rsidR="00D36458" w:rsidRDefault="00D36458">
      <w:pPr>
        <w:spacing w:after="0"/>
      </w:pPr>
      <w:r>
        <w:separator/>
      </w:r>
    </w:p>
  </w:footnote>
  <w:footnote w:type="continuationSeparator" w:id="0">
    <w:p w14:paraId="25BA3522" w14:textId="77777777" w:rsidR="00D36458" w:rsidRDefault="00D364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6BD1"/>
    <w:rsid w:val="00151CCE"/>
    <w:rsid w:val="001B01F9"/>
    <w:rsid w:val="001C41F9"/>
    <w:rsid w:val="001F5B04"/>
    <w:rsid w:val="00285C1D"/>
    <w:rsid w:val="002E6538"/>
    <w:rsid w:val="003327F5"/>
    <w:rsid w:val="00340CAF"/>
    <w:rsid w:val="00387869"/>
    <w:rsid w:val="003C0D41"/>
    <w:rsid w:val="003C1F8E"/>
    <w:rsid w:val="003E085C"/>
    <w:rsid w:val="003E7B3A"/>
    <w:rsid w:val="00416364"/>
    <w:rsid w:val="00431B29"/>
    <w:rsid w:val="00440416"/>
    <w:rsid w:val="00462EAD"/>
    <w:rsid w:val="004A6170"/>
    <w:rsid w:val="004B0786"/>
    <w:rsid w:val="004B627B"/>
    <w:rsid w:val="004F6AAC"/>
    <w:rsid w:val="00512F2D"/>
    <w:rsid w:val="00526D91"/>
    <w:rsid w:val="00570FBB"/>
    <w:rsid w:val="00583B82"/>
    <w:rsid w:val="005923AC"/>
    <w:rsid w:val="005D5149"/>
    <w:rsid w:val="005E55AE"/>
    <w:rsid w:val="005E656F"/>
    <w:rsid w:val="00664658"/>
    <w:rsid w:val="00667021"/>
    <w:rsid w:val="006974E1"/>
    <w:rsid w:val="006A1A93"/>
    <w:rsid w:val="006A5DD8"/>
    <w:rsid w:val="006B6899"/>
    <w:rsid w:val="006C0896"/>
    <w:rsid w:val="006F513E"/>
    <w:rsid w:val="00727D08"/>
    <w:rsid w:val="00770939"/>
    <w:rsid w:val="007B3536"/>
    <w:rsid w:val="007C0139"/>
    <w:rsid w:val="007D45A1"/>
    <w:rsid w:val="007F564D"/>
    <w:rsid w:val="00816A5E"/>
    <w:rsid w:val="008711BC"/>
    <w:rsid w:val="008B1201"/>
    <w:rsid w:val="008F16F7"/>
    <w:rsid w:val="009164BA"/>
    <w:rsid w:val="009166BD"/>
    <w:rsid w:val="009408D8"/>
    <w:rsid w:val="0095517E"/>
    <w:rsid w:val="00977AAE"/>
    <w:rsid w:val="00996B61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607B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3808"/>
    <w:rsid w:val="00C44DFB"/>
    <w:rsid w:val="00C56526"/>
    <w:rsid w:val="00C6519B"/>
    <w:rsid w:val="00C70F21"/>
    <w:rsid w:val="00C7354B"/>
    <w:rsid w:val="00C800AA"/>
    <w:rsid w:val="00C91F9B"/>
    <w:rsid w:val="00CC0B7D"/>
    <w:rsid w:val="00D36458"/>
    <w:rsid w:val="00DD6BD4"/>
    <w:rsid w:val="00DE32AC"/>
    <w:rsid w:val="00E1407A"/>
    <w:rsid w:val="00E33F1A"/>
    <w:rsid w:val="00E50BDE"/>
    <w:rsid w:val="00E774CD"/>
    <w:rsid w:val="00E77E1D"/>
    <w:rsid w:val="00E97684"/>
    <w:rsid w:val="00EA595B"/>
    <w:rsid w:val="00ED5F48"/>
    <w:rsid w:val="00ED75B6"/>
    <w:rsid w:val="00F1140A"/>
    <w:rsid w:val="00F60810"/>
    <w:rsid w:val="00F6484B"/>
    <w:rsid w:val="00F91390"/>
    <w:rsid w:val="00F93E3B"/>
    <w:rsid w:val="00FC0032"/>
    <w:rsid w:val="00FD515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3502</Words>
  <Characters>19966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2025-12-16T08:58:00Z</dcterms:created>
  <dcterms:modified xsi:type="dcterms:W3CDTF">2025-12-16T08:58:00Z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