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D61BD96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A30C70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72A97837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A30C7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30486" w:rsidRPr="00F3048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FF8C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19B9A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4FFC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6BB72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7DB1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682BC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B87D8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6EC2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FA5D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15C80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3A35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45E9E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2A2B3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D5FF4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91E6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A8FA0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6E1D8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77A4C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67EFC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06CE7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F248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EE48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261F8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19825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9805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118D3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5E28A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4D73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9CE5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9D189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C52C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90255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79C03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B900C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EB268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B806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C1E20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7C12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CBEC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2AD1A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BA8DF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C6637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E2BC2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87AE7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6F946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F04C7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DFDEA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37706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B1CD2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3EB4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AE70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6CE15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E47D8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BA7C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D9186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AF48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F4BD3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B934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28C30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7058E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7B51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0D2DC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E2273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726E8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600C9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5C238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6D3C7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2B807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3D9E7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246ED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FA396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43A71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8E0F7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B1F1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0C7B5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A053E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F1757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7360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70D43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0E54D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EEC4B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E05E4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7153F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73003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09B1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68D7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2190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24704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AF3B3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A8A48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01922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72DA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D482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CE250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B66C7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00CC2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C3235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A360B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8C7F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4D047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B16C2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F2598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0EEE5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46103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113F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C951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EBF19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B97B2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FED7D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A0FD6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AF9DB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0404B7F9" w:rsidR="00C957EE" w:rsidRPr="00A60ACB" w:rsidRDefault="00A30C70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1C80E307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FE74EDA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A85CF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9B6BF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01A07D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09D3B0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C8BF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40A104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B172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774C1A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7C4E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AF224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F9EB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2A469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F5B8E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E267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DE24D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AC664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F64E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8053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C3B9C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3B2B92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7E22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029E0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7A827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1F450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BC701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1261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7F23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02295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D233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4E7B5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0AA91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3B8C6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CE999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3CC02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B3FC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79CB27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BD98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29E22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64B5C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312D0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A392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B3003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A12EE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61521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D57E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6DE75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5FFCF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BED8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F22B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4CD35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F5C6E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AA1B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2F8E1B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045BD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2A9ED9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0EB7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66DD17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E795B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6BF6B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EA50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5D65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77275F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55E4ED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3256A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68BA4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200A59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927F5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5F826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5529E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0B804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467BB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E2EC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F3E2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F75D3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414D63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809AA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A1322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32E23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A7F93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2573C1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EB35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CB112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8253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FBF0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DCC75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0533D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D1C68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D91AB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3BDB3E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892A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06B49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66A88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3426E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BFD9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5278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A299A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B1208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71981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A97B2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6AA99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36C8A5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5DDD2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825A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43A4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C54A8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C2D57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3711D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4AEF4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6210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0CE90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4AF069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68D5F4F9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746754B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37A1986B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7ED7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9C629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801F5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5975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2C5C0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F21F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67C5B9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2463C2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2FC9D6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14907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530D2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4037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2FFB8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45B0B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5BD712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62491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B833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7A0B1D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54FC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14C208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4686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2CCB0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5FEA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30B8E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709906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0391B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2EB8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2DB5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2D042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3CE2E2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14FE58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A618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63E9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5D723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87067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F9D01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D99B5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40A28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40DF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E7F76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B0267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F8255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95853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2D4DA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9FD8F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15E110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E026E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B6B0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079DE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4560C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92AA8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FB478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1B7D8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26AB21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41CC7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016EF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91379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B0281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D61B4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154E7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9B1D0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3F23E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42AB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577B10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5A6011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89346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26A6D9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70264C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8697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A2388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7C3213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0A049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0AA8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38CF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D6207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8C240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2D7605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F1F7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B3984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ADE55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C32FB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3F0C6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D5D1E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8257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F441A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4368B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60F18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4ACD9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B4E75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2662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5F5B5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BD970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3510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4DBE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90E5A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1F30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54809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28CF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1095D4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248E0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72B7BC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D9D33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A9726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0D5A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1E97E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E9BC6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999EB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296DC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82CF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ED424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AFD92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A644CEF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2F9BA1F4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05D1F371" w:rsidR="00C957EE" w:rsidRPr="00C957EE" w:rsidRDefault="00A30C7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49451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133984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64996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AA4BD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3E8C9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707EE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C49A7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A1FA5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57C007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59AF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3A77D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20E1D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01D2D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700A88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07942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A69FC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5C170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5981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328C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32578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B2735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EDF91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D5FA0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0095F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3070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F880B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3D893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D244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A6DB4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E4583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9276C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44F1A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CAC4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7BEB3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E085D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A37AC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5A886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CBC3A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86142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6691F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53D5B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FFE58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128467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59BD76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D8E27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9682A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CEB2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9BDBA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54913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12922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4A48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0840E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DD4F1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0419F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D7A15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1BE5D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20E786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D66F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5FC2C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0AB47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F3784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D2C8A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C9B0C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159B2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08D6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EAE5D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EC9D1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940F9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6DFD7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37185C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C947E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1DE01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126770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0C689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ABFD2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1D9C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5F7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01C12B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6317F3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1CFF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09C15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89530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B807D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6A29D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B5426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42188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4BF70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5188B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C916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28E17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A3956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0A87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06E9AC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70D5E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EF4A3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220E9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6295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DE6D9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1B3F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93382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397BB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BCBCF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36EE5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4D5574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792DCD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29C90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1F8BF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23F14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E9ED2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88F9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6A79BC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42856D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0C7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64EE0F7" w:rsidR="00C957EE" w:rsidRPr="00C957EE" w:rsidRDefault="00A30C7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7A53B69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544192E9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4F2B" w14:textId="77777777" w:rsidR="00061FC0" w:rsidRDefault="00061FC0">
      <w:pPr>
        <w:spacing w:after="0"/>
      </w:pPr>
      <w:r>
        <w:separator/>
      </w:r>
    </w:p>
  </w:endnote>
  <w:endnote w:type="continuationSeparator" w:id="0">
    <w:p w14:paraId="4A458530" w14:textId="77777777" w:rsidR="00061FC0" w:rsidRDefault="00061F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2B8B9" w14:textId="77777777" w:rsidR="00061FC0" w:rsidRDefault="00061FC0">
      <w:pPr>
        <w:spacing w:after="0"/>
      </w:pPr>
      <w:r>
        <w:separator/>
      </w:r>
    </w:p>
  </w:footnote>
  <w:footnote w:type="continuationSeparator" w:id="0">
    <w:p w14:paraId="71B1A993" w14:textId="77777777" w:rsidR="00061FC0" w:rsidRDefault="00061F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1FC0"/>
    <w:rsid w:val="00071356"/>
    <w:rsid w:val="00074B6A"/>
    <w:rsid w:val="000945E5"/>
    <w:rsid w:val="00097A25"/>
    <w:rsid w:val="000A5A57"/>
    <w:rsid w:val="001274F3"/>
    <w:rsid w:val="00151CCE"/>
    <w:rsid w:val="00187700"/>
    <w:rsid w:val="001B01F9"/>
    <w:rsid w:val="001B6F14"/>
    <w:rsid w:val="001C41F9"/>
    <w:rsid w:val="00285C1D"/>
    <w:rsid w:val="002A7AAA"/>
    <w:rsid w:val="003327F5"/>
    <w:rsid w:val="00340CAF"/>
    <w:rsid w:val="003C0D41"/>
    <w:rsid w:val="003E085C"/>
    <w:rsid w:val="003E7B3A"/>
    <w:rsid w:val="003F2A0E"/>
    <w:rsid w:val="00416364"/>
    <w:rsid w:val="00431B29"/>
    <w:rsid w:val="00440416"/>
    <w:rsid w:val="00462EAD"/>
    <w:rsid w:val="004A6170"/>
    <w:rsid w:val="004C3462"/>
    <w:rsid w:val="004F6AAC"/>
    <w:rsid w:val="00512F2D"/>
    <w:rsid w:val="0055380C"/>
    <w:rsid w:val="00570FBB"/>
    <w:rsid w:val="00583B82"/>
    <w:rsid w:val="005923AC"/>
    <w:rsid w:val="005D5149"/>
    <w:rsid w:val="005E656F"/>
    <w:rsid w:val="0063731E"/>
    <w:rsid w:val="00665F7F"/>
    <w:rsid w:val="00667021"/>
    <w:rsid w:val="006974E1"/>
    <w:rsid w:val="006C0896"/>
    <w:rsid w:val="006F513E"/>
    <w:rsid w:val="00767469"/>
    <w:rsid w:val="007A5238"/>
    <w:rsid w:val="007C0139"/>
    <w:rsid w:val="007D45A1"/>
    <w:rsid w:val="007F564D"/>
    <w:rsid w:val="00807067"/>
    <w:rsid w:val="0087147D"/>
    <w:rsid w:val="00872EE5"/>
    <w:rsid w:val="008B1201"/>
    <w:rsid w:val="008E386E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0C70"/>
    <w:rsid w:val="00A45156"/>
    <w:rsid w:val="00A60ACB"/>
    <w:rsid w:val="00AA23D3"/>
    <w:rsid w:val="00AA3C50"/>
    <w:rsid w:val="00AD51E9"/>
    <w:rsid w:val="00AD6DD4"/>
    <w:rsid w:val="00AE302A"/>
    <w:rsid w:val="00AE36BB"/>
    <w:rsid w:val="00B37C7E"/>
    <w:rsid w:val="00B65B09"/>
    <w:rsid w:val="00B85583"/>
    <w:rsid w:val="00B9476B"/>
    <w:rsid w:val="00BC3952"/>
    <w:rsid w:val="00BC3E75"/>
    <w:rsid w:val="00BE5AB8"/>
    <w:rsid w:val="00C44DFB"/>
    <w:rsid w:val="00C6519B"/>
    <w:rsid w:val="00C70F21"/>
    <w:rsid w:val="00C7354B"/>
    <w:rsid w:val="00C77BBB"/>
    <w:rsid w:val="00C91F9B"/>
    <w:rsid w:val="00C957EE"/>
    <w:rsid w:val="00D44902"/>
    <w:rsid w:val="00DE32AC"/>
    <w:rsid w:val="00E1407A"/>
    <w:rsid w:val="00E16D02"/>
    <w:rsid w:val="00E50BDE"/>
    <w:rsid w:val="00E60C98"/>
    <w:rsid w:val="00E774CD"/>
    <w:rsid w:val="00E77E1D"/>
    <w:rsid w:val="00E8160D"/>
    <w:rsid w:val="00EA16AD"/>
    <w:rsid w:val="00ED75B6"/>
    <w:rsid w:val="00EF2BAC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3430</Words>
  <Characters>19553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2026-01-20T10:07:00Z</dcterms:created>
  <dcterms:modified xsi:type="dcterms:W3CDTF">2026-01-20T10:07:00Z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