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C913E9A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8C4735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2026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FF652FD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255D5D5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7A0AC1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33580D1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E7C81D8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2D63ABF6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8F4364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9F2212E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366247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0774A2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590D7E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76A135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7FF223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2884B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391C91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AD891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852DB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FE10B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55FAB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BE91F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C42F3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41B39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AD2B9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4B031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8CD50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DFEC9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B4FAC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41DD6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C7A87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D43B4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C8AF3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A024F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64B43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FE772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A7F8C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0D430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99F87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18973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5377D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3E084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0CE37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1893F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E93C8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3B4EC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74CD0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FC77116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1B31EE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651E4A2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196889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77C24518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685916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4ABBD6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EFB01D1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183436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DBC1F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7316F1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46DA56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441CF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66E269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47DBC2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96C28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1EB96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B35AD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08C29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3DE93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D0B07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CDA0C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920D6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B80BB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D3F3D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59686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0E990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4DB28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AE4B8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A2FE1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70E0F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ED4ED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B2407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66D6A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B4DCE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B06D6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9A52D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51372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0B264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1BF0F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CF3FC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F977D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81C42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A4BE0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172E2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9FA5855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9E123D9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5D92239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3642E545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38D1FB4E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7CCCA5D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2656E0E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7864775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60C692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165011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789A90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2BDEFB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2126ED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181C61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710E9B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44B03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51C70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296D2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D1D91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39074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47526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CFD63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ED8BA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5ED5A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60B99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D3DC3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F94F3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A1418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0EFD0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4C752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908DB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BB32A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25254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64E20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2EE4D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400F6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F244E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8960E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89534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2443D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33B28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32573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0FE7A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7634E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02B8A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2F70E1F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3DDEE57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71501BD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031CC1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0670E86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BB5F4A6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5169C56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A8EF498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139F5D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6B9FEE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4BD78B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631DB7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376D63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72681D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4C72BC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CAE19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DDEF9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5510A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777FC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D9171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D838E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23983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0F069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118F5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67087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B3BF8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B3843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FE7A7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DF83D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51B87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C0770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642EA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F27D9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D7F9C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E3A41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185BD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7D87D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710F6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09B3D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2CE16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C4FA1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7C946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2A2C1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D6274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61C39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02130B6E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D2662FC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679CFEE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321BE6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90B83F3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1AC2DC4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F7351CE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78873D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3CD888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4D7A8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8841C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55D98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5E5624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488646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0FD477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B0566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933BA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401B0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7B5FC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5B598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2419B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FEA85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34188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A68E5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4707C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CCA72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CAC77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721CF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E67EE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F2A83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A1642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B8CA1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2776A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EBEBF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CA9F7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2763F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765CA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202E8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5A4A3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5A995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DC346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D62B8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EFA94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3B26D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F2247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8B7AE29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5B8A3E46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CC09B3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1C5BF93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1A55F39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3F3127B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90411D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204D02F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021468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7D8154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5817B7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63E3BE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37E3FF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675C16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5D3690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C232C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8C72B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CA350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17A4A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6F51B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967CB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1FB92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D38AD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F8358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6DA2F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18AC8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83493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56694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421A2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A0484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03C80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58754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36DB0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B31AE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70491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D5313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C1A50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3E50F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289EE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C69D5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69B50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18C72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3515C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34223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BCE4F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C11D70A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B2C06F7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F0D5FC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9D1FD4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070D87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35AB5C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E451B7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0E9209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48DF21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77C2EB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11030F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3A250D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3E19CB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5556FF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695BCE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151E1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BDD35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3FA1F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8A490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BF832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86779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DA2B4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61D2F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914DA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C5E92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531DC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DA839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8F113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5B1C1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6E4BB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A8088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73C48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D67D2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45E2D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C2DD5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E33EE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B45B2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FBF46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358D6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912EA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8CDE1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1E38A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9A648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EC08B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8F216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BF9749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470035FF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125D4B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5E7EED7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631E830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BF734A3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5F976CA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6356C21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3A74DF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35B1D6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119B1D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29C0A4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708405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7D72D8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5FB833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DE2B2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1C027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26FD7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38E75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F93C3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23004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8CCB3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29CAE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2C053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C1242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A0BE0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06228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DB6F8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A99F5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53D5B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1ABB8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BE395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827CF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7CFBA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42FE4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D8B12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75770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6BA62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EDAB6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0E2B2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FF214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17442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AFDD8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DC78E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1C52B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60DF347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2BFD70D9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6C42AE27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49C2E509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1D1442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6E644CE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59375ED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4D8DC03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73C1AB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6D4495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A2F53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0D8956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353CC1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3871B2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3CC7DC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261C6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57220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74A30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A7EC5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08376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2FD65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7FB23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E1EDF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B7CB4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6E093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E4F1E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DDB5D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83E42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49759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68B11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EB8BA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606B8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DD6AC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1DA05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09C4F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9D074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9DC19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8DD6C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998CA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CF4DB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264FD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FB88E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602FF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89923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3A34B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6015119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59F84E3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4DD047E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405D283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36B93EF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6B84160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446AB18F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AF0C028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47E7E5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69248B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0A5191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2AFB4C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04B66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B222A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6A7D83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631B1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C34A0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2223C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C9B8E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32160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3E1FF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34765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E81D4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0FB98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6C0A0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1417E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CE393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A7AEE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28817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D42BF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E2152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4DFDE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02B93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FB590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4D6D7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56A1F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F63D9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B8A13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E1153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FDF34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10319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8B831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B9033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70F99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63AC1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667A1E8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51B3AC79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2EBC9EC8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298CB25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03814D46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D1A7AF5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2D994D2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69F20C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354106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536AE1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579A89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0ED982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4C411B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666B45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ED300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B1E95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4BFBE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81E5B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2F482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6B893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1C2BE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81FF8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4E3BE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0F20B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AE323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34A88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35E0B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0F81F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CEDF8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79BF8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0D80F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DF4FC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390B1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8B738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4AEB3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EC5E6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C579B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54052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C3331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34FF5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89039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26980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0B016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44CA8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36C9C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BA34556" w:rsidR="00240D4D" w:rsidRPr="001D1038" w:rsidRDefault="00F33241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 w:rsidRPr="001D1038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1F125C5D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7ED0C01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33DFE572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6666524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0CCB29A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5F61FE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7267B9BB" w:rsidR="00240D4D" w:rsidRPr="008B1BA1" w:rsidRDefault="00F33241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8B1B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1031CF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4257DB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DCC76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3D7EB2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1E277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196B00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1DBE5A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F57E7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7E2BD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E19AB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06245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7F7CA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C857A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DA17E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52160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47974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EC098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9798F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54BB8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3F848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214DF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32535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45F65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5FCDD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85DB1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A9C9C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BE7AB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1AC21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573AD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ADF82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27CDE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AC182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2B6AC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D948E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535B9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33C4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1187E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DEC50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C47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435F" w14:textId="77777777" w:rsidR="00C64550" w:rsidRDefault="00C64550">
      <w:pPr>
        <w:spacing w:after="0"/>
      </w:pPr>
      <w:r>
        <w:separator/>
      </w:r>
    </w:p>
  </w:endnote>
  <w:endnote w:type="continuationSeparator" w:id="0">
    <w:p w14:paraId="7271FB23" w14:textId="77777777" w:rsidR="00C64550" w:rsidRDefault="00C6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8873" w14:textId="77777777" w:rsidR="00C64550" w:rsidRDefault="00C64550">
      <w:pPr>
        <w:spacing w:after="0"/>
      </w:pPr>
      <w:r>
        <w:separator/>
      </w:r>
    </w:p>
  </w:footnote>
  <w:footnote w:type="continuationSeparator" w:id="0">
    <w:p w14:paraId="7E1E7A2C" w14:textId="77777777" w:rsidR="00C64550" w:rsidRDefault="00C645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65F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B58BB"/>
    <w:rsid w:val="006C0896"/>
    <w:rsid w:val="006F513E"/>
    <w:rsid w:val="007C0139"/>
    <w:rsid w:val="007D45A1"/>
    <w:rsid w:val="007F564D"/>
    <w:rsid w:val="0087544B"/>
    <w:rsid w:val="008B1201"/>
    <w:rsid w:val="008B1BA1"/>
    <w:rsid w:val="008C4735"/>
    <w:rsid w:val="008F16F7"/>
    <w:rsid w:val="009164BA"/>
    <w:rsid w:val="009166BD"/>
    <w:rsid w:val="00977AAE"/>
    <w:rsid w:val="00996E56"/>
    <w:rsid w:val="00997268"/>
    <w:rsid w:val="009A5949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4550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33C4C"/>
    <w:rsid w:val="00F91390"/>
    <w:rsid w:val="00F93E3B"/>
    <w:rsid w:val="00FC0032"/>
    <w:rsid w:val="00FF33C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2026-01-08T16:30:00Z</dcterms:created>
  <dcterms:modified xsi:type="dcterms:W3CDTF">2026-01-08T16:30:00Z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