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e"/>
        <w:tblW w:w="5000" w:type="pct"/>
        <w:jc w:val="center"/>
        <w:tblLook w:val="04A0" w:firstRow="1" w:lastRow="0" w:firstColumn="1" w:lastColumn="0" w:noHBand="0" w:noVBand="1"/>
        <w:tblCaption w:val="Макетная таблица календаря"/>
        <w:tblDescription w:val="Макетная таблица календаря"/>
      </w:tblPr>
      <w:tblGrid>
        <w:gridCol w:w="10466"/>
      </w:tblGrid>
      <w:tr w:rsidR="003E085C" w:rsidRPr="00C957EE" w14:paraId="40983BE3" w14:textId="77777777" w:rsidTr="0005357B">
        <w:trPr>
          <w:trHeight w:val="14949"/>
          <w:jc w:val="center"/>
        </w:trPr>
        <w:tc>
          <w:tcPr>
            <w:tcW w:w="5000" w:type="pct"/>
            <w:vAlign w:val="center"/>
          </w:tcPr>
          <w:p w14:paraId="66537F75" w14:textId="54D1783E" w:rsidR="003E085C" w:rsidRPr="00C957EE" w:rsidRDefault="003E085C" w:rsidP="00C957EE">
            <w:pPr>
              <w:pStyle w:val="ad"/>
              <w:spacing w:after="0"/>
              <w:jc w:val="center"/>
              <w:rPr>
                <w:rFonts w:cs="Arial"/>
                <w:noProof/>
                <w:color w:val="auto"/>
                <w:lang w:bidi="ru-RU"/>
              </w:rPr>
            </w:pPr>
            <w:r w:rsidRPr="00C957EE">
              <w:rPr>
                <w:rFonts w:cs="Arial"/>
                <w:noProof/>
                <w:color w:val="auto"/>
                <w:lang w:bidi="ru-RU"/>
              </w:rPr>
              <w:fldChar w:fldCharType="begin"/>
            </w:r>
            <w:r w:rsidRPr="00C957EE">
              <w:rPr>
                <w:rFonts w:cs="Arial"/>
                <w:noProof/>
                <w:color w:val="auto"/>
                <w:lang w:bidi="ru-RU"/>
              </w:rPr>
              <w:instrText xml:space="preserve"> DOCVARIABLE  MonthStart1 \@  yyyy   \* MERGEFORMAT </w:instrText>
            </w:r>
            <w:r w:rsidRPr="00C957EE">
              <w:rPr>
                <w:rFonts w:cs="Arial"/>
                <w:noProof/>
                <w:color w:val="auto"/>
                <w:lang w:bidi="ru-RU"/>
              </w:rPr>
              <w:fldChar w:fldCharType="separate"/>
            </w:r>
            <w:r w:rsidR="00296436">
              <w:rPr>
                <w:rFonts w:cs="Arial"/>
                <w:noProof/>
                <w:color w:val="auto"/>
                <w:lang w:bidi="ru-RU"/>
              </w:rPr>
              <w:t>2027</w:t>
            </w:r>
            <w:r w:rsidRPr="00C957EE">
              <w:rPr>
                <w:rFonts w:cs="Arial"/>
                <w:noProof/>
                <w:color w:val="auto"/>
                <w:lang w:bidi="ru-RU"/>
              </w:rPr>
              <w:fldChar w:fldCharType="end"/>
            </w:r>
            <w:bookmarkStart w:id="0" w:name="_Calendar"/>
            <w:bookmarkEnd w:id="0"/>
          </w:p>
          <w:p w14:paraId="4EE12CCC" w14:textId="7A13E57C" w:rsidR="00C957EE" w:rsidRPr="00C957EE" w:rsidRDefault="0087147D" w:rsidP="00E50BDE">
            <w:pPr>
              <w:pStyle w:val="ad"/>
              <w:jc w:val="center"/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</w:pPr>
            <w:r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5</w:t>
            </w:r>
            <w:r w:rsidR="00296436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3</w:t>
            </w:r>
            <w:r w:rsidR="00C957EE" w:rsidRPr="00C957EE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 xml:space="preserve"> </w:t>
            </w:r>
            <w:r w:rsidR="00372C9B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пятницы</w:t>
            </w:r>
          </w:p>
          <w:tbl>
            <w:tblPr>
              <w:tblStyle w:val="ae"/>
              <w:tblW w:w="5000" w:type="pct"/>
              <w:tblBorders>
                <w:top w:val="single" w:sz="6" w:space="0" w:color="auto"/>
                <w:left w:val="single" w:sz="6" w:space="0" w:color="auto"/>
                <w:bottom w:val="single" w:sz="6" w:space="0" w:color="auto"/>
                <w:right w:val="single" w:sz="6" w:space="0" w:color="auto"/>
                <w:insideH w:val="single" w:sz="6" w:space="0" w:color="auto"/>
                <w:insideV w:val="single" w:sz="6" w:space="0" w:color="auto"/>
              </w:tblBorders>
              <w:tblCellMar>
                <w:top w:w="170" w:type="dxa"/>
                <w:left w:w="170" w:type="dxa"/>
                <w:right w:w="170" w:type="dxa"/>
              </w:tblCellMar>
              <w:tblLook w:val="04A0" w:firstRow="1" w:lastRow="0" w:firstColumn="1" w:lastColumn="0" w:noHBand="0" w:noVBand="1"/>
            </w:tblPr>
            <w:tblGrid>
              <w:gridCol w:w="3482"/>
              <w:gridCol w:w="3484"/>
              <w:gridCol w:w="3484"/>
            </w:tblGrid>
            <w:tr w:rsidR="00E50BDE" w:rsidRPr="00C957EE" w14:paraId="79F6697B" w14:textId="77777777" w:rsidTr="00C957EE">
              <w:tc>
                <w:tcPr>
                  <w:tcW w:w="1666" w:type="pct"/>
                  <w:tcBorders>
                    <w:bottom w:val="nil"/>
                  </w:tcBorders>
                </w:tcPr>
                <w:p w14:paraId="1E763E4B" w14:textId="77777777" w:rsidR="00E50BDE" w:rsidRPr="00C957EE" w:rsidRDefault="00E50BDE" w:rsidP="00E50BDE">
                  <w:pPr>
                    <w:pStyle w:val="Months"/>
                    <w:jc w:val="center"/>
                    <w:rPr>
                      <w:rFonts w:cs="Arial"/>
                      <w:noProof/>
                      <w:color w:val="auto"/>
                      <w:sz w:val="40"/>
                      <w:szCs w:val="40"/>
                    </w:rPr>
                  </w:pPr>
                  <w:bookmarkStart w:id="1" w:name="_Hlk38821049"/>
                  <w:r w:rsidRPr="00C957EE">
                    <w:rPr>
                      <w:rFonts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Январь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46"/>
                    <w:gridCol w:w="451"/>
                    <w:gridCol w:w="451"/>
                    <w:gridCol w:w="450"/>
                    <w:gridCol w:w="450"/>
                    <w:gridCol w:w="450"/>
                    <w:gridCol w:w="439"/>
                  </w:tblGrid>
                  <w:tr w:rsidR="00E50BDE" w:rsidRPr="00C957EE" w14:paraId="684222CD" w14:textId="77777777" w:rsidTr="00996E56">
                    <w:trPr>
                      <w:trHeight w:val="170"/>
                    </w:trPr>
                    <w:tc>
                      <w:tcPr>
                        <w:tcW w:w="710" w:type="pct"/>
                        <w:shd w:val="clear" w:color="auto" w:fill="F2F2F2" w:themeFill="background1" w:themeFillShade="F2"/>
                        <w:vAlign w:val="center"/>
                      </w:tcPr>
                      <w:p w14:paraId="39408482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Пн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7B285114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54BB7502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3684BA99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Чт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1CF75680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Пт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57BE3AF3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СБ</w:t>
                        </w:r>
                      </w:p>
                    </w:tc>
                    <w:tc>
                      <w:tcPr>
                        <w:tcW w:w="701" w:type="pct"/>
                        <w:shd w:val="clear" w:color="auto" w:fill="F2F2F2" w:themeFill="background1" w:themeFillShade="F2"/>
                        <w:vAlign w:val="center"/>
                      </w:tcPr>
                      <w:p w14:paraId="37E85CF0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Вс</w:t>
                        </w:r>
                      </w:p>
                    </w:tc>
                  </w:tr>
                  <w:tr w:rsidR="00E50BDE" w:rsidRPr="00C957EE" w14:paraId="31DF8F53" w14:textId="77777777" w:rsidTr="00C6519B">
                    <w:trPr>
                      <w:trHeight w:val="350"/>
                    </w:trPr>
                    <w:tc>
                      <w:tcPr>
                        <w:tcW w:w="710" w:type="pct"/>
                        <w:vAlign w:val="center"/>
                      </w:tcPr>
                      <w:p w14:paraId="4C3DF47A" w14:textId="049F457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43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“понедельник" 1 ""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FD8DCA2" w14:textId="59FCF883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43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“вторник"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43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D953DC5" w14:textId="6CB8DCA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43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“среда"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43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16F7F6B" w14:textId="042EF333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43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“четверг"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43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F306C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D77DEF9" w14:textId="3F557F4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43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= “пятница"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43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43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43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436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AB1CBA7" w14:textId="199E3CB3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 \@ dddd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4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“суббота" 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4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4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4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4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61DE8D4C" w14:textId="5E53683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 \@ dddd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4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“воскресенье" 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4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4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4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4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0AFA4FA2" w14:textId="77777777" w:rsidTr="00C6519B">
                    <w:trPr>
                      <w:trHeight w:val="336"/>
                    </w:trPr>
                    <w:tc>
                      <w:tcPr>
                        <w:tcW w:w="710" w:type="pct"/>
                        <w:vAlign w:val="center"/>
                      </w:tcPr>
                      <w:p w14:paraId="688A4083" w14:textId="4CBE216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43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AD9C7DF" w14:textId="5A1F2AAA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43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FD5672A" w14:textId="43A51733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43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8E39618" w14:textId="268C9DC9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43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E01D669" w14:textId="0D5B1B1A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43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78B3CC1" w14:textId="4EB3F293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4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63A6A44F" w14:textId="5690E16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4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223F797F" w14:textId="77777777" w:rsidTr="00C6519B">
                    <w:trPr>
                      <w:trHeight w:val="350"/>
                    </w:trPr>
                    <w:tc>
                      <w:tcPr>
                        <w:tcW w:w="710" w:type="pct"/>
                        <w:vAlign w:val="center"/>
                      </w:tcPr>
                      <w:p w14:paraId="3FCDA0AA" w14:textId="74E59A13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43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E99770B" w14:textId="7B3A19F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43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078C04D" w14:textId="34FFF939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43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3764BF9" w14:textId="7E8B962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43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C4D6EFD" w14:textId="07EE6D42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43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1A7D074" w14:textId="5EE5954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4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2DF4C53D" w14:textId="12D0827F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4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10529957" w14:textId="77777777" w:rsidTr="00C6519B">
                    <w:trPr>
                      <w:trHeight w:val="350"/>
                    </w:trPr>
                    <w:tc>
                      <w:tcPr>
                        <w:tcW w:w="710" w:type="pct"/>
                        <w:vAlign w:val="center"/>
                      </w:tcPr>
                      <w:p w14:paraId="7824C9C9" w14:textId="5F42B80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43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65E1D41" w14:textId="522DC24D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43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3951C8E" w14:textId="20680923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43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A755A8A" w14:textId="168D8E4A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43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31F29A4" w14:textId="2395DC8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43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D8D3352" w14:textId="06FB8B2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4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2CF6BA37" w14:textId="3253DA3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4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797D45F8" w14:textId="77777777" w:rsidTr="00C6519B">
                    <w:trPr>
                      <w:trHeight w:val="336"/>
                    </w:trPr>
                    <w:tc>
                      <w:tcPr>
                        <w:tcW w:w="710" w:type="pct"/>
                        <w:vAlign w:val="center"/>
                      </w:tcPr>
                      <w:p w14:paraId="4BD14B6A" w14:textId="340A6DA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43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43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43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43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43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43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746ECD0" w14:textId="7A9DE9DA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43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43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43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43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43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43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6F7B018" w14:textId="210543AD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43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43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43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43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43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43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72B5BF7" w14:textId="74272D3E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43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43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43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43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43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43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573E501" w14:textId="1F2A743B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43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43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43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43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43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43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A251BC6" w14:textId="00213008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4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4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4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4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4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4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3CA74E8D" w14:textId="2F6ADD4B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4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4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4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4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2964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4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2964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4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31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1144E5B8" w14:textId="77777777" w:rsidTr="00C6519B">
                    <w:trPr>
                      <w:trHeight w:val="350"/>
                    </w:trPr>
                    <w:tc>
                      <w:tcPr>
                        <w:tcW w:w="710" w:type="pct"/>
                        <w:vAlign w:val="center"/>
                      </w:tcPr>
                      <w:p w14:paraId="55F237A0" w14:textId="77342458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43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43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43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2020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84CCAC5" w14:textId="13DC33B0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43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2020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2020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2020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2020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50BB2A5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CD13DEE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241B312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D7F8AB0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40F850EA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</w:tr>
                  <w:bookmarkEnd w:id="1"/>
                </w:tbl>
                <w:p w14:paraId="1B2D8CFA" w14:textId="77777777" w:rsidR="00E50BDE" w:rsidRPr="00C957EE" w:rsidRDefault="00E50BDE" w:rsidP="00E50BDE">
                  <w:pPr>
                    <w:pStyle w:val="a5"/>
                    <w:rPr>
                      <w:rFonts w:cs="Arial"/>
                      <w:noProof/>
                      <w:color w:val="auto"/>
                    </w:rPr>
                  </w:pPr>
                </w:p>
              </w:tc>
              <w:tc>
                <w:tcPr>
                  <w:tcW w:w="1667" w:type="pct"/>
                  <w:tcBorders>
                    <w:bottom w:val="nil"/>
                  </w:tcBorders>
                </w:tcPr>
                <w:p w14:paraId="3D861116" w14:textId="77777777" w:rsidR="00E50BDE" w:rsidRPr="00C957EE" w:rsidRDefault="00E50BDE" w:rsidP="00E50BDE">
                  <w:pPr>
                    <w:pStyle w:val="Months"/>
                    <w:jc w:val="center"/>
                    <w:rPr>
                      <w:rFonts w:cs="Arial"/>
                      <w:noProof/>
                      <w:color w:val="auto"/>
                      <w:sz w:val="40"/>
                      <w:szCs w:val="40"/>
                    </w:rPr>
                  </w:pPr>
                  <w:r w:rsidRPr="00C957EE">
                    <w:rPr>
                      <w:rFonts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Февраль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43"/>
                    <w:gridCol w:w="450"/>
                    <w:gridCol w:w="451"/>
                    <w:gridCol w:w="451"/>
                    <w:gridCol w:w="451"/>
                    <w:gridCol w:w="451"/>
                    <w:gridCol w:w="442"/>
                  </w:tblGrid>
                  <w:tr w:rsidR="00E50BDE" w:rsidRPr="00C957EE" w14:paraId="4D521D1C" w14:textId="77777777" w:rsidTr="00996E56">
                    <w:trPr>
                      <w:trHeight w:val="170"/>
                    </w:trPr>
                    <w:tc>
                      <w:tcPr>
                        <w:tcW w:w="708" w:type="pct"/>
                        <w:shd w:val="clear" w:color="auto" w:fill="F2F2F2" w:themeFill="background1" w:themeFillShade="F2"/>
                        <w:vAlign w:val="center"/>
                      </w:tcPr>
                      <w:p w14:paraId="5B4A50A8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Пн</w:t>
                        </w:r>
                      </w:p>
                    </w:tc>
                    <w:tc>
                      <w:tcPr>
                        <w:tcW w:w="716" w:type="pct"/>
                        <w:shd w:val="clear" w:color="auto" w:fill="F2F2F2" w:themeFill="background1" w:themeFillShade="F2"/>
                        <w:vAlign w:val="center"/>
                      </w:tcPr>
                      <w:p w14:paraId="4D052ACD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5A47D848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11412BE2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Чт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0C3D3BE5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Пт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242F7BE9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СБ</w:t>
                        </w: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4CB16A91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Вс</w:t>
                        </w:r>
                      </w:p>
                    </w:tc>
                  </w:tr>
                  <w:tr w:rsidR="00E50BDE" w:rsidRPr="00C957EE" w14:paraId="033AD79B" w14:textId="77777777" w:rsidTr="00C6519B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62338C3E" w14:textId="16BC5632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MonthStart2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43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“понедельник" 1 ""</w:instrText>
                        </w:r>
                        <w:r w:rsidR="0029643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436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E9814E4" w14:textId="4D2C70C0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MonthStart2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43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“вторник"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43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43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29643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43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29643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43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B665E05" w14:textId="1D0347D2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MonthStart2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43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“среда"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43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43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29643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43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29643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43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131D4F0" w14:textId="24744468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MonthStart2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43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“четверг"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43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43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29643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43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29643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43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FC2BCF9" w14:textId="63D2FA1E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MonthStart2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43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= “пятница"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43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43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29643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43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29643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43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CD888BB" w14:textId="3E837041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MonthStart2 \@ dddd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4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“суббота" 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4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4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2964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4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2964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4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A023F15" w14:textId="32B0DED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MonthStart2 \@ dddd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4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“воскресенье" 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4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4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7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4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7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4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6878283D" w14:textId="77777777" w:rsidTr="00C6519B">
                    <w:trPr>
                      <w:trHeight w:val="336"/>
                    </w:trPr>
                    <w:tc>
                      <w:tcPr>
                        <w:tcW w:w="708" w:type="pct"/>
                        <w:vAlign w:val="center"/>
                      </w:tcPr>
                      <w:p w14:paraId="036E1A06" w14:textId="4B4B7D7E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43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1E8FAF3" w14:textId="49DE56FB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43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1F01189" w14:textId="48C63CBB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43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1DD9A7D" w14:textId="4D450EA2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43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D7C63CF" w14:textId="1530DC1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43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80DD119" w14:textId="4EFAFD5A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4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51B6ED7" w14:textId="6FA6788F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4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7DC4D67B" w14:textId="77777777" w:rsidTr="00C6519B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64AC88D8" w14:textId="29DBE76F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43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A0ABAC2" w14:textId="65BDA3EB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43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8AB7AB9" w14:textId="2218A594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43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58FC14F" w14:textId="3A3AB931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43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6F7ACB7" w14:textId="082CCD61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43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6A9F174" w14:textId="6EAF13D8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4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0A0A41E" w14:textId="07559FCF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4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73331944" w14:textId="77777777" w:rsidTr="00C6519B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036526BF" w14:textId="13D82C49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43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A8C1CD1" w14:textId="786531F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43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C3A56F1" w14:textId="288CFB6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43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5262D4B" w14:textId="516DFBA2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43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4A49CF7" w14:textId="5FB13A9F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43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A26A059" w14:textId="2909298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4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6E25065" w14:textId="6A631830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4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74B0FF95" w14:textId="77777777" w:rsidTr="00C6519B">
                    <w:trPr>
                      <w:trHeight w:val="336"/>
                    </w:trPr>
                    <w:tc>
                      <w:tcPr>
                        <w:tcW w:w="708" w:type="pct"/>
                        <w:vAlign w:val="center"/>
                      </w:tcPr>
                      <w:p w14:paraId="0A5D3919" w14:textId="4242E40E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43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43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43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43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5641D12" w14:textId="4F6E4D2E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43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43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43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43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43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CBBFCBA" w14:textId="305CD2A4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43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43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43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43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43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2DB4676" w14:textId="29CA653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43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43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43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43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43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12ADD02" w14:textId="3B1FD54B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43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43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43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43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43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46D5BCA" w14:textId="061E26D4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4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4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4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4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4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267017D" w14:textId="46ED7CDB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4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4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4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4CB553C4" w14:textId="77777777" w:rsidTr="00C6519B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4549FBFA" w14:textId="7BE84719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43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254819C" w14:textId="35E7810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43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C957EE">
                          <w:rPr>
                            <w:rFonts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!A12 Is Not In Table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EFD04B4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BAA4EBA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F9AE72D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4A36644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B970C07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635B5D45" w14:textId="77777777" w:rsidR="00E50BDE" w:rsidRPr="00C957EE" w:rsidRDefault="00E50BDE" w:rsidP="00E50BDE">
                  <w:pPr>
                    <w:pStyle w:val="a5"/>
                    <w:rPr>
                      <w:rFonts w:cs="Arial"/>
                      <w:noProof/>
                      <w:color w:val="auto"/>
                    </w:rPr>
                  </w:pPr>
                </w:p>
              </w:tc>
              <w:tc>
                <w:tcPr>
                  <w:tcW w:w="1667" w:type="pct"/>
                  <w:tcBorders>
                    <w:bottom w:val="nil"/>
                  </w:tcBorders>
                </w:tcPr>
                <w:p w14:paraId="4315FC74" w14:textId="77777777" w:rsidR="00E50BDE" w:rsidRPr="00C957EE" w:rsidRDefault="00E50BDE" w:rsidP="00E50BDE">
                  <w:pPr>
                    <w:pStyle w:val="Months"/>
                    <w:jc w:val="center"/>
                    <w:rPr>
                      <w:rFonts w:cs="Arial"/>
                      <w:noProof/>
                      <w:color w:val="auto"/>
                      <w:sz w:val="40"/>
                      <w:szCs w:val="40"/>
                    </w:rPr>
                  </w:pPr>
                  <w:r w:rsidRPr="00C957EE">
                    <w:rPr>
                      <w:rFonts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Март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43"/>
                    <w:gridCol w:w="450"/>
                    <w:gridCol w:w="451"/>
                    <w:gridCol w:w="451"/>
                    <w:gridCol w:w="451"/>
                    <w:gridCol w:w="451"/>
                    <w:gridCol w:w="442"/>
                  </w:tblGrid>
                  <w:tr w:rsidR="00E50BDE" w:rsidRPr="00C957EE" w14:paraId="5FBA1453" w14:textId="77777777" w:rsidTr="00996E56">
                    <w:trPr>
                      <w:trHeight w:val="170"/>
                    </w:trPr>
                    <w:tc>
                      <w:tcPr>
                        <w:tcW w:w="708" w:type="pct"/>
                        <w:shd w:val="clear" w:color="auto" w:fill="F2F2F2" w:themeFill="background1" w:themeFillShade="F2"/>
                        <w:vAlign w:val="center"/>
                      </w:tcPr>
                      <w:p w14:paraId="3D82C68E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Пн</w:t>
                        </w:r>
                      </w:p>
                    </w:tc>
                    <w:tc>
                      <w:tcPr>
                        <w:tcW w:w="716" w:type="pct"/>
                        <w:shd w:val="clear" w:color="auto" w:fill="F2F2F2" w:themeFill="background1" w:themeFillShade="F2"/>
                        <w:vAlign w:val="center"/>
                      </w:tcPr>
                      <w:p w14:paraId="5D081C50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1B330407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0F2E47A7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Чт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7D7F939A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Пт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224E7528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СБ</w:t>
                        </w: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36F13CE6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ВС</w:t>
                        </w:r>
                      </w:p>
                    </w:tc>
                  </w:tr>
                  <w:tr w:rsidR="00E50BDE" w:rsidRPr="00C957EE" w14:paraId="1AD7C61D" w14:textId="77777777" w:rsidTr="00997268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00AAAD04" w14:textId="469B631A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MonthStart3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43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“понедельник" 1 ""</w:instrText>
                        </w:r>
                        <w:r w:rsidR="0029643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436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EBC2568" w14:textId="041701E8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MonthStart3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43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“вторник"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43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43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29643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43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29643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43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2F3CE0B" w14:textId="4D91559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MonthStart3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43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“среда"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43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43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29643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43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29643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43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E343102" w14:textId="3D7F0CF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MonthStart3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43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“четверг"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43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43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29643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43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29643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43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348F3FC" w14:textId="56A160ED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MonthStart3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43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= “пятница"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43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43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29643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43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29643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43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0C4B999" w14:textId="0BB54B33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MonthStart3 \@ dddd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4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“суббота" 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4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4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2964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4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2964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4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611257B" w14:textId="375FB9B4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MonthStart3 \@ dddd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4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“воскресенье" 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4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4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7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4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7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4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0ACC4FBD" w14:textId="77777777" w:rsidTr="00997268">
                    <w:trPr>
                      <w:trHeight w:val="336"/>
                    </w:trPr>
                    <w:tc>
                      <w:tcPr>
                        <w:tcW w:w="708" w:type="pct"/>
                        <w:vAlign w:val="center"/>
                      </w:tcPr>
                      <w:p w14:paraId="62D8059F" w14:textId="0A91BFAB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43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45CA2B8" w14:textId="0DE57380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43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0DB2D48" w14:textId="4FE771B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43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3650517" w14:textId="59F068BD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43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5810657" w14:textId="4CAFEFE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43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1DD2049" w14:textId="11D053C3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4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B2C3A7B" w14:textId="6B1C861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4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2DAA7F9C" w14:textId="77777777" w:rsidTr="00997268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5B1BC1FA" w14:textId="1E87351E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43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2ED7620" w14:textId="538B95F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43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AD98F73" w14:textId="5284F531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43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7612937" w14:textId="32F781D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43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576CEF7" w14:textId="41474FF9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43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9EEA51C" w14:textId="483C02FE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4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340F2AC" w14:textId="0FBE08DF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4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091924FE" w14:textId="77777777" w:rsidTr="00997268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00EE5652" w14:textId="74F4C99F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43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27248AD" w14:textId="6F874F6A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43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55AFA3B" w14:textId="2166EB0B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43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E3E5F29" w14:textId="1FBB3360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43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9D56471" w14:textId="2655A62B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43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A7AED89" w14:textId="7B5B2931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4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8F77A3C" w14:textId="372ACC29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4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322DB458" w14:textId="77777777" w:rsidTr="00997268">
                    <w:trPr>
                      <w:trHeight w:val="336"/>
                    </w:trPr>
                    <w:tc>
                      <w:tcPr>
                        <w:tcW w:w="708" w:type="pct"/>
                        <w:vAlign w:val="center"/>
                      </w:tcPr>
                      <w:p w14:paraId="24ACEBE8" w14:textId="23EF547E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43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43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43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43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43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43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8E2EFA3" w14:textId="3ECE2A08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43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43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43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43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43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43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50FF736" w14:textId="2AEE74E9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43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43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43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43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43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43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08BB8E5" w14:textId="62E0709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43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43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43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43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B4100B5" w14:textId="260321DB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43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43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43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43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43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7C4FF97" w14:textId="5DFA67FE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4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4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4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4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4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B8E039F" w14:textId="655975D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4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4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4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4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4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73808F25" w14:textId="77777777" w:rsidTr="00997268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1E6C55AF" w14:textId="1B6A46C0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43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43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43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43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43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D1FD984" w14:textId="6A4AB5D3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43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43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43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43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43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9E8669C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3B5375A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A1958E1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97379C4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E133FB9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260070DC" w14:textId="77777777" w:rsidR="00E50BDE" w:rsidRPr="00C957EE" w:rsidRDefault="00E50BDE" w:rsidP="00E50BDE">
                  <w:pPr>
                    <w:pStyle w:val="a5"/>
                    <w:rPr>
                      <w:rFonts w:cs="Arial"/>
                      <w:noProof/>
                      <w:color w:val="auto"/>
                    </w:rPr>
                  </w:pPr>
                </w:p>
              </w:tc>
            </w:tr>
            <w:tr w:rsidR="00C957EE" w:rsidRPr="00C957EE" w14:paraId="1C58B95A" w14:textId="77777777" w:rsidTr="00C957EE">
              <w:tc>
                <w:tcPr>
                  <w:tcW w:w="1666" w:type="pct"/>
                  <w:tcBorders>
                    <w:top w:val="nil"/>
                  </w:tcBorders>
                </w:tcPr>
                <w:p w14:paraId="5820329B" w14:textId="1A1DF96A" w:rsidR="00C957EE" w:rsidRPr="00A60ACB" w:rsidRDefault="00DF18CE" w:rsidP="00E50BDE">
                  <w:pPr>
                    <w:pStyle w:val="Months"/>
                    <w:jc w:val="center"/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  <w:r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5</w:t>
                  </w:r>
                  <w:r w:rsidR="00C957EE" w:rsidRPr="00C957EE"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 xml:space="preserve"> </w:t>
                  </w:r>
                  <w:r w:rsidR="00372C9B">
                    <w:rPr>
                      <w:rFonts w:cs="Arial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пятниц</w:t>
                  </w:r>
                </w:p>
              </w:tc>
              <w:tc>
                <w:tcPr>
                  <w:tcW w:w="1667" w:type="pct"/>
                  <w:tcBorders>
                    <w:top w:val="nil"/>
                  </w:tcBorders>
                </w:tcPr>
                <w:p w14:paraId="6642383A" w14:textId="0C70FBCF" w:rsidR="00C957EE" w:rsidRPr="00C957EE" w:rsidRDefault="0087147D" w:rsidP="00E50BDE">
                  <w:pPr>
                    <w:pStyle w:val="Months"/>
                    <w:jc w:val="center"/>
                    <w:rPr>
                      <w:rFonts w:cs="Arial"/>
                      <w:noProof/>
                      <w:color w:val="auto"/>
                      <w:sz w:val="24"/>
                      <w:szCs w:val="24"/>
                      <w:lang w:bidi="ru-RU"/>
                    </w:rPr>
                  </w:pPr>
                  <w:r w:rsidRPr="00A60ACB"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4</w:t>
                  </w:r>
                  <w:r w:rsidR="00C957EE" w:rsidRPr="00C957EE"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 xml:space="preserve"> </w:t>
                  </w:r>
                  <w:r w:rsidR="00372C9B">
                    <w:rPr>
                      <w:rFonts w:cs="Arial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пятницы</w:t>
                  </w:r>
                </w:p>
              </w:tc>
              <w:tc>
                <w:tcPr>
                  <w:tcW w:w="1667" w:type="pct"/>
                  <w:tcBorders>
                    <w:top w:val="nil"/>
                  </w:tcBorders>
                </w:tcPr>
                <w:p w14:paraId="1573F3B2" w14:textId="52A37E8C" w:rsidR="00C957EE" w:rsidRPr="00C957EE" w:rsidRDefault="00DF18CE" w:rsidP="00E50BDE">
                  <w:pPr>
                    <w:pStyle w:val="Months"/>
                    <w:jc w:val="center"/>
                    <w:rPr>
                      <w:rFonts w:cs="Arial"/>
                      <w:noProof/>
                      <w:color w:val="auto"/>
                      <w:sz w:val="24"/>
                      <w:szCs w:val="24"/>
                      <w:lang w:bidi="ru-RU"/>
                    </w:rPr>
                  </w:pPr>
                  <w:r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4</w:t>
                  </w:r>
                  <w:r w:rsidR="00C957EE" w:rsidRPr="00C957EE"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 xml:space="preserve"> </w:t>
                  </w:r>
                  <w:r w:rsidR="00372C9B">
                    <w:rPr>
                      <w:rFonts w:cs="Arial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пятниц</w:t>
                  </w:r>
                  <w:r>
                    <w:rPr>
                      <w:rFonts w:cs="Arial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ы</w:t>
                  </w:r>
                </w:p>
              </w:tc>
            </w:tr>
            <w:tr w:rsidR="00E50BDE" w:rsidRPr="00C957EE" w14:paraId="3808ABFD" w14:textId="77777777" w:rsidTr="00C957EE">
              <w:tc>
                <w:tcPr>
                  <w:tcW w:w="1666" w:type="pct"/>
                  <w:tcBorders>
                    <w:bottom w:val="nil"/>
                  </w:tcBorders>
                </w:tcPr>
                <w:p w14:paraId="7D399169" w14:textId="77777777" w:rsidR="00E50BDE" w:rsidRPr="00C957EE" w:rsidRDefault="00E50BDE" w:rsidP="00E50BDE">
                  <w:pPr>
                    <w:pStyle w:val="Months"/>
                    <w:jc w:val="center"/>
                    <w:rPr>
                      <w:rFonts w:cs="Arial"/>
                      <w:noProof/>
                      <w:color w:val="auto"/>
                      <w:sz w:val="40"/>
                      <w:szCs w:val="40"/>
                    </w:rPr>
                  </w:pPr>
                  <w:r w:rsidRPr="00C957EE">
                    <w:rPr>
                      <w:rFonts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Апрель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45"/>
                    <w:gridCol w:w="450"/>
                    <w:gridCol w:w="450"/>
                    <w:gridCol w:w="450"/>
                    <w:gridCol w:w="450"/>
                    <w:gridCol w:w="450"/>
                    <w:gridCol w:w="442"/>
                  </w:tblGrid>
                  <w:tr w:rsidR="00E50BDE" w:rsidRPr="00C957EE" w14:paraId="1830A8BB" w14:textId="77777777" w:rsidTr="00996E56">
                    <w:trPr>
                      <w:trHeight w:val="170"/>
                    </w:trPr>
                    <w:tc>
                      <w:tcPr>
                        <w:tcW w:w="708" w:type="pct"/>
                        <w:shd w:val="clear" w:color="auto" w:fill="F2F2F2" w:themeFill="background1" w:themeFillShade="F2"/>
                        <w:vAlign w:val="center"/>
                      </w:tcPr>
                      <w:p w14:paraId="248C618E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Пн</w:t>
                        </w:r>
                      </w:p>
                    </w:tc>
                    <w:tc>
                      <w:tcPr>
                        <w:tcW w:w="716" w:type="pct"/>
                        <w:shd w:val="clear" w:color="auto" w:fill="F2F2F2" w:themeFill="background1" w:themeFillShade="F2"/>
                        <w:vAlign w:val="center"/>
                      </w:tcPr>
                      <w:p w14:paraId="38875A88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3BA8D3FF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56D9A724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Чт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76EDF12F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Пт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214A8180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СБ</w:t>
                        </w: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4256D4DB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Вс</w:t>
                        </w:r>
                      </w:p>
                    </w:tc>
                  </w:tr>
                  <w:tr w:rsidR="00E50BDE" w:rsidRPr="00C957EE" w14:paraId="14D13F92" w14:textId="77777777" w:rsidTr="00C6519B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1DC5D93D" w14:textId="05458B11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MonthStart4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43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“понедельник" 1 ""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A2BC1B1" w14:textId="38189C52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MonthStart4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43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“вторник"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43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BB2768D" w14:textId="6A53D563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MonthStart4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43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“среда"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43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F306C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87AAB21" w14:textId="609B0E69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MonthStart4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43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“четверг"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43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43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43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436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503FBC2" w14:textId="30BD01D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MonthStart4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43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= “пятница"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43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43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43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43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4DE3B76" w14:textId="3560DBD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MonthStart4 \@ dddd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4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“суббота" 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4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4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4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4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C9BEC9E" w14:textId="321C59DF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MonthStart4 \@ dddd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4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“воскресенье" 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4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4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4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4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366F6110" w14:textId="77777777" w:rsidTr="00C6519B">
                    <w:trPr>
                      <w:trHeight w:val="336"/>
                    </w:trPr>
                    <w:tc>
                      <w:tcPr>
                        <w:tcW w:w="708" w:type="pct"/>
                        <w:vAlign w:val="center"/>
                      </w:tcPr>
                      <w:p w14:paraId="3A80732B" w14:textId="02A13930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43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CCF1C20" w14:textId="01E14F39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43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076D9DB" w14:textId="5C086070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43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A90857E" w14:textId="6B8CB069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43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55E11EF" w14:textId="581AC12E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43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4E2CB87" w14:textId="4B5129C8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4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BA6BB62" w14:textId="7CF490FB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4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14D8AA71" w14:textId="77777777" w:rsidTr="00C6519B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69EB8112" w14:textId="1B77D16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43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AC37CB7" w14:textId="14585272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43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8941E8C" w14:textId="40C33643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43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5649ED3" w14:textId="19EA15B0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43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02DE6CE" w14:textId="1CADDE30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43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BFC6B17" w14:textId="6AF28A6D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4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DA52DBF" w14:textId="490D5B5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4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7D87AE24" w14:textId="77777777" w:rsidTr="00C6519B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570F716A" w14:textId="5C635584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43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67ECA79" w14:textId="18993832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43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92A4B10" w14:textId="2B09805A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43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68E8D1C" w14:textId="25BA8D80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43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5C86561" w14:textId="42DD7F8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43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3E61DF9" w14:textId="1B5CFA69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4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E1883DE" w14:textId="56C3FD0F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4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4CB6B821" w14:textId="77777777" w:rsidTr="00C6519B">
                    <w:trPr>
                      <w:trHeight w:val="336"/>
                    </w:trPr>
                    <w:tc>
                      <w:tcPr>
                        <w:tcW w:w="708" w:type="pct"/>
                        <w:vAlign w:val="center"/>
                      </w:tcPr>
                      <w:p w14:paraId="59309AC1" w14:textId="160A0474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43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43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43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43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43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43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8ADCBBC" w14:textId="68DBA970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43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43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43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43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43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43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E6DBB2B" w14:textId="5ACC31FA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43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43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43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43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43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43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2B25296" w14:textId="34E4BCF3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43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43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43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43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43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43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E1728F9" w14:textId="7829FF4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43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43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43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43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29643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43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29643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43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98BA22F" w14:textId="208C32D2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4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4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4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2020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CD9DB15" w14:textId="2130F43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4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2020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2020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2020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2020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003B39C8" w14:textId="77777777" w:rsidTr="00C6519B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18C29B70" w14:textId="4BD31CD2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43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2020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2020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E5AB8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CD1DC2B" w14:textId="32C5EC33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43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E5AB8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E5AB8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9F85E93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850F81B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54B0153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97E74A4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34D86D9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7B246660" w14:textId="77777777" w:rsidR="00E50BDE" w:rsidRPr="00C957EE" w:rsidRDefault="00E50BDE" w:rsidP="00E50BDE">
                  <w:pPr>
                    <w:pStyle w:val="a5"/>
                    <w:rPr>
                      <w:rFonts w:cs="Arial"/>
                      <w:noProof/>
                      <w:color w:val="auto"/>
                    </w:rPr>
                  </w:pPr>
                </w:p>
              </w:tc>
              <w:tc>
                <w:tcPr>
                  <w:tcW w:w="1667" w:type="pct"/>
                  <w:tcBorders>
                    <w:bottom w:val="nil"/>
                  </w:tcBorders>
                </w:tcPr>
                <w:p w14:paraId="3E785DF9" w14:textId="77777777" w:rsidR="00E50BDE" w:rsidRPr="00C957EE" w:rsidRDefault="00E50BDE" w:rsidP="00E50BDE">
                  <w:pPr>
                    <w:pStyle w:val="Months"/>
                    <w:jc w:val="center"/>
                    <w:rPr>
                      <w:rFonts w:cs="Arial"/>
                      <w:noProof/>
                      <w:color w:val="auto"/>
                      <w:sz w:val="40"/>
                      <w:szCs w:val="40"/>
                    </w:rPr>
                  </w:pPr>
                  <w:r w:rsidRPr="00C957EE">
                    <w:rPr>
                      <w:rFonts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Май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43"/>
                    <w:gridCol w:w="449"/>
                    <w:gridCol w:w="451"/>
                    <w:gridCol w:w="451"/>
                    <w:gridCol w:w="451"/>
                    <w:gridCol w:w="451"/>
                    <w:gridCol w:w="443"/>
                  </w:tblGrid>
                  <w:tr w:rsidR="00E50BDE" w:rsidRPr="00C957EE" w14:paraId="1DD4E4F6" w14:textId="77777777" w:rsidTr="00996E56">
                    <w:trPr>
                      <w:trHeight w:val="170"/>
                    </w:trPr>
                    <w:tc>
                      <w:tcPr>
                        <w:tcW w:w="707" w:type="pct"/>
                        <w:shd w:val="clear" w:color="auto" w:fill="F2F2F2" w:themeFill="background1" w:themeFillShade="F2"/>
                        <w:vAlign w:val="center"/>
                      </w:tcPr>
                      <w:p w14:paraId="2AB9ED4E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Пн</w:t>
                        </w:r>
                      </w:p>
                    </w:tc>
                    <w:tc>
                      <w:tcPr>
                        <w:tcW w:w="716" w:type="pct"/>
                        <w:shd w:val="clear" w:color="auto" w:fill="F2F2F2" w:themeFill="background1" w:themeFillShade="F2"/>
                        <w:vAlign w:val="center"/>
                      </w:tcPr>
                      <w:p w14:paraId="39D186A1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3626984B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01AD4BDE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Чт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70443639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Пт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03E119DB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СБ</w:t>
                        </w: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6DA99563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Вс</w:t>
                        </w:r>
                      </w:p>
                    </w:tc>
                  </w:tr>
                  <w:tr w:rsidR="00E50BDE" w:rsidRPr="00C957EE" w14:paraId="644B5DAB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0B607DB9" w14:textId="79D822D2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MonthStart5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43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“понедельник" 1 ""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FC3D935" w14:textId="08CB14CB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MonthStart5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43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“вторник"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43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2020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770862A" w14:textId="4301C58B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MonthStart5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43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“среда"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43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2020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2D7F723" w14:textId="0F8E8752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MonthStart5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43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“четверг"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43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230D98D" w14:textId="3BC9D180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MonthStart5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43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= “пятница"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43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F306C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716B5E9" w14:textId="654177A2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MonthStart5 \@ dddd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4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“суббота" 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4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4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4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436"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D4D949F" w14:textId="3A65AD7A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MonthStart5 \@ dddd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4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“воскресенье" 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4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4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4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4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0A9C0ECC" w14:textId="77777777" w:rsidTr="00C6519B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3A555505" w14:textId="139FD2B0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43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6AB69DE" w14:textId="5B66E901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43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9096DAC" w14:textId="72F87E0A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43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9C13B6B" w14:textId="52FBAE0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43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5117334" w14:textId="4175DCCF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43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97D6AFA" w14:textId="0A5BACD1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4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B7DF7E6" w14:textId="274F784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4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5A5D8179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1FF04C3A" w14:textId="759F339B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43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0A915AD" w14:textId="4410786D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43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1B16810" w14:textId="6DEF860F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43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DF1FBF7" w14:textId="53FC71EE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43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75BF783" w14:textId="526480F1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43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E33530D" w14:textId="2406685B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4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205FA3C" w14:textId="7AE1216F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4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01B050AD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503CE934" w14:textId="2A728B6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43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BCB5F75" w14:textId="327BE20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43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419F71A" w14:textId="2DEA832D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43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32973FF" w14:textId="429DA40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43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8539F0D" w14:textId="005B6F8F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43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B09B660" w14:textId="226B1CA9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4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EA66CFE" w14:textId="1BF1F7D0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4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4B50F776" w14:textId="77777777" w:rsidTr="00C6519B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6413AED3" w14:textId="46C4A4E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43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43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43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43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43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43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226B469" w14:textId="09E0081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43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43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43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43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43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43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1E4163C" w14:textId="7D2D5631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43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43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43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43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43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43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635B977" w14:textId="2F171643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43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43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43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43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43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43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618D083" w14:textId="3563064D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43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43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43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43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43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43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10430F8" w14:textId="1C86163E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4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4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4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4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4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4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8D76BD8" w14:textId="380ED928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4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4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4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4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4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4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70F29507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7C325A55" w14:textId="0CD91A02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43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43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43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43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29643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43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29643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43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2C0615F" w14:textId="0BE58059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43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43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43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72C9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96441F8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643935F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97979E7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4467D51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F426391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254C2834" w14:textId="77777777" w:rsidR="00E50BDE" w:rsidRPr="00C957EE" w:rsidRDefault="00E50BDE" w:rsidP="00E50BDE">
                  <w:pPr>
                    <w:pStyle w:val="a5"/>
                    <w:rPr>
                      <w:rFonts w:cs="Arial"/>
                      <w:noProof/>
                      <w:color w:val="auto"/>
                    </w:rPr>
                  </w:pPr>
                </w:p>
              </w:tc>
              <w:tc>
                <w:tcPr>
                  <w:tcW w:w="1667" w:type="pct"/>
                  <w:tcBorders>
                    <w:bottom w:val="nil"/>
                  </w:tcBorders>
                </w:tcPr>
                <w:p w14:paraId="75AF13B3" w14:textId="77777777" w:rsidR="00E50BDE" w:rsidRPr="00C957EE" w:rsidRDefault="00E50BDE" w:rsidP="00E50BDE">
                  <w:pPr>
                    <w:pStyle w:val="Months"/>
                    <w:jc w:val="center"/>
                    <w:rPr>
                      <w:rFonts w:cs="Arial"/>
                      <w:noProof/>
                      <w:color w:val="auto"/>
                      <w:sz w:val="40"/>
                      <w:szCs w:val="40"/>
                    </w:rPr>
                  </w:pPr>
                  <w:r w:rsidRPr="00C957EE">
                    <w:rPr>
                      <w:rFonts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Июнь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43"/>
                    <w:gridCol w:w="449"/>
                    <w:gridCol w:w="451"/>
                    <w:gridCol w:w="451"/>
                    <w:gridCol w:w="451"/>
                    <w:gridCol w:w="451"/>
                    <w:gridCol w:w="443"/>
                  </w:tblGrid>
                  <w:tr w:rsidR="00E50BDE" w:rsidRPr="00C957EE" w14:paraId="27C2DD8F" w14:textId="77777777" w:rsidTr="00996E56">
                    <w:trPr>
                      <w:trHeight w:val="170"/>
                    </w:trPr>
                    <w:tc>
                      <w:tcPr>
                        <w:tcW w:w="707" w:type="pct"/>
                        <w:shd w:val="clear" w:color="auto" w:fill="F2F2F2" w:themeFill="background1" w:themeFillShade="F2"/>
                        <w:vAlign w:val="center"/>
                      </w:tcPr>
                      <w:p w14:paraId="5893BECD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Пн</w:t>
                        </w:r>
                      </w:p>
                    </w:tc>
                    <w:tc>
                      <w:tcPr>
                        <w:tcW w:w="716" w:type="pct"/>
                        <w:shd w:val="clear" w:color="auto" w:fill="F2F2F2" w:themeFill="background1" w:themeFillShade="F2"/>
                        <w:vAlign w:val="center"/>
                      </w:tcPr>
                      <w:p w14:paraId="370B9338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521B8F87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065E1320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Чт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6210675F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Пт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2A5AA2EC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СБ</w:t>
                        </w: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7228F16D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ВС</w:t>
                        </w:r>
                      </w:p>
                    </w:tc>
                  </w:tr>
                  <w:tr w:rsidR="00E50BDE" w:rsidRPr="00C957EE" w14:paraId="36D35DFF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79BA6D45" w14:textId="04ACB361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MonthStart6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43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“понедельник" 1 ""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FFEE45A" w14:textId="5130BAB3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MonthStart6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43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“вторник"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43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43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43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436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08B4D4C" w14:textId="69F40533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MonthStart6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43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“среда"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43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43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43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43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B215F83" w14:textId="521F747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MonthStart6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43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“четверг"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43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43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43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43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A59E4A7" w14:textId="1CAFF770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MonthStart6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43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= “пятница"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43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43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43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43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5A5C01F" w14:textId="460074F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MonthStart6 \@ dddd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4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“суббота" 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4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4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4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4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2C83CDA" w14:textId="59E33280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MonthStart6 \@ dddd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4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“воскресенье" 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4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4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4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4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6F389E1B" w14:textId="77777777" w:rsidTr="00C6519B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65C9E191" w14:textId="57FED9D3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43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CDF6107" w14:textId="37CF332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43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09A0BDA" w14:textId="28E5E48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43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0C5A0E1" w14:textId="4215A38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43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8B9CD27" w14:textId="4AF44ABD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43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B001CD9" w14:textId="0326727B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4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E5F75D7" w14:textId="7FBBFC10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4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3A9805B0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6A166C50" w14:textId="4FD8DBED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43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94638AA" w14:textId="581C350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43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5F8B86A" w14:textId="083732F2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43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1C7684B" w14:textId="426DE3E3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43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9F8B80C" w14:textId="16673DB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43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5B9840C" w14:textId="3752AE70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4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90B891E" w14:textId="2690ED62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4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4E05CB2F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751EF6D8" w14:textId="1F8BD08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43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FF0A85E" w14:textId="04E45B7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43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E77E735" w14:textId="4A219A8A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43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8ED938D" w14:textId="58C05FAA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43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D426403" w14:textId="3F02781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43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7038E1F" w14:textId="218A7CB4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4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E701C99" w14:textId="732D70E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4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1ED9F1FD" w14:textId="77777777" w:rsidTr="00C6519B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4F50AD5B" w14:textId="348A9BE8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43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43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43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43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43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43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5174962" w14:textId="40097A0D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43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43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43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43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43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43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9671FD3" w14:textId="48BD826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43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43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43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43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29643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43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29643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43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43CB8B9" w14:textId="09622EBA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43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43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43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F306C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887473A" w14:textId="5894FB0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43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F306C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F306C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F306C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F306C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8C47AD9" w14:textId="2D3393B2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4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F306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F306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F306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F306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4A9BD90" w14:textId="7AA11471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4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F306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F306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F306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F306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6A50E019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2A2544FD" w14:textId="192EF624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43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F306C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F306C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F306C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F306C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2D45BB9" w14:textId="634098BE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43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F306C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F306C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7CFC2CA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8709F84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3A46683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4FDAE73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31A12D3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3BB208CE" w14:textId="77777777" w:rsidR="00E50BDE" w:rsidRPr="00C957EE" w:rsidRDefault="00E50BDE" w:rsidP="00E50BDE">
                  <w:pPr>
                    <w:pStyle w:val="a5"/>
                    <w:rPr>
                      <w:rFonts w:cs="Arial"/>
                      <w:noProof/>
                      <w:color w:val="auto"/>
                    </w:rPr>
                  </w:pPr>
                </w:p>
              </w:tc>
            </w:tr>
            <w:tr w:rsidR="00C957EE" w:rsidRPr="00C957EE" w14:paraId="1EAB23AD" w14:textId="77777777" w:rsidTr="00C957EE">
              <w:tc>
                <w:tcPr>
                  <w:tcW w:w="1666" w:type="pct"/>
                  <w:tcBorders>
                    <w:top w:val="nil"/>
                  </w:tcBorders>
                </w:tcPr>
                <w:p w14:paraId="1120ADC2" w14:textId="563A1F7E" w:rsidR="00C957EE" w:rsidRPr="00C957EE" w:rsidRDefault="00296436" w:rsidP="00E50BDE">
                  <w:pPr>
                    <w:pStyle w:val="Months"/>
                    <w:jc w:val="center"/>
                    <w:rPr>
                      <w:rFonts w:cs="Arial"/>
                      <w:noProof/>
                      <w:color w:val="auto"/>
                      <w:sz w:val="24"/>
                      <w:szCs w:val="24"/>
                      <w:lang w:bidi="ru-RU"/>
                    </w:rPr>
                  </w:pPr>
                  <w:r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5</w:t>
                  </w:r>
                  <w:r w:rsidR="00C957EE" w:rsidRPr="00C957EE"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 xml:space="preserve"> </w:t>
                  </w:r>
                  <w:r w:rsidR="00372C9B">
                    <w:rPr>
                      <w:rFonts w:cs="Arial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пятниц</w:t>
                  </w:r>
                </w:p>
              </w:tc>
              <w:tc>
                <w:tcPr>
                  <w:tcW w:w="1667" w:type="pct"/>
                  <w:tcBorders>
                    <w:top w:val="nil"/>
                  </w:tcBorders>
                </w:tcPr>
                <w:p w14:paraId="2DB6A399" w14:textId="428D2745" w:rsidR="00C957EE" w:rsidRPr="00C957EE" w:rsidRDefault="00296436" w:rsidP="00E50BDE">
                  <w:pPr>
                    <w:pStyle w:val="Months"/>
                    <w:jc w:val="center"/>
                    <w:rPr>
                      <w:rFonts w:cs="Arial"/>
                      <w:noProof/>
                      <w:color w:val="auto"/>
                      <w:sz w:val="24"/>
                      <w:szCs w:val="24"/>
                      <w:lang w:bidi="ru-RU"/>
                    </w:rPr>
                  </w:pPr>
                  <w:r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4</w:t>
                  </w:r>
                  <w:r w:rsidR="00C957EE" w:rsidRPr="00C957EE"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 xml:space="preserve"> </w:t>
                  </w:r>
                  <w:r w:rsidR="00372C9B">
                    <w:rPr>
                      <w:rFonts w:cs="Arial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пятниц</w:t>
                  </w:r>
                  <w:r>
                    <w:rPr>
                      <w:rFonts w:cs="Arial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ы</w:t>
                  </w:r>
                </w:p>
              </w:tc>
              <w:tc>
                <w:tcPr>
                  <w:tcW w:w="1667" w:type="pct"/>
                  <w:tcBorders>
                    <w:top w:val="nil"/>
                  </w:tcBorders>
                </w:tcPr>
                <w:p w14:paraId="52AF004B" w14:textId="59EE5F8A" w:rsidR="00C957EE" w:rsidRPr="00C957EE" w:rsidRDefault="00B17925" w:rsidP="00E50BDE">
                  <w:pPr>
                    <w:pStyle w:val="Months"/>
                    <w:jc w:val="center"/>
                    <w:rPr>
                      <w:rFonts w:cs="Arial"/>
                      <w:noProof/>
                      <w:color w:val="auto"/>
                      <w:sz w:val="24"/>
                      <w:szCs w:val="24"/>
                      <w:lang w:bidi="ru-RU"/>
                    </w:rPr>
                  </w:pPr>
                  <w:r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4</w:t>
                  </w:r>
                  <w:r w:rsidR="00C957EE" w:rsidRPr="00C957EE"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 xml:space="preserve"> </w:t>
                  </w:r>
                  <w:r w:rsidR="00372C9B">
                    <w:rPr>
                      <w:rFonts w:cs="Arial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пятниц</w:t>
                  </w:r>
                  <w:r>
                    <w:rPr>
                      <w:rFonts w:cs="Arial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ы</w:t>
                  </w:r>
                </w:p>
              </w:tc>
            </w:tr>
            <w:tr w:rsidR="00E50BDE" w:rsidRPr="00C957EE" w14:paraId="5ABCB9D1" w14:textId="77777777" w:rsidTr="00C957EE">
              <w:tc>
                <w:tcPr>
                  <w:tcW w:w="1666" w:type="pct"/>
                  <w:tcBorders>
                    <w:bottom w:val="nil"/>
                  </w:tcBorders>
                </w:tcPr>
                <w:p w14:paraId="3FBAEAFE" w14:textId="77777777" w:rsidR="00E50BDE" w:rsidRPr="00C957EE" w:rsidRDefault="00E50BDE" w:rsidP="00E50BDE">
                  <w:pPr>
                    <w:pStyle w:val="Months"/>
                    <w:jc w:val="center"/>
                    <w:rPr>
                      <w:rFonts w:cs="Arial"/>
                      <w:noProof/>
                      <w:color w:val="auto"/>
                      <w:sz w:val="40"/>
                      <w:szCs w:val="40"/>
                    </w:rPr>
                  </w:pPr>
                  <w:r w:rsidRPr="00C957EE">
                    <w:rPr>
                      <w:rFonts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Июль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45"/>
                    <w:gridCol w:w="450"/>
                    <w:gridCol w:w="450"/>
                    <w:gridCol w:w="450"/>
                    <w:gridCol w:w="450"/>
                    <w:gridCol w:w="450"/>
                    <w:gridCol w:w="442"/>
                  </w:tblGrid>
                  <w:tr w:rsidR="00E50BDE" w:rsidRPr="00C957EE" w14:paraId="79A7682D" w14:textId="77777777" w:rsidTr="00996E56">
                    <w:trPr>
                      <w:trHeight w:val="170"/>
                    </w:trPr>
                    <w:tc>
                      <w:tcPr>
                        <w:tcW w:w="707" w:type="pct"/>
                        <w:shd w:val="clear" w:color="auto" w:fill="F2F2F2" w:themeFill="background1" w:themeFillShade="F2"/>
                        <w:vAlign w:val="center"/>
                      </w:tcPr>
                      <w:p w14:paraId="00D5E333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Пн</w:t>
                        </w:r>
                      </w:p>
                    </w:tc>
                    <w:tc>
                      <w:tcPr>
                        <w:tcW w:w="716" w:type="pct"/>
                        <w:shd w:val="clear" w:color="auto" w:fill="F2F2F2" w:themeFill="background1" w:themeFillShade="F2"/>
                        <w:vAlign w:val="center"/>
                      </w:tcPr>
                      <w:p w14:paraId="2879D599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65041FA7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6A3F4389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Чт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180EDCA7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Пт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0D33AC24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СБ</w:t>
                        </w: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125FA0C5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Вс</w:t>
                        </w:r>
                      </w:p>
                    </w:tc>
                  </w:tr>
                  <w:tr w:rsidR="00E50BDE" w:rsidRPr="00C957EE" w14:paraId="29D7AFB5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</w:tcPr>
                      <w:p w14:paraId="2654728C" w14:textId="6850573A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MonthStart7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43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“понедельник" 1 ""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</w:tcPr>
                      <w:p w14:paraId="10BB236D" w14:textId="0999446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MonthStart7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43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“вторник"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43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764AD9C5" w14:textId="5445103B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MonthStart7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43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“среда"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43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F306C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30915E37" w14:textId="613BE4A4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MonthStart7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43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“четверг"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43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43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43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436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53D8435D" w14:textId="3F544F6B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MonthStart7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43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= “пятница"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43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43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43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43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2A9D2964" w14:textId="6E2BAC6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MonthStart7 \@ dddd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4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“суббота" 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4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4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4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4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</w:tcPr>
                      <w:p w14:paraId="6A49BCAA" w14:textId="58E158CF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MonthStart7 \@ dddd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4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“воскресенье" 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4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4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4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4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26853A2F" w14:textId="77777777" w:rsidTr="00C6519B">
                    <w:trPr>
                      <w:trHeight w:val="336"/>
                    </w:trPr>
                    <w:tc>
                      <w:tcPr>
                        <w:tcW w:w="707" w:type="pct"/>
                      </w:tcPr>
                      <w:p w14:paraId="527C8673" w14:textId="4C26C17F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43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</w:tcPr>
                      <w:p w14:paraId="0E3EBF80" w14:textId="18849E12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43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18453D30" w14:textId="458C503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43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334909F1" w14:textId="1213CB92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43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140F4289" w14:textId="5E48072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43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28784F66" w14:textId="1D3CB520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4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</w:tcPr>
                      <w:p w14:paraId="2A8AB66D" w14:textId="5DB8B2C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4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1CC3501E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</w:tcPr>
                      <w:p w14:paraId="6015D498" w14:textId="0D65D51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43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</w:tcPr>
                      <w:p w14:paraId="4089BBE9" w14:textId="72CED5C8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43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7EFABAAC" w14:textId="1CB3451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43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73D8614D" w14:textId="2B4456BF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43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4F19BAE3" w14:textId="325F9600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43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2923704E" w14:textId="5E3AB76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4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</w:tcPr>
                      <w:p w14:paraId="4F983202" w14:textId="0248CD9B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4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39E4E759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</w:tcPr>
                      <w:p w14:paraId="0BE55D21" w14:textId="490D888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43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</w:tcPr>
                      <w:p w14:paraId="79326060" w14:textId="2905EE6A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43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1CA83538" w14:textId="5EB10A72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43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7C0E6002" w14:textId="6B7F8903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43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4E86358C" w14:textId="343A883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43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0DC1096A" w14:textId="5C6FEF0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4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</w:tcPr>
                      <w:p w14:paraId="4192DAE9" w14:textId="7EE27B04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4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02D3F51F" w14:textId="77777777" w:rsidTr="00C6519B">
                    <w:trPr>
                      <w:trHeight w:val="336"/>
                    </w:trPr>
                    <w:tc>
                      <w:tcPr>
                        <w:tcW w:w="707" w:type="pct"/>
                      </w:tcPr>
                      <w:p w14:paraId="1D8C1ED8" w14:textId="2D61E2A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43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43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43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43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43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43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</w:tcPr>
                      <w:p w14:paraId="23881252" w14:textId="585820C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43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43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43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43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43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43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3633A310" w14:textId="3A29DCA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43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43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43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43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43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43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76037D64" w14:textId="204467C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43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43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43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43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43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43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7EEE6AB2" w14:textId="1E2F56E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43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43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43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43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43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43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1B803B28" w14:textId="31C28EA1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4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4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4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4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2964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4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2964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4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31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</w:tcPr>
                      <w:p w14:paraId="216A3730" w14:textId="67A197C0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4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4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4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2020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69E92B85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</w:tcPr>
                      <w:p w14:paraId="186F6115" w14:textId="112BD15D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43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2020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2020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2020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2020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</w:tcPr>
                      <w:p w14:paraId="03EC2CAA" w14:textId="363B14C8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43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2020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2020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E5AB8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167A2B8F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</w:tcPr>
                      <w:p w14:paraId="67E5D075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</w:tcPr>
                      <w:p w14:paraId="767B0B97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</w:tcPr>
                      <w:p w14:paraId="6978A00E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</w:tcPr>
                      <w:p w14:paraId="53A13132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31377DC9" w14:textId="77777777" w:rsidR="00E50BDE" w:rsidRPr="00C957EE" w:rsidRDefault="00E50BDE" w:rsidP="00E50BDE">
                  <w:pPr>
                    <w:pStyle w:val="a5"/>
                    <w:rPr>
                      <w:rFonts w:cs="Arial"/>
                      <w:noProof/>
                      <w:color w:val="auto"/>
                    </w:rPr>
                  </w:pPr>
                </w:p>
              </w:tc>
              <w:tc>
                <w:tcPr>
                  <w:tcW w:w="1667" w:type="pct"/>
                  <w:tcBorders>
                    <w:bottom w:val="nil"/>
                  </w:tcBorders>
                </w:tcPr>
                <w:p w14:paraId="38E15426" w14:textId="77777777" w:rsidR="00E50BDE" w:rsidRPr="00C957EE" w:rsidRDefault="00E50BDE" w:rsidP="00E50BDE">
                  <w:pPr>
                    <w:pStyle w:val="Months"/>
                    <w:jc w:val="center"/>
                    <w:rPr>
                      <w:rFonts w:cs="Arial"/>
                      <w:noProof/>
                      <w:color w:val="auto"/>
                      <w:sz w:val="40"/>
                      <w:szCs w:val="40"/>
                    </w:rPr>
                  </w:pPr>
                  <w:r w:rsidRPr="00C957EE">
                    <w:rPr>
                      <w:rFonts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Август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43"/>
                    <w:gridCol w:w="449"/>
                    <w:gridCol w:w="451"/>
                    <w:gridCol w:w="451"/>
                    <w:gridCol w:w="451"/>
                    <w:gridCol w:w="451"/>
                    <w:gridCol w:w="443"/>
                  </w:tblGrid>
                  <w:tr w:rsidR="00E50BDE" w:rsidRPr="00C957EE" w14:paraId="1D6EAAC9" w14:textId="77777777" w:rsidTr="00996E56">
                    <w:trPr>
                      <w:trHeight w:val="170"/>
                    </w:trPr>
                    <w:tc>
                      <w:tcPr>
                        <w:tcW w:w="707" w:type="pct"/>
                        <w:shd w:val="clear" w:color="auto" w:fill="F2F2F2" w:themeFill="background1" w:themeFillShade="F2"/>
                        <w:vAlign w:val="center"/>
                      </w:tcPr>
                      <w:p w14:paraId="3765FE43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Пн</w:t>
                        </w:r>
                      </w:p>
                    </w:tc>
                    <w:tc>
                      <w:tcPr>
                        <w:tcW w:w="716" w:type="pct"/>
                        <w:shd w:val="clear" w:color="auto" w:fill="F2F2F2" w:themeFill="background1" w:themeFillShade="F2"/>
                        <w:vAlign w:val="center"/>
                      </w:tcPr>
                      <w:p w14:paraId="5ED81C9E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23CEAFCB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4B3AC2C8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Чт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284F49CD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Пт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04CEFA78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СБ</w:t>
                        </w: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136B7B87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Вс</w:t>
                        </w:r>
                      </w:p>
                    </w:tc>
                  </w:tr>
                  <w:tr w:rsidR="00E50BDE" w:rsidRPr="00C957EE" w14:paraId="029CC6A8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399A9219" w14:textId="0955633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MonthStart8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43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“понедельник" 1 ""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9E3A1F2" w14:textId="5ACBA82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MonthStart8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43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“вторник"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43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72C9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CC8AB17" w14:textId="62C0DD3E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MonthStart8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43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“среда"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43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2020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95853AB" w14:textId="2B2B1F2A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MonthStart8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43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“четверг"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43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2020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C8E9772" w14:textId="6820084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MonthStart8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43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= “пятница"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43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554BF77" w14:textId="65AD519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MonthStart8 \@ dddd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4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“суббота" 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4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F306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F4203E8" w14:textId="3D34E40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MonthStart8 \@ dddd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4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“воскресенье" 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4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4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4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436"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0A0487C9" w14:textId="77777777" w:rsidTr="00C6519B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537DD9AC" w14:textId="30C3515A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43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E146FA2" w14:textId="45090E30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43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10B63A9" w14:textId="3EB306A4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43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CFAFAA5" w14:textId="646B7A5A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43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36E8B3F" w14:textId="1966225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43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2E0BABE" w14:textId="73847139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4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268D01D" w14:textId="6CF72241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4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6BBD6FAB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6AD9EAAD" w14:textId="2DFD5429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43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50CDE0F" w14:textId="100D6AB9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43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9AFCCC7" w14:textId="13E73BE0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43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84FB448" w14:textId="34E0077D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43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4C3D44B" w14:textId="47B8492E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43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7B42C8C" w14:textId="35433C72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4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61DAE87" w14:textId="1E784A72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4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267A1409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5D71F26C" w14:textId="524338CF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43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76E0A73" w14:textId="7DB87AF9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43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393C939" w14:textId="5FE11A0A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43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79B7BD4" w14:textId="716EB09D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43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2EA51FA" w14:textId="79B9224A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43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257B51F" w14:textId="21C1EC92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4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9CC1CCE" w14:textId="5B62AFE3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4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15EE3CD9" w14:textId="77777777" w:rsidTr="00C6519B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345F57CA" w14:textId="1E76EB33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43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43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43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43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43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43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8B7B4E7" w14:textId="7E4A0CE9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43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43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43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43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43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43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AA3D790" w14:textId="7CDFB720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43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43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43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43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43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43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A917A65" w14:textId="02F7B802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43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43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43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43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43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43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A112852" w14:textId="256D020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43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43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43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43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43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43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F448B09" w14:textId="60F1B33A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4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4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4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4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4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4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396A96B" w14:textId="58661E6A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4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4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4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4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4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4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710F4546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6FA1158A" w14:textId="000F97CA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43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43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43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43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43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43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1C43EA1" w14:textId="100425C2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43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43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43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43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29643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43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29643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43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0A364C1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75D17C8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9661B11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D29129F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BBC477D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71E1777A" w14:textId="77777777" w:rsidR="00E50BDE" w:rsidRPr="00C957EE" w:rsidRDefault="00E50BDE" w:rsidP="00E50BDE">
                  <w:pPr>
                    <w:pStyle w:val="a5"/>
                    <w:rPr>
                      <w:rFonts w:cs="Arial"/>
                      <w:noProof/>
                      <w:color w:val="auto"/>
                    </w:rPr>
                  </w:pPr>
                </w:p>
              </w:tc>
              <w:tc>
                <w:tcPr>
                  <w:tcW w:w="1667" w:type="pct"/>
                  <w:tcBorders>
                    <w:bottom w:val="nil"/>
                  </w:tcBorders>
                </w:tcPr>
                <w:p w14:paraId="71B176A2" w14:textId="77777777" w:rsidR="00E50BDE" w:rsidRPr="00C957EE" w:rsidRDefault="00E50BDE" w:rsidP="00E50BDE">
                  <w:pPr>
                    <w:pStyle w:val="Months"/>
                    <w:jc w:val="center"/>
                    <w:rPr>
                      <w:rFonts w:cs="Arial"/>
                      <w:noProof/>
                      <w:color w:val="auto"/>
                      <w:sz w:val="40"/>
                      <w:szCs w:val="40"/>
                    </w:rPr>
                  </w:pPr>
                  <w:r w:rsidRPr="00C957EE">
                    <w:rPr>
                      <w:rFonts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Сентябрь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43"/>
                    <w:gridCol w:w="449"/>
                    <w:gridCol w:w="451"/>
                    <w:gridCol w:w="451"/>
                    <w:gridCol w:w="451"/>
                    <w:gridCol w:w="451"/>
                    <w:gridCol w:w="443"/>
                  </w:tblGrid>
                  <w:tr w:rsidR="00E50BDE" w:rsidRPr="00C957EE" w14:paraId="10F7938D" w14:textId="77777777" w:rsidTr="00996E56">
                    <w:trPr>
                      <w:trHeight w:val="170"/>
                    </w:trPr>
                    <w:tc>
                      <w:tcPr>
                        <w:tcW w:w="707" w:type="pct"/>
                        <w:shd w:val="clear" w:color="auto" w:fill="F2F2F2" w:themeFill="background1" w:themeFillShade="F2"/>
                        <w:vAlign w:val="center"/>
                      </w:tcPr>
                      <w:p w14:paraId="402113AC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Пн</w:t>
                        </w:r>
                      </w:p>
                    </w:tc>
                    <w:tc>
                      <w:tcPr>
                        <w:tcW w:w="716" w:type="pct"/>
                        <w:shd w:val="clear" w:color="auto" w:fill="F2F2F2" w:themeFill="background1" w:themeFillShade="F2"/>
                        <w:vAlign w:val="center"/>
                      </w:tcPr>
                      <w:p w14:paraId="4FFC79D6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23DAE41B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1F6D9FBA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Чт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4B9553B9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Пт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3AB9C00A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СБ</w:t>
                        </w: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030925B0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Вс</w:t>
                        </w:r>
                      </w:p>
                    </w:tc>
                  </w:tr>
                  <w:tr w:rsidR="00E50BDE" w:rsidRPr="00C957EE" w14:paraId="23783DAC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04E44E10" w14:textId="048674E1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MonthStart9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43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“понедельник" 1 ""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5936B04" w14:textId="6A5F3D4D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MonthStart9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43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“вторник"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43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F306C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37D62ED" w14:textId="0116B6FA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MonthStart9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43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“среда"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43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43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43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436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C48FC35" w14:textId="215D2D0D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MonthStart9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43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“четверг"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43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43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43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43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7005C7D" w14:textId="21CFE25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MonthStart9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43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= “пятница"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43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43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43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43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3E8FC14" w14:textId="3D0DBDD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MonthStart9 \@ dddd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4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“суббота" 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4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4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4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4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C1B6ED8" w14:textId="515358C9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MonthStart9 \@ dddd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4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“воскресенье" 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4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4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4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4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50935067" w14:textId="77777777" w:rsidTr="00C6519B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56E2A3DC" w14:textId="68D364A0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43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FB5077D" w14:textId="6B02514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43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EED14B5" w14:textId="0FC4A34D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43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8405CD7" w14:textId="382DC082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43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8366BF5" w14:textId="649C6468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43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AD89D9F" w14:textId="410F743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4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323D446" w14:textId="1A9BB4C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4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275EA407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3E806A7E" w14:textId="627B1B1B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43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F822CE7" w14:textId="4EFD5D89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43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0017E8D" w14:textId="5E72A92A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43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4609886" w14:textId="2FEF8001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43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8C83A73" w14:textId="4DFAC35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43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4772BA9" w14:textId="420C5FC9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4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AD2E317" w14:textId="3A706D3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4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7F998A4F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74C75CA2" w14:textId="4657D87B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43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F39A69E" w14:textId="5992CFD9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43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1B9C74E" w14:textId="6062317F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43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F1FAEE3" w14:textId="6F43D28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43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D85131C" w14:textId="72A17B7F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43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53ADF14" w14:textId="323DD088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4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E8CEE29" w14:textId="28D52F24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4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300EC183" w14:textId="77777777" w:rsidTr="00C6519B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405BFCCC" w14:textId="2DA4685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43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43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43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43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43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43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3FE00F1" w14:textId="4EBBA662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43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43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43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43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43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43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276E76E" w14:textId="7EAB9F21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43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43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43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43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43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43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699448D" w14:textId="4E84201D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43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43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43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43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29643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43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29643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43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0E783AE" w14:textId="418626D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43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43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43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CB3755E" w14:textId="5FBBC20A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4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BAA51BE" w14:textId="1EFA0FE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4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280785D6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4122901D" w14:textId="5EC90A32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43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5FF73FC" w14:textId="2099D0A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43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4118761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F835F3D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DE9A08B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6C0D83A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F33F9EC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43A637F0" w14:textId="77777777" w:rsidR="00E50BDE" w:rsidRPr="00C957EE" w:rsidRDefault="00E50BDE" w:rsidP="00E50BDE">
                  <w:pPr>
                    <w:pStyle w:val="a5"/>
                    <w:rPr>
                      <w:rFonts w:cs="Arial"/>
                      <w:noProof/>
                      <w:color w:val="auto"/>
                    </w:rPr>
                  </w:pPr>
                </w:p>
              </w:tc>
            </w:tr>
            <w:tr w:rsidR="00C957EE" w:rsidRPr="00C957EE" w14:paraId="7D62574A" w14:textId="77777777" w:rsidTr="00C957EE">
              <w:tc>
                <w:tcPr>
                  <w:tcW w:w="1666" w:type="pct"/>
                  <w:tcBorders>
                    <w:top w:val="nil"/>
                  </w:tcBorders>
                </w:tcPr>
                <w:p w14:paraId="579957A6" w14:textId="56ADBD75" w:rsidR="00C957EE" w:rsidRPr="00FF306C" w:rsidRDefault="00FF306C" w:rsidP="00E50BDE">
                  <w:pPr>
                    <w:pStyle w:val="Months"/>
                    <w:jc w:val="center"/>
                    <w:rPr>
                      <w:rFonts w:cs="Arial"/>
                      <w:noProof/>
                      <w:color w:val="auto"/>
                      <w:sz w:val="24"/>
                      <w:szCs w:val="24"/>
                      <w:lang w:val="en-US" w:bidi="ru-RU"/>
                    </w:rPr>
                  </w:pPr>
                  <w:r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val="en-US" w:bidi="ru-RU"/>
                    </w:rPr>
                    <w:t>5</w:t>
                  </w:r>
                  <w:r w:rsidR="00C957EE" w:rsidRPr="00C957EE"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 xml:space="preserve"> </w:t>
                  </w:r>
                  <w:r w:rsidR="00372C9B">
                    <w:rPr>
                      <w:rFonts w:cs="Arial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пятниц</w:t>
                  </w:r>
                </w:p>
              </w:tc>
              <w:tc>
                <w:tcPr>
                  <w:tcW w:w="1667" w:type="pct"/>
                  <w:tcBorders>
                    <w:top w:val="nil"/>
                  </w:tcBorders>
                </w:tcPr>
                <w:p w14:paraId="30C464A8" w14:textId="0B89A44B" w:rsidR="00C957EE" w:rsidRPr="00FF306C" w:rsidRDefault="00FF306C" w:rsidP="00E50BDE">
                  <w:pPr>
                    <w:pStyle w:val="Months"/>
                    <w:jc w:val="center"/>
                    <w:rPr>
                      <w:rFonts w:cs="Arial"/>
                      <w:noProof/>
                      <w:color w:val="auto"/>
                      <w:sz w:val="24"/>
                      <w:szCs w:val="24"/>
                      <w:lang w:val="en-US" w:bidi="ru-RU"/>
                    </w:rPr>
                  </w:pPr>
                  <w:r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val="en-US" w:bidi="ru-RU"/>
                    </w:rPr>
                    <w:t>4</w:t>
                  </w:r>
                  <w:r w:rsidR="00C957EE" w:rsidRPr="00C957EE"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 xml:space="preserve"> </w:t>
                  </w:r>
                  <w:r w:rsidR="00372C9B">
                    <w:rPr>
                      <w:rFonts w:cs="Arial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пятниц</w:t>
                  </w:r>
                  <w:r>
                    <w:rPr>
                      <w:rFonts w:cs="Arial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ы</w:t>
                  </w:r>
                </w:p>
              </w:tc>
              <w:tc>
                <w:tcPr>
                  <w:tcW w:w="1667" w:type="pct"/>
                  <w:tcBorders>
                    <w:top w:val="nil"/>
                  </w:tcBorders>
                </w:tcPr>
                <w:p w14:paraId="79564357" w14:textId="7C592D9F" w:rsidR="00C957EE" w:rsidRPr="00C957EE" w:rsidRDefault="00B17925" w:rsidP="00E50BDE">
                  <w:pPr>
                    <w:pStyle w:val="Months"/>
                    <w:jc w:val="center"/>
                    <w:rPr>
                      <w:rFonts w:cs="Arial"/>
                      <w:noProof/>
                      <w:color w:val="auto"/>
                      <w:sz w:val="24"/>
                      <w:szCs w:val="24"/>
                      <w:lang w:bidi="ru-RU"/>
                    </w:rPr>
                  </w:pPr>
                  <w:r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4</w:t>
                  </w:r>
                  <w:r w:rsidR="00C957EE" w:rsidRPr="00C957EE"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 xml:space="preserve"> </w:t>
                  </w:r>
                  <w:r w:rsidR="00372C9B">
                    <w:rPr>
                      <w:rFonts w:cs="Arial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пятниц</w:t>
                  </w:r>
                  <w:r>
                    <w:rPr>
                      <w:rFonts w:cs="Arial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ы</w:t>
                  </w:r>
                </w:p>
              </w:tc>
            </w:tr>
            <w:tr w:rsidR="00E50BDE" w:rsidRPr="00C957EE" w14:paraId="405FBD6D" w14:textId="77777777" w:rsidTr="00C957EE">
              <w:tc>
                <w:tcPr>
                  <w:tcW w:w="1666" w:type="pct"/>
                  <w:tcBorders>
                    <w:bottom w:val="nil"/>
                  </w:tcBorders>
                </w:tcPr>
                <w:p w14:paraId="153179A5" w14:textId="77777777" w:rsidR="00E50BDE" w:rsidRPr="00C957EE" w:rsidRDefault="00E50BDE" w:rsidP="00E50BDE">
                  <w:pPr>
                    <w:pStyle w:val="Months"/>
                    <w:jc w:val="center"/>
                    <w:rPr>
                      <w:rFonts w:cs="Arial"/>
                      <w:noProof/>
                      <w:color w:val="auto"/>
                      <w:sz w:val="40"/>
                      <w:szCs w:val="40"/>
                    </w:rPr>
                  </w:pPr>
                  <w:r w:rsidRPr="00C957EE">
                    <w:rPr>
                      <w:rFonts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Октябрь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45"/>
                    <w:gridCol w:w="450"/>
                    <w:gridCol w:w="450"/>
                    <w:gridCol w:w="450"/>
                    <w:gridCol w:w="450"/>
                    <w:gridCol w:w="450"/>
                    <w:gridCol w:w="442"/>
                  </w:tblGrid>
                  <w:tr w:rsidR="00E50BDE" w:rsidRPr="00C957EE" w14:paraId="645C0491" w14:textId="77777777" w:rsidTr="00996E56">
                    <w:trPr>
                      <w:trHeight w:val="170"/>
                    </w:trPr>
                    <w:tc>
                      <w:tcPr>
                        <w:tcW w:w="707" w:type="pct"/>
                        <w:shd w:val="clear" w:color="auto" w:fill="F2F2F2" w:themeFill="background1" w:themeFillShade="F2"/>
                        <w:vAlign w:val="center"/>
                      </w:tcPr>
                      <w:p w14:paraId="261465F1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Пн</w:t>
                        </w:r>
                      </w:p>
                    </w:tc>
                    <w:tc>
                      <w:tcPr>
                        <w:tcW w:w="716" w:type="pct"/>
                        <w:shd w:val="clear" w:color="auto" w:fill="F2F2F2" w:themeFill="background1" w:themeFillShade="F2"/>
                        <w:vAlign w:val="center"/>
                      </w:tcPr>
                      <w:p w14:paraId="77978E76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0C4142C0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3EAA7938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Чт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2CF93F66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Пт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7101EEAA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СБ</w:t>
                        </w: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722DDBF4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Вс</w:t>
                        </w:r>
                      </w:p>
                    </w:tc>
                  </w:tr>
                  <w:tr w:rsidR="00E50BDE" w:rsidRPr="00C957EE" w14:paraId="27EA076C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3928224A" w14:textId="5872FFF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43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“понедельник" 1 ""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3B85523" w14:textId="58FB91B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43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“вторник"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43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E5AB8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1A6FAE7" w14:textId="1863D398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43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“среда"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43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DF44BEE" w14:textId="381FFF48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43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“четверг"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43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F306C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011C567" w14:textId="664EE5E9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43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= “пятница"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43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43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43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436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4CEAF06" w14:textId="7882980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4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“суббота" 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4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4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4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4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81D5245" w14:textId="18F55FA2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4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“воскресенье" 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4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4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4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4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2B273892" w14:textId="77777777" w:rsidTr="00C6519B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582B725B" w14:textId="16CAA18B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43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5CEE8C6" w14:textId="0D5136C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43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DC4B3FE" w14:textId="00042B53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43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E39FCBA" w14:textId="5A666D32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43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1A14329" w14:textId="63991732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43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29A62B3" w14:textId="5B863E50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4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7C92898" w14:textId="61CEDCE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4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6D3DAF6A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1AB1FB5A" w14:textId="4CA484B1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43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9047C05" w14:textId="72535750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43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C169ADD" w14:textId="59D3D7EF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43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A400254" w14:textId="0EED6798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43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4A615AC" w14:textId="13861918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43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29A5A6E" w14:textId="59F7AAF4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4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68BD37F" w14:textId="22DF46B4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4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5D5307B8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727F6539" w14:textId="517421C8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43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C5B3551" w14:textId="24428E5D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43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21936C5" w14:textId="76AB7E63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43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C57154F" w14:textId="5DDCCF2E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43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3D94759" w14:textId="0B203874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43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192FE66" w14:textId="3B218912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4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F363317" w14:textId="2250E6F3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4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47CB7732" w14:textId="77777777" w:rsidTr="00C6519B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555C07B7" w14:textId="069CA9A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43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43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43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43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43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43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6A0EA92" w14:textId="1796EEE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43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43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43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43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43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43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653BCE1" w14:textId="6136B2BE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43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43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43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43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43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43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581D568" w14:textId="7CE8F40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43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43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43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43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43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43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0E4F68A" w14:textId="00D41FB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43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43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43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43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43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43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AD2B412" w14:textId="4F00C654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4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4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4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4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4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4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052E943" w14:textId="46AD7BCF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4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4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4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4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2964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4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2964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4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31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193E3EA9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63A89A6B" w14:textId="2CE0E4C0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43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43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43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2020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638F23B" w14:textId="2B67468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43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2020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2020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2020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2020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1B1A8D5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7A6E6B1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8ED030B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79AA8D2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34B4261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03F68E73" w14:textId="77777777" w:rsidR="00E50BDE" w:rsidRPr="00C957EE" w:rsidRDefault="00E50BDE" w:rsidP="00E50BDE">
                  <w:pPr>
                    <w:pStyle w:val="a5"/>
                    <w:rPr>
                      <w:rFonts w:cs="Arial"/>
                      <w:noProof/>
                      <w:color w:val="auto"/>
                    </w:rPr>
                  </w:pPr>
                </w:p>
              </w:tc>
              <w:tc>
                <w:tcPr>
                  <w:tcW w:w="1667" w:type="pct"/>
                  <w:tcBorders>
                    <w:bottom w:val="nil"/>
                  </w:tcBorders>
                </w:tcPr>
                <w:p w14:paraId="24C375F8" w14:textId="77777777" w:rsidR="00E50BDE" w:rsidRPr="00C957EE" w:rsidRDefault="00E50BDE" w:rsidP="00E50BDE">
                  <w:pPr>
                    <w:pStyle w:val="Months"/>
                    <w:jc w:val="center"/>
                    <w:rPr>
                      <w:rFonts w:cs="Arial"/>
                      <w:noProof/>
                      <w:color w:val="auto"/>
                      <w:sz w:val="40"/>
                      <w:szCs w:val="40"/>
                    </w:rPr>
                  </w:pPr>
                  <w:r w:rsidRPr="00C957EE">
                    <w:rPr>
                      <w:rFonts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Ноябрь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43"/>
                    <w:gridCol w:w="449"/>
                    <w:gridCol w:w="451"/>
                    <w:gridCol w:w="451"/>
                    <w:gridCol w:w="451"/>
                    <w:gridCol w:w="451"/>
                    <w:gridCol w:w="443"/>
                  </w:tblGrid>
                  <w:tr w:rsidR="00E50BDE" w:rsidRPr="00C957EE" w14:paraId="16688E75" w14:textId="77777777" w:rsidTr="00996E56">
                    <w:trPr>
                      <w:trHeight w:val="170"/>
                    </w:trPr>
                    <w:tc>
                      <w:tcPr>
                        <w:tcW w:w="707" w:type="pct"/>
                        <w:shd w:val="clear" w:color="auto" w:fill="F2F2F2" w:themeFill="background1" w:themeFillShade="F2"/>
                        <w:vAlign w:val="center"/>
                      </w:tcPr>
                      <w:p w14:paraId="79917AAA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Пн</w:t>
                        </w:r>
                      </w:p>
                    </w:tc>
                    <w:tc>
                      <w:tcPr>
                        <w:tcW w:w="716" w:type="pct"/>
                        <w:shd w:val="clear" w:color="auto" w:fill="F2F2F2" w:themeFill="background1" w:themeFillShade="F2"/>
                        <w:vAlign w:val="center"/>
                      </w:tcPr>
                      <w:p w14:paraId="5D1BC836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0DDCB495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6708805C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Чт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4C312728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Пт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14B80C4A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СБ</w:t>
                        </w: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73BC35CA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ВС</w:t>
                        </w:r>
                      </w:p>
                    </w:tc>
                  </w:tr>
                  <w:tr w:rsidR="00E50BDE" w:rsidRPr="00C957EE" w14:paraId="29963989" w14:textId="77777777" w:rsidTr="00997268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442DCC96" w14:textId="369D26A4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43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“понедельник" 1 ""</w:instrText>
                        </w:r>
                        <w:r w:rsidR="0029643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436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C0E652B" w14:textId="1F2653C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43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“вторник"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43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43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29643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43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29643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43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F4BF1D2" w14:textId="09575FBF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43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“среда"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43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43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29643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43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29643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43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F88DEE7" w14:textId="4B004F4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43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“четверг"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43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43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29643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43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29643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43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0DC270D" w14:textId="3112CA82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43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= “пятница"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43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43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29643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43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29643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43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8D2DD1D" w14:textId="11EBBE48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4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“суббота" 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4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4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2964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4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2964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4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C796EA4" w14:textId="235E2243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4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“воскресенье" 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4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4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7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4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7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4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3EBFEFE2" w14:textId="77777777" w:rsidTr="00997268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0329F9D7" w14:textId="77CC9893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43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C626200" w14:textId="2A59165F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43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556A358" w14:textId="67689DBF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43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7C555CA" w14:textId="33B25F84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43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878F2A8" w14:textId="7471E48E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43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30213C9" w14:textId="2B422DA2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4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1BDF07F" w14:textId="5C1FD4AD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4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2CCE94A4" w14:textId="77777777" w:rsidTr="00997268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64629055" w14:textId="39F1B5CF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43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44807EA" w14:textId="786F5D9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43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A645939" w14:textId="665C68AE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43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6BFC8E9" w14:textId="72D575EE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43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68B4706" w14:textId="3E88FE59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43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8306362" w14:textId="15288609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4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36174E6" w14:textId="06130B5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4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095F22A4" w14:textId="77777777" w:rsidTr="00997268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0C291F70" w14:textId="4DC10C5A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43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0A7C695" w14:textId="65D061D1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43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F7A1320" w14:textId="30274C00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43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93C9A06" w14:textId="5A4FC9F2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43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4EDCB7E" w14:textId="0CA6DFCF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43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1A48F85" w14:textId="77FB44C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4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122A6A0" w14:textId="5F38694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4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314B7451" w14:textId="77777777" w:rsidTr="00997268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21C0B13E" w14:textId="45B0461B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43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43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43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43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43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43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85C4BD2" w14:textId="24B11EE3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43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43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43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43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43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43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7D5AF41" w14:textId="7C56F1D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43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43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43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43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BB0FCBF" w14:textId="5BA23CB8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43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43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43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43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43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FDD04B4" w14:textId="051FED9F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43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43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43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43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43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D0A34A6" w14:textId="6F26373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4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4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4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4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4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B92942E" w14:textId="4399C7DD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4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4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4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4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4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05C14984" w14:textId="77777777" w:rsidTr="00997268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36BA0578" w14:textId="5368DEA8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43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43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43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43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43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9708F5C" w14:textId="7846FF32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43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43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43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E3869D5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540C6B4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113B551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C1FBAAB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8490E95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632E0932" w14:textId="77777777" w:rsidR="00E50BDE" w:rsidRPr="00C957EE" w:rsidRDefault="00E50BDE" w:rsidP="00E50BDE">
                  <w:pPr>
                    <w:pStyle w:val="a5"/>
                    <w:rPr>
                      <w:rFonts w:cs="Arial"/>
                      <w:noProof/>
                      <w:color w:val="auto"/>
                    </w:rPr>
                  </w:pPr>
                </w:p>
              </w:tc>
              <w:tc>
                <w:tcPr>
                  <w:tcW w:w="1667" w:type="pct"/>
                  <w:tcBorders>
                    <w:bottom w:val="nil"/>
                  </w:tcBorders>
                </w:tcPr>
                <w:p w14:paraId="78239E80" w14:textId="77777777" w:rsidR="00E50BDE" w:rsidRPr="00C957EE" w:rsidRDefault="00E50BDE" w:rsidP="00E50BDE">
                  <w:pPr>
                    <w:pStyle w:val="Months"/>
                    <w:jc w:val="center"/>
                    <w:rPr>
                      <w:rFonts w:cs="Arial"/>
                      <w:noProof/>
                      <w:color w:val="auto"/>
                      <w:sz w:val="40"/>
                      <w:szCs w:val="40"/>
                    </w:rPr>
                  </w:pPr>
                  <w:r w:rsidRPr="00C957EE">
                    <w:rPr>
                      <w:rFonts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Декабрь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43"/>
                    <w:gridCol w:w="449"/>
                    <w:gridCol w:w="451"/>
                    <w:gridCol w:w="451"/>
                    <w:gridCol w:w="451"/>
                    <w:gridCol w:w="451"/>
                    <w:gridCol w:w="443"/>
                  </w:tblGrid>
                  <w:tr w:rsidR="00E50BDE" w:rsidRPr="00C957EE" w14:paraId="1AADCE52" w14:textId="77777777" w:rsidTr="00996E56">
                    <w:trPr>
                      <w:trHeight w:val="170"/>
                    </w:trPr>
                    <w:tc>
                      <w:tcPr>
                        <w:tcW w:w="707" w:type="pct"/>
                        <w:shd w:val="clear" w:color="auto" w:fill="F2F2F2" w:themeFill="background1" w:themeFillShade="F2"/>
                        <w:vAlign w:val="center"/>
                      </w:tcPr>
                      <w:p w14:paraId="09847E74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Пн</w:t>
                        </w:r>
                      </w:p>
                    </w:tc>
                    <w:tc>
                      <w:tcPr>
                        <w:tcW w:w="716" w:type="pct"/>
                        <w:shd w:val="clear" w:color="auto" w:fill="F2F2F2" w:themeFill="background1" w:themeFillShade="F2"/>
                        <w:vAlign w:val="center"/>
                      </w:tcPr>
                      <w:p w14:paraId="3AF3D59F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3757186B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23508AAD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Чт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63E4E577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Пт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5F43DF2B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СБ</w:t>
                        </w: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49D565C3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ВС</w:t>
                        </w:r>
                      </w:p>
                    </w:tc>
                  </w:tr>
                  <w:tr w:rsidR="00E50BDE" w:rsidRPr="00C957EE" w14:paraId="6F733323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18D0E985" w14:textId="40AA9B0B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MonthStart12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43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“понедельник" 1 ""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19B62F8" w14:textId="7EC63F48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MonthStart12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43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“вторник"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43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F306C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1307ACA" w14:textId="1DD3E5C9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MonthStart12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43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“среда"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43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43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43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436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BE38827" w14:textId="300C867F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MonthStart12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43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“четверг"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43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43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43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43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2EB01CF" w14:textId="61A7AC5A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MonthStart12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43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= “пятница"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43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43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43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43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CB11A2D" w14:textId="121FB7F1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MonthStart12 \@ dddd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4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“суббота" 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4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4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4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4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145D7C4" w14:textId="1CB7E62E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MonthStart12 \@ dddd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4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“воскресенье" 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4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4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4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4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541FB961" w14:textId="77777777" w:rsidTr="00C6519B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317DB876" w14:textId="4486960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43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F1A50D2" w14:textId="0E5D92D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43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F9B6CD7" w14:textId="6A9060BD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43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8AB6B2B" w14:textId="787F14AB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43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33B1C3A" w14:textId="0C07A5F0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43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DB69B1D" w14:textId="69B319F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4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1696A4C" w14:textId="4706B8D1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4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5B03684A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60179AEC" w14:textId="085D82E8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43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49F4407" w14:textId="21FDF40D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43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D01706B" w14:textId="5A47C203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43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B42BBB2" w14:textId="02BECB8F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43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A277B32" w14:textId="010F9C0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43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7AE1DC8" w14:textId="349E7FAB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4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DB95BCB" w14:textId="43257D3D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4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1789B7EA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2CC4CE27" w14:textId="5D6528F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43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5257DE5" w14:textId="339F7B5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43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A5B77DB" w14:textId="52867BE4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43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211F935" w14:textId="525A74B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43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6922845" w14:textId="6A21BE82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43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01F9385" w14:textId="4812A91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4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66B257B" w14:textId="4279752F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4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14FF325E" w14:textId="77777777" w:rsidTr="00C6519B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19614E19" w14:textId="6FC2D522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43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43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43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43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43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43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4FDD080" w14:textId="2078AAAA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43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43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43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43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43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43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83499E9" w14:textId="53E873C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43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43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43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43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43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43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501708F" w14:textId="52AEFAD1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43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43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43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43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43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43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34813E3" w14:textId="7A20FED1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43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43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43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43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29643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43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29643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43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F2FC1B6" w14:textId="1F17758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4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4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4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6271937" w14:textId="7F53E48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4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7E339188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1D3BFC65" w14:textId="6B58734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43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14E63AB" w14:textId="78608294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43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7525AB5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D6EA574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8CE027E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242942F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F3BA4F2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1B630266" w14:textId="77777777" w:rsidR="00E50BDE" w:rsidRPr="00C957EE" w:rsidRDefault="00E50BDE" w:rsidP="00E50BDE">
                  <w:pPr>
                    <w:pStyle w:val="a5"/>
                    <w:rPr>
                      <w:rFonts w:cs="Arial"/>
                      <w:noProof/>
                      <w:color w:val="auto"/>
                    </w:rPr>
                  </w:pPr>
                </w:p>
              </w:tc>
            </w:tr>
            <w:tr w:rsidR="00C957EE" w:rsidRPr="00C957EE" w14:paraId="2153559D" w14:textId="77777777" w:rsidTr="00C957EE">
              <w:tc>
                <w:tcPr>
                  <w:tcW w:w="1666" w:type="pct"/>
                  <w:tcBorders>
                    <w:top w:val="nil"/>
                  </w:tcBorders>
                </w:tcPr>
                <w:p w14:paraId="207432E0" w14:textId="4E7A6A6E" w:rsidR="00C957EE" w:rsidRPr="00C957EE" w:rsidRDefault="00DF18CE" w:rsidP="00E50BDE">
                  <w:pPr>
                    <w:pStyle w:val="Months"/>
                    <w:jc w:val="center"/>
                    <w:rPr>
                      <w:rFonts w:cs="Arial"/>
                      <w:noProof/>
                      <w:color w:val="auto"/>
                      <w:sz w:val="24"/>
                      <w:szCs w:val="24"/>
                      <w:lang w:bidi="ru-RU"/>
                    </w:rPr>
                  </w:pPr>
                  <w:r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5</w:t>
                  </w:r>
                  <w:r w:rsidR="00C957EE" w:rsidRPr="00C957EE"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 xml:space="preserve"> </w:t>
                  </w:r>
                  <w:r w:rsidR="00372C9B">
                    <w:rPr>
                      <w:rFonts w:cs="Arial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пятниц</w:t>
                  </w:r>
                </w:p>
              </w:tc>
              <w:tc>
                <w:tcPr>
                  <w:tcW w:w="1667" w:type="pct"/>
                  <w:tcBorders>
                    <w:top w:val="nil"/>
                  </w:tcBorders>
                </w:tcPr>
                <w:p w14:paraId="24D07778" w14:textId="28EA40DE" w:rsidR="00C957EE" w:rsidRPr="00DF18CE" w:rsidRDefault="00DF18CE" w:rsidP="00E50BDE">
                  <w:pPr>
                    <w:pStyle w:val="Months"/>
                    <w:jc w:val="center"/>
                    <w:rPr>
                      <w:rFonts w:cs="Arial"/>
                      <w:noProof/>
                      <w:color w:val="auto"/>
                      <w:sz w:val="24"/>
                      <w:szCs w:val="24"/>
                      <w:lang w:val="en-US" w:bidi="ru-RU"/>
                    </w:rPr>
                  </w:pPr>
                  <w:r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4</w:t>
                  </w:r>
                  <w:r w:rsidR="00C957EE" w:rsidRPr="00C957EE"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 xml:space="preserve"> </w:t>
                  </w:r>
                  <w:r w:rsidR="00372C9B">
                    <w:rPr>
                      <w:rFonts w:cs="Arial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пятниц</w:t>
                  </w:r>
                  <w:r>
                    <w:rPr>
                      <w:rFonts w:cs="Arial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ы</w:t>
                  </w:r>
                </w:p>
              </w:tc>
              <w:tc>
                <w:tcPr>
                  <w:tcW w:w="1667" w:type="pct"/>
                  <w:tcBorders>
                    <w:top w:val="nil"/>
                  </w:tcBorders>
                </w:tcPr>
                <w:p w14:paraId="6C840F7E" w14:textId="45D9C99E" w:rsidR="00C957EE" w:rsidRPr="00C957EE" w:rsidRDefault="00296436" w:rsidP="00E50BDE">
                  <w:pPr>
                    <w:pStyle w:val="Months"/>
                    <w:jc w:val="center"/>
                    <w:rPr>
                      <w:rFonts w:cs="Arial"/>
                      <w:noProof/>
                      <w:color w:val="auto"/>
                      <w:sz w:val="24"/>
                      <w:szCs w:val="24"/>
                      <w:lang w:bidi="ru-RU"/>
                    </w:rPr>
                  </w:pPr>
                  <w:r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5</w:t>
                  </w:r>
                  <w:r w:rsidR="00C957EE" w:rsidRPr="00C957EE"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 xml:space="preserve"> </w:t>
                  </w:r>
                  <w:r w:rsidR="00372C9B">
                    <w:rPr>
                      <w:rFonts w:cs="Arial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пятниц</w:t>
                  </w:r>
                </w:p>
              </w:tc>
            </w:tr>
          </w:tbl>
          <w:p w14:paraId="1A5B6E03" w14:textId="2CC03F92" w:rsidR="00E50BDE" w:rsidRPr="00C957EE" w:rsidRDefault="00E50BDE" w:rsidP="00E50BDE">
            <w:pPr>
              <w:pStyle w:val="ad"/>
              <w:jc w:val="center"/>
              <w:rPr>
                <w:rFonts w:cs="Arial"/>
                <w:noProof/>
                <w:color w:val="auto"/>
                <w:sz w:val="16"/>
                <w:szCs w:val="16"/>
              </w:rPr>
            </w:pPr>
          </w:p>
        </w:tc>
      </w:tr>
    </w:tbl>
    <w:p w14:paraId="2B3E424A" w14:textId="1DF0A038" w:rsidR="00F93E3B" w:rsidRPr="00C957EE" w:rsidRDefault="00F93E3B" w:rsidP="00996E56">
      <w:pPr>
        <w:pStyle w:val="a5"/>
        <w:rPr>
          <w:rFonts w:cs="Arial"/>
          <w:noProof/>
          <w:color w:val="auto"/>
          <w:sz w:val="2"/>
          <w:szCs w:val="2"/>
        </w:rPr>
      </w:pPr>
    </w:p>
    <w:sectPr w:rsidR="00F93E3B" w:rsidRPr="00C957EE" w:rsidSect="00C957EE">
      <w:pgSz w:w="11906" w:h="16838" w:code="9"/>
      <w:pgMar w:top="567" w:right="720" w:bottom="567" w:left="720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D7B270" w14:textId="77777777" w:rsidR="003F1B14" w:rsidRDefault="003F1B14">
      <w:pPr>
        <w:spacing w:after="0"/>
      </w:pPr>
      <w:r>
        <w:separator/>
      </w:r>
    </w:p>
  </w:endnote>
  <w:endnote w:type="continuationSeparator" w:id="0">
    <w:p w14:paraId="635C8CB9" w14:textId="77777777" w:rsidR="003F1B14" w:rsidRDefault="003F1B14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39E39A" w14:textId="77777777" w:rsidR="003F1B14" w:rsidRDefault="003F1B14">
      <w:pPr>
        <w:spacing w:after="0"/>
      </w:pPr>
      <w:r>
        <w:separator/>
      </w:r>
    </w:p>
  </w:footnote>
  <w:footnote w:type="continuationSeparator" w:id="0">
    <w:p w14:paraId="2EF60655" w14:textId="77777777" w:rsidR="003F1B14" w:rsidRDefault="003F1B14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7"/>
    <w:docVar w:name="MonthEnd10" w:val="31.10.2027"/>
    <w:docVar w:name="MonthEnd11" w:val="30.11.2027"/>
    <w:docVar w:name="MonthEnd12" w:val="31.12.2027"/>
    <w:docVar w:name="MonthEnd2" w:val="28.02.2027"/>
    <w:docVar w:name="MonthEnd3" w:val="31.03.2027"/>
    <w:docVar w:name="MonthEnd4" w:val="30.04.2027"/>
    <w:docVar w:name="MonthEnd5" w:val="31.05.2027"/>
    <w:docVar w:name="MonthEnd6" w:val="30.06.2027"/>
    <w:docVar w:name="MonthEnd7" w:val="31.07.2027"/>
    <w:docVar w:name="MonthEnd8" w:val="31.08.2027"/>
    <w:docVar w:name="MonthEnd9" w:val="30.09.2027"/>
    <w:docVar w:name="Months" w:val="12"/>
    <w:docVar w:name="MonthStart1" w:val="01.01.2027"/>
    <w:docVar w:name="MonthStart10" w:val="01.10.2027"/>
    <w:docVar w:name="MonthStart11" w:val="01.11.2027"/>
    <w:docVar w:name="MonthStart12" w:val="01.12.2027"/>
    <w:docVar w:name="MonthStart2" w:val="01.02.2027"/>
    <w:docVar w:name="MonthStart3" w:val="01.03.2027"/>
    <w:docVar w:name="MonthStart4" w:val="01.04.2027"/>
    <w:docVar w:name="MonthStart5" w:val="01.05.2027"/>
    <w:docVar w:name="MonthStart6" w:val="01.06.2027"/>
    <w:docVar w:name="MonthStart7" w:val="01.07.2027"/>
    <w:docVar w:name="MonthStart8" w:val="01.08.2027"/>
    <w:docVar w:name="MonthStart9" w:val="01.09.2027"/>
    <w:docVar w:name="MonthStartLast" w:val="12/1/2012"/>
    <w:docVar w:name="WeekStart" w:val="понедельник"/>
  </w:docVars>
  <w:rsids>
    <w:rsidRoot w:val="00285C1D"/>
    <w:rsid w:val="0005357B"/>
    <w:rsid w:val="00070CC5"/>
    <w:rsid w:val="00071356"/>
    <w:rsid w:val="00074B6A"/>
    <w:rsid w:val="000862A6"/>
    <w:rsid w:val="00097A25"/>
    <w:rsid w:val="000A5A57"/>
    <w:rsid w:val="000A6471"/>
    <w:rsid w:val="001274F3"/>
    <w:rsid w:val="00151CCE"/>
    <w:rsid w:val="00187700"/>
    <w:rsid w:val="001B01F9"/>
    <w:rsid w:val="001C41F9"/>
    <w:rsid w:val="00263068"/>
    <w:rsid w:val="00285C1D"/>
    <w:rsid w:val="00296436"/>
    <w:rsid w:val="003327F5"/>
    <w:rsid w:val="00340CAF"/>
    <w:rsid w:val="00372C9B"/>
    <w:rsid w:val="003C0D41"/>
    <w:rsid w:val="003E085C"/>
    <w:rsid w:val="003E7B3A"/>
    <w:rsid w:val="003F1B14"/>
    <w:rsid w:val="00416364"/>
    <w:rsid w:val="004300FF"/>
    <w:rsid w:val="00431B29"/>
    <w:rsid w:val="00440416"/>
    <w:rsid w:val="00462EAD"/>
    <w:rsid w:val="004A6170"/>
    <w:rsid w:val="004F6AAC"/>
    <w:rsid w:val="00512F2D"/>
    <w:rsid w:val="00570FBB"/>
    <w:rsid w:val="00583B82"/>
    <w:rsid w:val="005923AC"/>
    <w:rsid w:val="005D5149"/>
    <w:rsid w:val="005E656F"/>
    <w:rsid w:val="00667021"/>
    <w:rsid w:val="006974E1"/>
    <w:rsid w:val="006C0896"/>
    <w:rsid w:val="006F513E"/>
    <w:rsid w:val="007A5238"/>
    <w:rsid w:val="007C0139"/>
    <w:rsid w:val="007D45A1"/>
    <w:rsid w:val="007F564D"/>
    <w:rsid w:val="00807067"/>
    <w:rsid w:val="0087147D"/>
    <w:rsid w:val="00872EE5"/>
    <w:rsid w:val="008B1201"/>
    <w:rsid w:val="008F16F7"/>
    <w:rsid w:val="009164BA"/>
    <w:rsid w:val="009166BD"/>
    <w:rsid w:val="00977AAE"/>
    <w:rsid w:val="00996E56"/>
    <w:rsid w:val="00997268"/>
    <w:rsid w:val="00A12667"/>
    <w:rsid w:val="00A14581"/>
    <w:rsid w:val="00A2020D"/>
    <w:rsid w:val="00A20E4C"/>
    <w:rsid w:val="00A60ACB"/>
    <w:rsid w:val="00AA23D3"/>
    <w:rsid w:val="00AA3C50"/>
    <w:rsid w:val="00AD51E9"/>
    <w:rsid w:val="00AE302A"/>
    <w:rsid w:val="00AE36BB"/>
    <w:rsid w:val="00B17925"/>
    <w:rsid w:val="00B37C7E"/>
    <w:rsid w:val="00B65B09"/>
    <w:rsid w:val="00B737F2"/>
    <w:rsid w:val="00B85583"/>
    <w:rsid w:val="00B9476B"/>
    <w:rsid w:val="00BC3952"/>
    <w:rsid w:val="00BC509C"/>
    <w:rsid w:val="00BE5AB8"/>
    <w:rsid w:val="00C44DFB"/>
    <w:rsid w:val="00C6519B"/>
    <w:rsid w:val="00C70F21"/>
    <w:rsid w:val="00C7354B"/>
    <w:rsid w:val="00C91F9B"/>
    <w:rsid w:val="00C957EE"/>
    <w:rsid w:val="00DE32AC"/>
    <w:rsid w:val="00DF18CE"/>
    <w:rsid w:val="00E1407A"/>
    <w:rsid w:val="00E16D02"/>
    <w:rsid w:val="00E50BDE"/>
    <w:rsid w:val="00E774CD"/>
    <w:rsid w:val="00E77E1D"/>
    <w:rsid w:val="00ED75B6"/>
    <w:rsid w:val="00F203FA"/>
    <w:rsid w:val="00F30486"/>
    <w:rsid w:val="00F91390"/>
    <w:rsid w:val="00F93E3B"/>
    <w:rsid w:val="00FC0032"/>
    <w:rsid w:val="00FF306C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6519B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Props1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3427</Words>
  <Characters>19534</Characters>
  <Application>Microsoft Office Word</Application>
  <DocSecurity>0</DocSecurity>
  <Lines>162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2026-01-28T08:08:00Z</dcterms:created>
  <dcterms:modified xsi:type="dcterms:W3CDTF">2026-01-28T08:08:00Z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