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C957EE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06E66E9" w:rsidR="003E085C" w:rsidRPr="00C957EE" w:rsidRDefault="003E085C" w:rsidP="00C957EE">
            <w:pPr>
              <w:pStyle w:val="ad"/>
              <w:spacing w:after="0"/>
              <w:jc w:val="center"/>
              <w:rPr>
                <w:rFonts w:cs="Arial"/>
                <w:noProof/>
                <w:color w:val="auto"/>
                <w:lang w:bidi="ru-RU"/>
              </w:rPr>
            </w:pPr>
            <w:r w:rsidRPr="00C957EE">
              <w:rPr>
                <w:rFonts w:cs="Arial"/>
                <w:noProof/>
                <w:color w:val="auto"/>
                <w:lang w:bidi="ru-RU"/>
              </w:rPr>
              <w:fldChar w:fldCharType="begin"/>
            </w:r>
            <w:r w:rsidRPr="00C957EE">
              <w:rPr>
                <w:rFonts w:cs="Arial"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separate"/>
            </w:r>
            <w:r w:rsidR="00337589">
              <w:rPr>
                <w:rFonts w:cs="Arial"/>
                <w:noProof/>
                <w:color w:val="auto"/>
                <w:lang w:bidi="ru-RU"/>
              </w:rPr>
              <w:t>2027</w:t>
            </w:r>
            <w:r w:rsidRPr="00C957EE">
              <w:rPr>
                <w:rFonts w:cs="Arial"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4EE12CCC" w14:textId="34173217" w:rsidR="00C957EE" w:rsidRPr="00C957EE" w:rsidRDefault="00C957EE" w:rsidP="00E50BDE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</w:pP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="009E26AF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C957E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 xml:space="preserve"> </w:t>
            </w:r>
            <w:r w:rsidRPr="00C957EE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(субботы + воскресенья)</w:t>
            </w:r>
          </w:p>
          <w:tbl>
            <w:tblPr>
              <w:tblStyle w:val="ae"/>
              <w:tblW w:w="5000" w:type="pct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top w:w="170" w:type="dxa"/>
                <w:left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484"/>
              <w:gridCol w:w="3484"/>
            </w:tblGrid>
            <w:tr w:rsidR="00E50BDE" w:rsidRPr="00C957EE" w14:paraId="79F6697B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E763E4B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0"/>
                    <w:gridCol w:w="450"/>
                    <w:gridCol w:w="450"/>
                    <w:gridCol w:w="439"/>
                  </w:tblGrid>
                  <w:tr w:rsidR="00E50BDE" w:rsidRPr="00C957EE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196989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0CF89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7111E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1F16368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09AF6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386938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B4898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072814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B4B39C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32EA4E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70694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3F158C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11D13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732B9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9A63D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6879C6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72115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EBD9E9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087FD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78742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EA614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A1A8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FE673B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3C6951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93D500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D957E5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526780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9AD4C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C8C0B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038FD3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257DF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5B5B4DC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1A1114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37236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FF47B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5BD64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1B5ED9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D86111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B72D3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B35DD1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46D743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53BF37D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6EB8D2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6A36DE9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3DB9C8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2D99090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7FBCF8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CC280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0A99D0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70C229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67D1BB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332F38F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7EEF61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76AEA0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330EA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69644B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5A3F5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6FFB32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2BFECF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1EF068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9AFDA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57BA3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F3959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04709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7CD4E8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3D88EB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42FB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1C635E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7D6CAF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9DA3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7B341C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2ADCA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1007A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E156C8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59FEE6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4315FC74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50"/>
                    <w:gridCol w:w="451"/>
                    <w:gridCol w:w="451"/>
                    <w:gridCol w:w="451"/>
                    <w:gridCol w:w="451"/>
                    <w:gridCol w:w="442"/>
                  </w:tblGrid>
                  <w:tr w:rsidR="00E50BDE" w:rsidRPr="00C957EE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DBD1FA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DEFD80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2DC5581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6627F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47F1D52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211564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52F5C8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15A5B8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02674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5AE5F3B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1373873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07F07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492E2D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670B8C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4831C2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CD932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02C5DF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5C4BF19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28AD6C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4CC78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044344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18A5A7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149BE4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499EE7F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6412CAD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592015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8823E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3A9C3C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491DCB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4E59D1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408FF4E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49B860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51823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7397D9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CE1E5A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475A6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AD7E7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C58B95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820329B" w14:textId="74219C54" w:rsidR="00C957EE" w:rsidRPr="00C957EE" w:rsidRDefault="00337589" w:rsidP="00E50BDE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642383A" w14:textId="751F3551" w:rsidR="00C957EE" w:rsidRPr="00C957EE" w:rsidRDefault="00C957E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1573F3B2" w14:textId="20C62FEC" w:rsidR="00C957EE" w:rsidRPr="00C957EE" w:rsidRDefault="0033758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3808ABF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7D39916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0478D5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4CBCC2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4FABDD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678DA3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014AAF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71FA9CE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2B59D3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21769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0A96D6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631F8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287B55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0AAB8F2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8F05A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2505A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328225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605593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4F94E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417678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70DCB93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B52EF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5BAA6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12D95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69966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3BC3EAC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7E34DDD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51DCFC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8D48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0BAEA4D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237C6AC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998F6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3B87AA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EA5C65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B0D214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477D1C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4998A91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697B48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5187C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E785DF9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6C6EDB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7E21DB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F44C2B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4DCC2FF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3F7FD4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AC25C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3C7AB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669D96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E2511D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7128C5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6D43F66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3BDF3B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26124FC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4EE091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44FB73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0F038FF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1D69DD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69C80E1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0983A5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7561F4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46D4138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620A39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2C6F2D4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2261A2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1DFFCA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28977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1922374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757D3E7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196B157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740281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353FF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6F72D95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054A6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51336D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09713B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226AAC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B9C01E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5AF13B3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2DEA86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21FD0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4F89F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2D4921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704B223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5503B31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344AB5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0BEFE8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99091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5F25D3D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4FCE4D6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01D88A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2834A2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2FBDA0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78DBCA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40E022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32FEFBF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15B7EE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5FA5171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0F29FF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4E82D59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5F696C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4CCEC5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5276D1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3DE4A99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6281FF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04E64B4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6140C1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0A51DD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6AA7276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61DB9AA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F7A16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66B750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7F1FF84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DB49F5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1BF701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7CF0B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1EAB23A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1120ADC2" w14:textId="01348618" w:rsidR="00C957EE" w:rsidRPr="00C957EE" w:rsidRDefault="009E26AF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DB6A399" w14:textId="3815DE5F" w:rsidR="00C957EE" w:rsidRPr="00C957EE" w:rsidRDefault="006E3897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52AF004B" w14:textId="48A6273C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5ABCB9D1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3FBAEAFE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2DF24D1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72B13E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514285C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453B89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5578CF6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5BA69EE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4AE830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26747A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2FBF086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34AE4F2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294C9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5BCEC93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77C4E6D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1C06D6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2168BF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BDF729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49D3F1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1CF240F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AF13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677D4CB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E3B80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582CCA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0ADEAA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5E05800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5A4F9D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5E8CF0A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B7D54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5867A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0DFBB9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1A129C6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06820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03EB5CC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32FDAA1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0A7A5D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3C84765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246B11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2BE417D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38E15426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53A1F8D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3A7E77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94A5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56C603F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2DE4D03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A9DE5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32A52D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3F5FC0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38A959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2A7994F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00985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6A992D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87C1C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15EB81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784D5B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5E46860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4096B10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014D96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1DA274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69C4434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7836A0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027402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FD56A6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0B3372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002C72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238FC7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492BAB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2C715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D5DF4B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D8469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204BB82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608BA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4C3CDE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527808F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58E99D1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41F8959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3E7BDF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077A0E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1B176A2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4C2D5B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25C36C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5EEC404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31C743D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09D00D4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4A17D70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60EB9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428AB5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0E73EC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487C8E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7BD23C8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4C6A2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7CD2B3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2F0E0FE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6F75C5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6411DC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19687A9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6B1A8A2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026313C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6CFA36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E10BB7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4493280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685525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2FDDE1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23AF103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39576C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6F954D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3CA539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44D77C3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0557564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5F66D20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805D1B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96FED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5A61047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7660F28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4F9F869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C7CCC6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7D62574A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579957A6" w14:textId="3E9DB7EA" w:rsidR="00C957EE" w:rsidRPr="00C957EE" w:rsidRDefault="0033758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30C464A8" w14:textId="3AF08B20" w:rsidR="00C957EE" w:rsidRPr="00C957EE" w:rsidRDefault="0033758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79564357" w14:textId="2F4CF298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  <w:tr w:rsidR="00E50BDE" w:rsidRPr="00C957EE" w14:paraId="405FBD6D" w14:textId="77777777" w:rsidTr="00C957EE">
              <w:tc>
                <w:tcPr>
                  <w:tcW w:w="1666" w:type="pct"/>
                  <w:tcBorders>
                    <w:bottom w:val="nil"/>
                  </w:tcBorders>
                </w:tcPr>
                <w:p w14:paraId="153179A5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0"/>
                    <w:gridCol w:w="450"/>
                    <w:gridCol w:w="450"/>
                    <w:gridCol w:w="450"/>
                    <w:gridCol w:w="450"/>
                    <w:gridCol w:w="442"/>
                  </w:tblGrid>
                  <w:tr w:rsidR="00E50BDE" w:rsidRPr="00C957EE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038FB8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5A8B0F9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F848C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6E08E2E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13496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2DAD6F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129A446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E31933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6B32109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5A1A957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B8B7C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322A636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5FBCE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D6B4A8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08375DA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5EAB297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C21B5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5FC9735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068631E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26CC52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0CC9B2E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4CCF67FC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99AEE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26FE324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1E3605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186C160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36F309C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05A8D0D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1254FB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11F6C5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5D488B8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4837F22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5493B5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3957FF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23ADAF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7FD9E38B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CBD2EC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C6CA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24C375F8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340F5B4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18490E6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2E70CB9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554CC53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3350185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42A63C3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FE4676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11C80F7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014720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19F6C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6DAE8B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237D4E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269B85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11F499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661D0C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775020A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5B6CE3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19BA627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F0287A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08E7B7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41765F7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04BFAC5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4B2FE83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74D09E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541AD92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772EBBB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660750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208EF4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188EA1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741D901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63BCD87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296A0B1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6D2E9FD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6C70D04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27C0D41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06F51E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50B869C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  <w:tcBorders>
                    <w:bottom w:val="nil"/>
                  </w:tcBorders>
                </w:tcPr>
                <w:p w14:paraId="78239E80" w14:textId="77777777" w:rsidR="00E50BDE" w:rsidRPr="00C957EE" w:rsidRDefault="00E50BDE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40"/>
                      <w:szCs w:val="40"/>
                    </w:rPr>
                  </w:pPr>
                  <w:r w:rsidRPr="00C957EE">
                    <w:rPr>
                      <w:rFonts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3"/>
                    <w:gridCol w:w="449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C957EE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77777777" w:rsidR="00E50BDE" w:rsidRPr="00C957EE" w:rsidRDefault="00E50BDE" w:rsidP="00E50BDE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C957EE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02777F03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29E77E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E3897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5709CA2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3875DCE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4B2D7EA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4C79FAD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5E221F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1A9F7B0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73FD676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817573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454BEBB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631018A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0B9C518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4F91BC5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45EB0A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0001FDA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6036FF3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24FFC92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108C4F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4C622B8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17F282E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6B9702D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7DB095CA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1F29B562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522BE3E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4FDC119D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386622C6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5432B66E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1B3492B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7E9FD79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49DFF9A4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612181AF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4296221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39735C65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6BFCFF49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C957EE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1AE033B8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6A769180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37589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E26AF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957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C957EE" w:rsidRDefault="00E50BDE" w:rsidP="00E50BDE">
                        <w:pPr>
                          <w:pStyle w:val="Date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C957EE" w:rsidRDefault="00E50BDE" w:rsidP="00E50BDE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C957EE" w:rsidRPr="00C957EE" w14:paraId="2153559D" w14:textId="77777777" w:rsidTr="00C957EE">
              <w:tc>
                <w:tcPr>
                  <w:tcW w:w="1666" w:type="pct"/>
                  <w:tcBorders>
                    <w:top w:val="nil"/>
                  </w:tcBorders>
                </w:tcPr>
                <w:p w14:paraId="207432E0" w14:textId="2C5F3587" w:rsidR="00C957EE" w:rsidRPr="00C957EE" w:rsidRDefault="0033758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24D07778" w14:textId="0932461E" w:rsidR="00C957EE" w:rsidRPr="00C957EE" w:rsidRDefault="00337589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  <w:tc>
                <w:tcPr>
                  <w:tcW w:w="1667" w:type="pct"/>
                  <w:tcBorders>
                    <w:top w:val="nil"/>
                  </w:tcBorders>
                </w:tcPr>
                <w:p w14:paraId="6C840F7E" w14:textId="07C75D09" w:rsidR="00C957EE" w:rsidRPr="00C957EE" w:rsidRDefault="00AE50D1" w:rsidP="00E50BDE">
                  <w:pPr>
                    <w:pStyle w:val="Months"/>
                    <w:jc w:val="center"/>
                    <w:rPr>
                      <w:rFonts w:cs="Arial"/>
                      <w:noProof/>
                      <w:color w:val="auto"/>
                      <w:sz w:val="24"/>
                      <w:szCs w:val="24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 xml:space="preserve"> </w:t>
                  </w:r>
                  <w:r w:rsidR="00C957EE" w:rsidRPr="00C957EE"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(СБ + ВС)</w:t>
                  </w:r>
                </w:p>
              </w:tc>
            </w:tr>
          </w:tbl>
          <w:p w14:paraId="1A5B6E03" w14:textId="2CC03F92" w:rsidR="00E50BDE" w:rsidRPr="00C957EE" w:rsidRDefault="00E50BDE" w:rsidP="00E50BDE">
            <w:pPr>
              <w:pStyle w:val="ad"/>
              <w:jc w:val="center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C957EE" w:rsidRDefault="00F93E3B" w:rsidP="00996E56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C957EE" w:rsidSect="00C957EE">
      <w:pgSz w:w="11906" w:h="16838" w:code="9"/>
      <w:pgMar w:top="567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A0E95" w14:textId="77777777" w:rsidR="001E5EF2" w:rsidRDefault="001E5EF2">
      <w:pPr>
        <w:spacing w:after="0"/>
      </w:pPr>
      <w:r>
        <w:separator/>
      </w:r>
    </w:p>
  </w:endnote>
  <w:endnote w:type="continuationSeparator" w:id="0">
    <w:p w14:paraId="431987A5" w14:textId="77777777" w:rsidR="001E5EF2" w:rsidRDefault="001E5E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862CF" w14:textId="77777777" w:rsidR="001E5EF2" w:rsidRDefault="001E5EF2">
      <w:pPr>
        <w:spacing w:after="0"/>
      </w:pPr>
      <w:r>
        <w:separator/>
      </w:r>
    </w:p>
  </w:footnote>
  <w:footnote w:type="continuationSeparator" w:id="0">
    <w:p w14:paraId="543756DC" w14:textId="77777777" w:rsidR="001E5EF2" w:rsidRDefault="001E5EF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45A22"/>
    <w:rsid w:val="00151CCE"/>
    <w:rsid w:val="001A671B"/>
    <w:rsid w:val="001B01F9"/>
    <w:rsid w:val="001C41F9"/>
    <w:rsid w:val="001E5EF2"/>
    <w:rsid w:val="00285C1D"/>
    <w:rsid w:val="003327F5"/>
    <w:rsid w:val="00337589"/>
    <w:rsid w:val="00340CAF"/>
    <w:rsid w:val="003C0D41"/>
    <w:rsid w:val="003E085C"/>
    <w:rsid w:val="003E7B3A"/>
    <w:rsid w:val="00406A6B"/>
    <w:rsid w:val="00416364"/>
    <w:rsid w:val="00431B29"/>
    <w:rsid w:val="00440416"/>
    <w:rsid w:val="00461EE4"/>
    <w:rsid w:val="00462EAD"/>
    <w:rsid w:val="004A6170"/>
    <w:rsid w:val="004F6AAC"/>
    <w:rsid w:val="00512F2D"/>
    <w:rsid w:val="00551456"/>
    <w:rsid w:val="00570FBB"/>
    <w:rsid w:val="00583B82"/>
    <w:rsid w:val="005923AC"/>
    <w:rsid w:val="005D5149"/>
    <w:rsid w:val="005E656F"/>
    <w:rsid w:val="00667021"/>
    <w:rsid w:val="006974E1"/>
    <w:rsid w:val="006C0896"/>
    <w:rsid w:val="006E3897"/>
    <w:rsid w:val="006F513E"/>
    <w:rsid w:val="007C0139"/>
    <w:rsid w:val="007D45A1"/>
    <w:rsid w:val="007F564D"/>
    <w:rsid w:val="008719DC"/>
    <w:rsid w:val="008B1201"/>
    <w:rsid w:val="008C6CA7"/>
    <w:rsid w:val="008F16F7"/>
    <w:rsid w:val="009164BA"/>
    <w:rsid w:val="009166BD"/>
    <w:rsid w:val="00977AAE"/>
    <w:rsid w:val="00996E56"/>
    <w:rsid w:val="00997268"/>
    <w:rsid w:val="009E26AF"/>
    <w:rsid w:val="00A12667"/>
    <w:rsid w:val="00A14581"/>
    <w:rsid w:val="00A20E4C"/>
    <w:rsid w:val="00AA23D3"/>
    <w:rsid w:val="00AA3C50"/>
    <w:rsid w:val="00AE302A"/>
    <w:rsid w:val="00AE36BB"/>
    <w:rsid w:val="00AE50D1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957EE"/>
    <w:rsid w:val="00CB04C5"/>
    <w:rsid w:val="00DE32AC"/>
    <w:rsid w:val="00E1407A"/>
    <w:rsid w:val="00E50BDE"/>
    <w:rsid w:val="00E774CD"/>
    <w:rsid w:val="00E77E1D"/>
    <w:rsid w:val="00ED75B6"/>
    <w:rsid w:val="00F91390"/>
    <w:rsid w:val="00F93E3B"/>
    <w:rsid w:val="00F94A5F"/>
    <w:rsid w:val="00FA3AC4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3434</Words>
  <Characters>19576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2026-02-20T19:30:00Z</dcterms:created>
  <dcterms:modified xsi:type="dcterms:W3CDTF">2026-02-20T19:30:00Z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