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69DEA89F" w:rsidR="003E085C" w:rsidRPr="004A4C2A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val="en-US"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5A1F38">
              <w:rPr>
                <w:rFonts w:cs="Arial"/>
                <w:noProof/>
                <w:color w:val="auto"/>
                <w:lang w:bidi="ru-RU"/>
              </w:rPr>
              <w:t>2027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389DAA7C" w:rsidR="00C957EE" w:rsidRPr="00C957EE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="00E518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="00C957EE"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="00C957EE" w:rsidRPr="00C957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субботы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31B554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372E9A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490F6E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6B74C3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52EA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420918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39340E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37A1B5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4189DA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6AD9ED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17A643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36D234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7A350A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1E11EB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00E910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6E0B6F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654F92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576419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26BB2A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576397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4C1493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11F532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67EFC1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5BE59D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1D1A84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06811A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7AB24C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06D1DE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6FBE94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4495FD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31D8B1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754BC3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0014DC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7FCB21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2781DC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2054BB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5D27A0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138075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15DB3F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45BEF9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6E4F00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60ACE4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5CC135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687F99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7C6D30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12462E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3672D6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6A76CE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269781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7C254A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3D1253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3484D1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1C9113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4E1515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5FAA65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50B576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0308E0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2DE13C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6C5EE1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12673A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2D0C9E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3FDA5B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764679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770442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5EC689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23234D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48FF90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07E442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4DB24A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275DD7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27B9BE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6E738F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69F346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2235CC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0D7587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1E3F86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447599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101CB5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1612CC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349B8B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388724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3E8261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5AAD99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1A87B0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06F81A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6876C1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344EA0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651180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21B4A7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5F2393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0CE8F3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5C9F2B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586A66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3077C3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77A184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547AAE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51D9A4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598266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5F384B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40D171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1D58EF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7D3AAF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14F5EB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265A8D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4E256D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36EEA8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5D318A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0688E9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4630A7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32EF71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00A1E0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401937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6C15BF64" w:rsidR="00C957EE" w:rsidRPr="0087147D" w:rsidRDefault="00352EAD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147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суббот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54A59AA5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субботы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0E689D29" w:rsidR="00C957EE" w:rsidRPr="00C957EE" w:rsidRDefault="00E518A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147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суббот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1916F1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0E5FCA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709DBD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52EA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69FCD0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428CCF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11B8E8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1D3106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7D9FD7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3E8A53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144288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3AC40A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576F32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2F7873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539E46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0292F2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4A5BA7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461F87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67E51F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7A4B8E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70D752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7F36D5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549D82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4E7982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47CDB7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1A198E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0FBF4A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2063DA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2FBCB6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4AA13C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1F4148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2EAF44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1F9311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5A0658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609D5E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60A342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6D7B47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621641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6B8740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50303F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40C6F3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6D7A67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371E91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52EA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689D97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358B01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3E4398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3E9E1F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160F1A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13E7DB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162B4C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4918DA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4B3568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1D184C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1FE970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1E55EF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6D117B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0D4D25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02A71B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49032B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513362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5FEEA9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74A86F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33819C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69623B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526351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119424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3A515F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34C66B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157EFE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489A35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1A5A9A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1573C1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038944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42B3CC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3F143E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2DE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003F02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5B425E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4081D2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6C5577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185F58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4A2D1D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11AA0F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2919B2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63ADFE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7DE9A4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22E92D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3D3703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3207F2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4D73CA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66D918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3CD91E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4F2832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0BC53A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1B67C0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30178C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393AF0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145219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7A08DE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28AADF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1F6396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021404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2F29B1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3EF925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685A70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447B4B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3AD1A2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7C6F74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52EA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254A57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52EA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52EA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52EA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52EA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40B46A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52EA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52EA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52EA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52EA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6735A9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52EA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52EA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52EA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52EA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5B50F2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52EA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52EA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52EA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52EA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19FE1D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52EA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52EA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7253707B" w:rsidR="00C957EE" w:rsidRPr="00294B83" w:rsidRDefault="00294B8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147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суббот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6B0C5B53" w:rsidR="00C957EE" w:rsidRPr="00C957EE" w:rsidRDefault="00313EB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147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суббот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114F020C" w:rsidR="00C957EE" w:rsidRPr="00313EB2" w:rsidRDefault="00313EB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en-US"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147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суббот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7EB88E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565212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6F798B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52EA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52837B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439E9D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5E0C49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443552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1E6A2A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5FD173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6B6ED7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3B190A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01BB9A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2C2E8C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4FDAA3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6BC870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6D4871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5FE363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5C5444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5AE06E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67536B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21F3C2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4CB1B7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47716C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0C466A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3A6BF9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3FE34E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0C23A9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117C0B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243FE6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0F573B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042933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0C9C16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117171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081A84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22D5E3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0FAE42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0505ED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1CCDDF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555C89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2DE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1B34DD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603D1E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19E0F5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6267CA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52EA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70911D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0B883A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576E14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0D1A59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2150D9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4E0BD5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04A221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2F0FEB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626526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6CABCA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395817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65CE5C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5943AD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100232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0DEDE6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295389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181CC5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4670CA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6F8524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0158EB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2DE280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751CD2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767472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0D469B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727496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0E7C58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7A5985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2E93B2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444122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7B0D3F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611245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2C6C4D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3409B0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52EA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1172BD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50B1A2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1B462F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398EE8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697DC1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2EBB6C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113BFE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7B0C88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74AC77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1BEE08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248FC6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34941F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59B4EF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3A9DA6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1CDDAF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5BE7B5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246E8D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7CD3F6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2588CE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34A225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637AD2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789125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1C3EA5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300602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0B4C0E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045098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6A262E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3FEB8F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1B20D6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413B3E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1A7F49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54E727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30C9FF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7E39F8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2FB768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52B192A8" w:rsidR="00C957EE" w:rsidRPr="00C957EE" w:rsidRDefault="005A1F38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147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суббот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5C1CF706" w:rsidR="00C957EE" w:rsidRPr="00C957EE" w:rsidRDefault="005A1F38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147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суббот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7FCF547B" w:rsidR="00C957EE" w:rsidRPr="00C957EE" w:rsidRDefault="00E518A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147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суббот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50C0D8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3EEA08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5EED8E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2C2E20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52EA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776281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359B50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5721B3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4E9FAE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14C73E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63486D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165472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245818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026E06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24EA5F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519A48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0455E0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6411E7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7A2BEC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37207A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64C837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42E961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14C25F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339C0D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70915D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39A228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54C67F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161AF3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312648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79A794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5756BC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214EB9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384CD4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469934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406876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7AE3EE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1512E4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0E8899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6864A5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5C00BD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0F3C54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7DC82D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25B761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0C4C29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540C57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5CE707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1314BF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105D72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58B338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2211E6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1B9E1C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5912AF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7EBF1B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730BEB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22ED8E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1694F4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548D7F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39CC8E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28E6DB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6108B8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7CFDC0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21570E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121808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019F65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077C54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231446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370F7C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4EC555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08FD82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79EBEB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0EEF9A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494B53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1806F9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13E3DB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776555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48AD7E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577EA5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52EA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723CA4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060C4E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4F1440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20439D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0F5771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0D4D5C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43892E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429F00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18E3E4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54916B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0A0451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61C6F9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5FBF06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4628D9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6F4086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669565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2727DB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78F31E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319802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23FB9E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16537B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1FB93F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356636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172005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788A1F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7DC28D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1B49CF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492923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5D5212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54E902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710472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7731ED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42F749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2507FE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57D527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A1F3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37368786" w:rsidR="00C957EE" w:rsidRPr="00C957EE" w:rsidRDefault="00E518A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147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суббот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3B0D9146" w:rsidR="00C957EE" w:rsidRPr="00C957EE" w:rsidRDefault="00E518A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147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суббот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58214893" w:rsidR="00C957EE" w:rsidRPr="00294B83" w:rsidRDefault="00294B8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en-US"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147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суббот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DE45A" w14:textId="77777777" w:rsidR="00D4432B" w:rsidRDefault="00D4432B">
      <w:pPr>
        <w:spacing w:after="0"/>
      </w:pPr>
      <w:r>
        <w:separator/>
      </w:r>
    </w:p>
  </w:endnote>
  <w:endnote w:type="continuationSeparator" w:id="0">
    <w:p w14:paraId="13D5CE15" w14:textId="77777777" w:rsidR="00D4432B" w:rsidRDefault="00D443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E8AF9" w14:textId="77777777" w:rsidR="00D4432B" w:rsidRDefault="00D4432B">
      <w:pPr>
        <w:spacing w:after="0"/>
      </w:pPr>
      <w:r>
        <w:separator/>
      </w:r>
    </w:p>
  </w:footnote>
  <w:footnote w:type="continuationSeparator" w:id="0">
    <w:p w14:paraId="433B5D1F" w14:textId="77777777" w:rsidR="00D4432B" w:rsidRDefault="00D4432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94B83"/>
    <w:rsid w:val="002E14C7"/>
    <w:rsid w:val="00313EB2"/>
    <w:rsid w:val="003327F5"/>
    <w:rsid w:val="00340CAF"/>
    <w:rsid w:val="00352EAD"/>
    <w:rsid w:val="003C0D41"/>
    <w:rsid w:val="003E085C"/>
    <w:rsid w:val="003E7B3A"/>
    <w:rsid w:val="00410A27"/>
    <w:rsid w:val="00416364"/>
    <w:rsid w:val="00431B29"/>
    <w:rsid w:val="00440416"/>
    <w:rsid w:val="00462EAD"/>
    <w:rsid w:val="004A4C2A"/>
    <w:rsid w:val="004A6170"/>
    <w:rsid w:val="004F6AAC"/>
    <w:rsid w:val="00512F2D"/>
    <w:rsid w:val="00570FBB"/>
    <w:rsid w:val="00583B82"/>
    <w:rsid w:val="005923AC"/>
    <w:rsid w:val="005A1F38"/>
    <w:rsid w:val="005C28A7"/>
    <w:rsid w:val="005D5149"/>
    <w:rsid w:val="005E656F"/>
    <w:rsid w:val="00667021"/>
    <w:rsid w:val="006974E1"/>
    <w:rsid w:val="006C0896"/>
    <w:rsid w:val="006F513E"/>
    <w:rsid w:val="00795CDA"/>
    <w:rsid w:val="007C0139"/>
    <w:rsid w:val="007D45A1"/>
    <w:rsid w:val="007F564D"/>
    <w:rsid w:val="0081352E"/>
    <w:rsid w:val="0087147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D2F57"/>
    <w:rsid w:val="00AD51E9"/>
    <w:rsid w:val="00AE302A"/>
    <w:rsid w:val="00AE36BB"/>
    <w:rsid w:val="00B32DEC"/>
    <w:rsid w:val="00B37C7E"/>
    <w:rsid w:val="00B65B09"/>
    <w:rsid w:val="00B85583"/>
    <w:rsid w:val="00B9476B"/>
    <w:rsid w:val="00BC3952"/>
    <w:rsid w:val="00BE5AB8"/>
    <w:rsid w:val="00BF1A31"/>
    <w:rsid w:val="00C44DFB"/>
    <w:rsid w:val="00C6519B"/>
    <w:rsid w:val="00C70F21"/>
    <w:rsid w:val="00C7354B"/>
    <w:rsid w:val="00C91F9B"/>
    <w:rsid w:val="00C957EE"/>
    <w:rsid w:val="00D4432B"/>
    <w:rsid w:val="00DE32AC"/>
    <w:rsid w:val="00E1407A"/>
    <w:rsid w:val="00E50BDE"/>
    <w:rsid w:val="00E518AA"/>
    <w:rsid w:val="00E774CD"/>
    <w:rsid w:val="00E77E1D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3427</Words>
  <Characters>19535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2026-02-03T12:17:00Z</dcterms:created>
  <dcterms:modified xsi:type="dcterms:W3CDTF">2026-02-03T12:17:00Z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