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798E64FD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D83AC7">
              <w:rPr>
                <w:rFonts w:cs="Arial"/>
                <w:noProof/>
                <w:color w:val="auto"/>
                <w:lang w:bidi="ru-RU"/>
              </w:rPr>
              <w:t>2027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34022E10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FF48F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en-US" w:bidi="ru-RU"/>
              </w:rPr>
              <w:t>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F921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воскресенья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110AD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145DF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733577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C3ADF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8E0E3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72BA4E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31271F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CDDE0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624C6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30C47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079C2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AE0EA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A4832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2D2E0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2327C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91FC9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00FCB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BB664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2A67E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68267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DA169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C8282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48540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123C2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B6214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6EB53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64813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7485A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DF929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2772B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FFBAB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302F2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53C99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6751E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F05BD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B747C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3E9B0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40969E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1A1B6B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3BA84B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79240F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4D95EB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6EE0F9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660710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3C7D2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B28EA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20807B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1B34A0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532ADE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3E822D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45B7A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1615D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251A60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A75BD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354480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7E7BA0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32B34E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DCAA8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592E48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29D051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5A93F7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79FEDD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6CFF26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2E15E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4B5F7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0D2C51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6E2F0C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91BC8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D21F2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3F499B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C9293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7711E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78DA4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499374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66A855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4C71E9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5507B7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4E72EB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1CB6E3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0FC448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0A67C0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39205E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0D434A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67A5F1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10E442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16D98B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199170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F9F12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6C8C09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6CC99F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FEA8C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573D6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725C81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257BC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46CEBC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41B0E8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74089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1DFB6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02A78E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511C96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0AA0D9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33D4FB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0ADB01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6BF661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38FDDF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4526B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B9435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421B84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4D710B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49EF3C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785714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21B16BD8" w:rsidR="00C957EE" w:rsidRPr="00A60ACB" w:rsidRDefault="00D83AC7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ий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4C1F1C74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2937DDB4" w:rsidR="00C957EE" w:rsidRPr="00C957EE" w:rsidRDefault="00D83AC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3F3F75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0B8A32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386735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777E40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03C822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6182AC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5F4077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47A5FA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60FE23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474BE8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682EAB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285A60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19DEF7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03248D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588BC8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21A78A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3919A6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521F48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6E5D2D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21577A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26FAAD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6084BE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03CD80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262AA4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18E660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06EA36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256D7C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6FC986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519919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4111E4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7E4B3E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12B14F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613B15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3B9536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176211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1AC72C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3C85FF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1CB8E1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21C197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3DB4EB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43704A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6922CC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1CDE32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42625E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6AA9F1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15B54F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1E7873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180B8A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589993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76D7D8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433D11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23AC01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6023A0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1A0DF4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12FED8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666516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77625A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0679A7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289CD7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4261FE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6DB2C8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268594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4C5941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255068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6EC30A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167113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0CB65A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7148DD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034F86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25EA2B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75AA85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5861AB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6398E1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2C0EBC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02C98D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3F0E5C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4DD862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466D24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69F061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3A3CE6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01E9C0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519D73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4FC8D8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6A17AF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73A1FB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205E47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319FBD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282DA1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31F353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74F1B5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3387E5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4E402F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11F350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62CC20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7ECA69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6E3BF6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6F15EB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7DC323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39C30C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38D874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45DA91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1E6AD4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5C63FF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07EFF6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2D8DE7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598EBA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47B221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7B101E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724A54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1E8125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242A7E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28D13C89" w:rsidR="00C957EE" w:rsidRPr="00C957EE" w:rsidRDefault="00FF48F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 w:rsidR="00C138B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1C5CBE2E" w:rsidR="00C957EE" w:rsidRPr="00C957EE" w:rsidRDefault="002C7E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ий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2C585BB2" w:rsidR="00C957EE" w:rsidRPr="00C957EE" w:rsidRDefault="002C7E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ья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516B8D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06C57F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56064B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5CB1C7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1516C7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17EC01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091D92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659191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7D5D52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43A067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6AA2AC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7BEF39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07F1D5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21D6C6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38AD98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7B57A5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2D3B81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5B6257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3913BB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118CDF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12CA50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2BE945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3BCCF4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577981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0695C0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7C5F56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79D90F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61E3AC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409545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42BA99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0A1378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01A7F1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7BA39C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3F6BD0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70CCC1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3C98AE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590F81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1769C7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5EF831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3AB223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184E88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333F5C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165FF9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49818F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6E9014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334060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78D6D0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7F25FE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5E05CE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528508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2D56ED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5CBFD0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77209F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319B64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18FB02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7F790D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15F048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0737FF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7F41A1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22A591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14DAF5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57D2F1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5A7686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61E6BA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40718D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7C857B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436AED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228E1D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33613A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487BCE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23CE59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4611F4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65714C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3E98C1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0149B2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65A48A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682A48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0E6D1B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381976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31D63D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36A15A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7F9C51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71BC90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1D1A52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35CEAC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15E676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12EAFC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77975E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742CFB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101933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2CD8A7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61CBF8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6AE515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1C2C52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5EB81F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5F6287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3C15A6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1F898F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47D829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0A2E70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40BFB0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41F6F1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2A9E01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3DFC24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0FF0CE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47A8EF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45DF18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74D68A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2230B2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20D11E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42D609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24434B9C" w:rsidR="00C957EE" w:rsidRPr="00C957EE" w:rsidRDefault="00C138B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5875E884" w:rsidR="00C957EE" w:rsidRPr="00C957EE" w:rsidRDefault="00F20B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ий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0F6C4C8B" w:rsidR="00C957EE" w:rsidRPr="00C957EE" w:rsidRDefault="00F20B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ья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52F9D9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250891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733A25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1797D3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5988D3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0474AE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141C00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14F8D7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7F97F0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1F221D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6E2D92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5E9A54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6B932D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2385E0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51A9E3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33D026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52CE30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2377B5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56833F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6A7BEA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6FF0EA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10D1DD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67199F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37FB5A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7DE8D1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7C76D9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4A6859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7AC384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36814B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3B6365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18C644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08FF3D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59C4E6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7EC2F1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4EE2F7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67A8F3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189BC7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5178CC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26C7F8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3E3146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0FA569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32ACAA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01F21E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76E47F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3EECCF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35D4B8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4B098A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59CD32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30DFA6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172E87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5FDE75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6F76CC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3762D0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2BEC2D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5C14B4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164C50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16E512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1C2D42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58D5C5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16B9B5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67E453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231515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6C5500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281C08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340CCC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465653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232AB0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3E2053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741CC0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701F90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5CBB02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08CA34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268124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727A73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081FCA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7EFACB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14A0C9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42AB20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620A76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6B41EC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3D7BBE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5B324D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625577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69866A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0D4E55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7E46D4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769F28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5CC638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10CB31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5A07C1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16A796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36C32F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7C1D30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3678C8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23E19D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6139D3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5D62CF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53A8E4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3B51E8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711532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4E6177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62A058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341A6B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57F2FE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373CB2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3C5720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151C6E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0EA1BB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13B77B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023A48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1563B4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3AC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0C1BD89C" w:rsidR="00C957EE" w:rsidRPr="00C957EE" w:rsidRDefault="00D83AC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воскресений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445DF479" w:rsidR="00C957EE" w:rsidRPr="00C957EE" w:rsidRDefault="00D83AC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3AE59661" w:rsidR="00C957EE" w:rsidRPr="00F9217A" w:rsidRDefault="00F20B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ья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546F5" w14:textId="77777777" w:rsidR="002B381A" w:rsidRDefault="002B381A">
      <w:pPr>
        <w:spacing w:after="0"/>
      </w:pPr>
      <w:r>
        <w:separator/>
      </w:r>
    </w:p>
  </w:endnote>
  <w:endnote w:type="continuationSeparator" w:id="0">
    <w:p w14:paraId="79C9B33C" w14:textId="77777777" w:rsidR="002B381A" w:rsidRDefault="002B38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7F195" w14:textId="77777777" w:rsidR="002B381A" w:rsidRDefault="002B381A">
      <w:pPr>
        <w:spacing w:after="0"/>
      </w:pPr>
      <w:r>
        <w:separator/>
      </w:r>
    </w:p>
  </w:footnote>
  <w:footnote w:type="continuationSeparator" w:id="0">
    <w:p w14:paraId="7318BFBA" w14:textId="77777777" w:rsidR="002B381A" w:rsidRDefault="002B381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15417"/>
    <w:rsid w:val="0005357B"/>
    <w:rsid w:val="00071356"/>
    <w:rsid w:val="00074B6A"/>
    <w:rsid w:val="00097A25"/>
    <w:rsid w:val="000A5A57"/>
    <w:rsid w:val="000B4031"/>
    <w:rsid w:val="001274F3"/>
    <w:rsid w:val="00151CCE"/>
    <w:rsid w:val="0016306B"/>
    <w:rsid w:val="00187700"/>
    <w:rsid w:val="001B01F9"/>
    <w:rsid w:val="001C41F9"/>
    <w:rsid w:val="002506CA"/>
    <w:rsid w:val="00263068"/>
    <w:rsid w:val="00285C1D"/>
    <w:rsid w:val="002B381A"/>
    <w:rsid w:val="002C7EBB"/>
    <w:rsid w:val="003327F5"/>
    <w:rsid w:val="00340CAF"/>
    <w:rsid w:val="00372C9B"/>
    <w:rsid w:val="003C0D41"/>
    <w:rsid w:val="003E085C"/>
    <w:rsid w:val="003E7B3A"/>
    <w:rsid w:val="0041408D"/>
    <w:rsid w:val="00416364"/>
    <w:rsid w:val="004300FF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377F1"/>
    <w:rsid w:val="00667021"/>
    <w:rsid w:val="00684D0A"/>
    <w:rsid w:val="006974E1"/>
    <w:rsid w:val="006C0896"/>
    <w:rsid w:val="006F513E"/>
    <w:rsid w:val="007A5238"/>
    <w:rsid w:val="007C0139"/>
    <w:rsid w:val="007D45A1"/>
    <w:rsid w:val="007F564D"/>
    <w:rsid w:val="00807067"/>
    <w:rsid w:val="0087147D"/>
    <w:rsid w:val="00872EE5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20D"/>
    <w:rsid w:val="00A20E4C"/>
    <w:rsid w:val="00A60ACB"/>
    <w:rsid w:val="00AA23D3"/>
    <w:rsid w:val="00AA3C50"/>
    <w:rsid w:val="00AD51E9"/>
    <w:rsid w:val="00AE302A"/>
    <w:rsid w:val="00AE36BB"/>
    <w:rsid w:val="00B37C7E"/>
    <w:rsid w:val="00B65B09"/>
    <w:rsid w:val="00B85583"/>
    <w:rsid w:val="00B9476B"/>
    <w:rsid w:val="00BC3952"/>
    <w:rsid w:val="00BE5AB8"/>
    <w:rsid w:val="00C138B6"/>
    <w:rsid w:val="00C44DFB"/>
    <w:rsid w:val="00C6519B"/>
    <w:rsid w:val="00C70F21"/>
    <w:rsid w:val="00C7354B"/>
    <w:rsid w:val="00C91F9B"/>
    <w:rsid w:val="00C957EE"/>
    <w:rsid w:val="00CB6F5C"/>
    <w:rsid w:val="00D1460E"/>
    <w:rsid w:val="00D83AC7"/>
    <w:rsid w:val="00DE32AC"/>
    <w:rsid w:val="00E1407A"/>
    <w:rsid w:val="00E16D02"/>
    <w:rsid w:val="00E50BDE"/>
    <w:rsid w:val="00E774CD"/>
    <w:rsid w:val="00E77E1D"/>
    <w:rsid w:val="00ED75B6"/>
    <w:rsid w:val="00F20BBB"/>
    <w:rsid w:val="00F30486"/>
    <w:rsid w:val="00F91390"/>
    <w:rsid w:val="00F9217A"/>
    <w:rsid w:val="00F93E3B"/>
    <w:rsid w:val="00FC0032"/>
    <w:rsid w:val="00FF4587"/>
    <w:rsid w:val="00FF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3435</Words>
  <Characters>19583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2026-02-09T11:04:00Z</dcterms:created>
  <dcterms:modified xsi:type="dcterms:W3CDTF">2026-02-09T11:04:00Z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