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7"/>
        <w:gridCol w:w="1007"/>
        <w:gridCol w:w="1409"/>
        <w:gridCol w:w="1409"/>
        <w:gridCol w:w="1007"/>
        <w:gridCol w:w="2817"/>
      </w:tblGrid>
      <w:tr w:rsidR="00CC0766" w:rsidRPr="004A67B9" w14:paraId="79568E6E" w14:textId="77777777">
        <w:trPr>
          <w:jc w:val="center"/>
        </w:trPr>
        <w:tc>
          <w:tcPr>
            <w:tcW w:w="2500" w:type="pct"/>
            <w:gridSpan w:val="3"/>
          </w:tcPr>
          <w:p w14:paraId="7DA26963" w14:textId="77777777" w:rsidR="00CC0766" w:rsidRPr="003E3AC5" w:rsidRDefault="00CC0766">
            <w:pPr>
              <w:pStyle w:val="a5"/>
              <w:spacing w:before="20" w:after="20"/>
            </w:pPr>
          </w:p>
        </w:tc>
        <w:tc>
          <w:tcPr>
            <w:tcW w:w="2500" w:type="pct"/>
            <w:gridSpan w:val="3"/>
          </w:tcPr>
          <w:p w14:paraId="5AB1FD7D" w14:textId="77777777" w:rsidR="00CC0766" w:rsidRPr="00B16D87" w:rsidRDefault="006C292F" w:rsidP="006927D5">
            <w:pPr>
              <w:pStyle w:val="a4"/>
              <w:rPr>
                <w:rFonts w:ascii="Century Gothic" w:hAnsi="Century Gothic"/>
                <w:color w:val="003366"/>
                <w:lang w:val="en-US"/>
              </w:rPr>
            </w:pPr>
            <w:r w:rsidRPr="004A67B9">
              <w:rPr>
                <w:rFonts w:ascii="Century Gothic" w:hAnsi="Century Gothic"/>
                <w:color w:val="003366"/>
                <w:lang w:bidi="ru-RU"/>
              </w:rPr>
              <w:t>20</w:t>
            </w:r>
            <w:r w:rsidR="008E53DA">
              <w:rPr>
                <w:rFonts w:ascii="Century Gothic" w:hAnsi="Century Gothic"/>
                <w:color w:val="003366"/>
                <w:lang w:bidi="ru-RU"/>
              </w:rPr>
              <w:t>2</w:t>
            </w:r>
            <w:r w:rsidR="0012732A">
              <w:rPr>
                <w:rFonts w:ascii="Century Gothic" w:hAnsi="Century Gothic"/>
                <w:color w:val="003366"/>
                <w:lang w:val="en-US" w:bidi="ru-RU"/>
              </w:rPr>
              <w:t>3</w:t>
            </w:r>
          </w:p>
        </w:tc>
      </w:tr>
      <w:tr w:rsidR="00CC0766" w:rsidRPr="003E3AC5" w14:paraId="2E234261" w14:textId="77777777">
        <w:trPr>
          <w:jc w:val="center"/>
        </w:trPr>
        <w:tc>
          <w:tcPr>
            <w:tcW w:w="1346" w:type="pct"/>
          </w:tcPr>
          <w:p w14:paraId="731C45A7" w14:textId="77777777" w:rsidR="00CC0766" w:rsidRPr="00BB0295" w:rsidRDefault="00B94C44" w:rsidP="003E3AC5">
            <w:pPr>
              <w:pStyle w:val="a6"/>
              <w:rPr>
                <w:color w:val="003366"/>
              </w:rPr>
            </w:pPr>
            <w:r w:rsidRPr="00BB0295">
              <w:rPr>
                <w:color w:val="003366"/>
                <w:lang w:bidi="ru-RU"/>
              </w:rPr>
              <w:t>ОКТЯБРЬ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2"/>
              <w:gridCol w:w="406"/>
              <w:gridCol w:w="404"/>
              <w:gridCol w:w="404"/>
              <w:gridCol w:w="404"/>
              <w:gridCol w:w="404"/>
              <w:gridCol w:w="393"/>
            </w:tblGrid>
            <w:tr w:rsidR="00CC0766" w:rsidRPr="003E3AC5" w14:paraId="2B2A3878" w14:textId="77777777" w:rsidTr="00B94C44">
              <w:tc>
                <w:tcPr>
                  <w:tcW w:w="713" w:type="pct"/>
                </w:tcPr>
                <w:p w14:paraId="1EA91E64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Пн</w:t>
                  </w:r>
                </w:p>
              </w:tc>
              <w:tc>
                <w:tcPr>
                  <w:tcW w:w="720" w:type="pct"/>
                </w:tcPr>
                <w:p w14:paraId="58FFAC95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Вт</w:t>
                  </w:r>
                </w:p>
              </w:tc>
              <w:tc>
                <w:tcPr>
                  <w:tcW w:w="717" w:type="pct"/>
                </w:tcPr>
                <w:p w14:paraId="638CAA31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Ср</w:t>
                  </w:r>
                </w:p>
              </w:tc>
              <w:tc>
                <w:tcPr>
                  <w:tcW w:w="717" w:type="pct"/>
                </w:tcPr>
                <w:p w14:paraId="266A0061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Чт</w:t>
                  </w:r>
                </w:p>
              </w:tc>
              <w:tc>
                <w:tcPr>
                  <w:tcW w:w="717" w:type="pct"/>
                </w:tcPr>
                <w:p w14:paraId="4B9D5644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Пт</w:t>
                  </w:r>
                </w:p>
              </w:tc>
              <w:tc>
                <w:tcPr>
                  <w:tcW w:w="717" w:type="pct"/>
                </w:tcPr>
                <w:p w14:paraId="6E033E0D" w14:textId="77777777" w:rsidR="00CC0766" w:rsidRPr="00BB0295" w:rsidRDefault="00190348">
                  <w:pPr>
                    <w:pStyle w:val="a7"/>
                    <w:rPr>
                      <w:color w:val="003366"/>
                    </w:rPr>
                  </w:pPr>
                  <w:r w:rsidRPr="00BB0295">
                    <w:rPr>
                      <w:color w:val="003366"/>
                      <w:lang w:bidi="ru-RU"/>
                    </w:rPr>
                    <w:t>сб</w:t>
                  </w:r>
                </w:p>
              </w:tc>
              <w:tc>
                <w:tcPr>
                  <w:tcW w:w="698" w:type="pct"/>
                </w:tcPr>
                <w:p w14:paraId="0D706047" w14:textId="77777777" w:rsidR="00CC0766" w:rsidRPr="00BB0295" w:rsidRDefault="00190348">
                  <w:pPr>
                    <w:pStyle w:val="a7"/>
                    <w:rPr>
                      <w:color w:val="003366"/>
                    </w:rPr>
                  </w:pPr>
                  <w:r w:rsidRPr="00BB0295">
                    <w:rPr>
                      <w:color w:val="003366"/>
                      <w:lang w:bidi="ru-RU"/>
                    </w:rPr>
                    <w:t>Вс</w:t>
                  </w:r>
                </w:p>
              </w:tc>
            </w:tr>
            <w:tr w:rsidR="00B94C44" w:rsidRPr="003E3AC5" w14:paraId="4A07FB74" w14:textId="77777777" w:rsidTr="00B94C44">
              <w:tc>
                <w:tcPr>
                  <w:tcW w:w="713" w:type="pct"/>
                </w:tcPr>
                <w:p w14:paraId="0DC521AC" w14:textId="77777777" w:rsidR="00B94C44" w:rsidRPr="006927D5" w:rsidRDefault="00B94C44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20" w:type="pct"/>
                </w:tcPr>
                <w:p w14:paraId="5EA9814C" w14:textId="77777777" w:rsidR="00B94C44" w:rsidRPr="006927D5" w:rsidRDefault="00B94C44" w:rsidP="004E2D92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7" w:type="pct"/>
                </w:tcPr>
                <w:p w14:paraId="27D23B32" w14:textId="77777777" w:rsidR="00B94C44" w:rsidRPr="006927D5" w:rsidRDefault="00B94C44" w:rsidP="004E2D92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7" w:type="pct"/>
                </w:tcPr>
                <w:p w14:paraId="4735A6EF" w14:textId="151C8BDA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717" w:type="pct"/>
                </w:tcPr>
                <w:p w14:paraId="7051FA62" w14:textId="032DDB94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717" w:type="pct"/>
                </w:tcPr>
                <w:p w14:paraId="13FF8075" w14:textId="114D64C8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698" w:type="pct"/>
                </w:tcPr>
                <w:p w14:paraId="4BEFCFE9" w14:textId="611FFFFC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4</w:t>
                  </w:r>
                </w:p>
              </w:tc>
            </w:tr>
            <w:tr w:rsidR="00B94C44" w:rsidRPr="003E3AC5" w14:paraId="3D7EE675" w14:textId="77777777" w:rsidTr="00B94C44">
              <w:tc>
                <w:tcPr>
                  <w:tcW w:w="713" w:type="pct"/>
                </w:tcPr>
                <w:p w14:paraId="2F467ADE" w14:textId="23AC4149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720" w:type="pct"/>
                </w:tcPr>
                <w:p w14:paraId="3DE45570" w14:textId="22516616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6</w:t>
                  </w:r>
                </w:p>
              </w:tc>
              <w:tc>
                <w:tcPr>
                  <w:tcW w:w="717" w:type="pct"/>
                </w:tcPr>
                <w:p w14:paraId="7BAE8BC4" w14:textId="27C6284B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717" w:type="pct"/>
                </w:tcPr>
                <w:p w14:paraId="7234D57C" w14:textId="780497F7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8</w:t>
                  </w:r>
                </w:p>
              </w:tc>
              <w:tc>
                <w:tcPr>
                  <w:tcW w:w="717" w:type="pct"/>
                </w:tcPr>
                <w:p w14:paraId="6FEEFCD7" w14:textId="6346CCF3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9</w:t>
                  </w:r>
                </w:p>
              </w:tc>
              <w:tc>
                <w:tcPr>
                  <w:tcW w:w="717" w:type="pct"/>
                </w:tcPr>
                <w:p w14:paraId="3E66BB9E" w14:textId="3860A3A3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698" w:type="pct"/>
                </w:tcPr>
                <w:p w14:paraId="06386B74" w14:textId="3AC4E077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11</w:t>
                  </w:r>
                </w:p>
              </w:tc>
            </w:tr>
            <w:tr w:rsidR="00B94C44" w:rsidRPr="003E3AC5" w14:paraId="69A04413" w14:textId="77777777" w:rsidTr="00B94C44">
              <w:tc>
                <w:tcPr>
                  <w:tcW w:w="713" w:type="pct"/>
                </w:tcPr>
                <w:p w14:paraId="485BDB83" w14:textId="1DFE1B6D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12</w:t>
                  </w:r>
                </w:p>
              </w:tc>
              <w:tc>
                <w:tcPr>
                  <w:tcW w:w="720" w:type="pct"/>
                </w:tcPr>
                <w:p w14:paraId="07011599" w14:textId="0FC5DE2E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13</w:t>
                  </w:r>
                </w:p>
              </w:tc>
              <w:tc>
                <w:tcPr>
                  <w:tcW w:w="717" w:type="pct"/>
                </w:tcPr>
                <w:p w14:paraId="4FA63C5D" w14:textId="74F1F2DD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14</w:t>
                  </w:r>
                </w:p>
              </w:tc>
              <w:tc>
                <w:tcPr>
                  <w:tcW w:w="717" w:type="pct"/>
                </w:tcPr>
                <w:p w14:paraId="376694F3" w14:textId="5026D57D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15</w:t>
                  </w:r>
                </w:p>
              </w:tc>
              <w:tc>
                <w:tcPr>
                  <w:tcW w:w="717" w:type="pct"/>
                </w:tcPr>
                <w:p w14:paraId="756D0DF5" w14:textId="2A9130B5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16</w:t>
                  </w:r>
                </w:p>
              </w:tc>
              <w:tc>
                <w:tcPr>
                  <w:tcW w:w="717" w:type="pct"/>
                </w:tcPr>
                <w:p w14:paraId="73BD6E7B" w14:textId="508166C2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17</w:t>
                  </w:r>
                </w:p>
              </w:tc>
              <w:tc>
                <w:tcPr>
                  <w:tcW w:w="698" w:type="pct"/>
                </w:tcPr>
                <w:p w14:paraId="454455E6" w14:textId="09E10B80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18</w:t>
                  </w:r>
                </w:p>
              </w:tc>
            </w:tr>
            <w:tr w:rsidR="00B94C44" w:rsidRPr="003E3AC5" w14:paraId="3C13661A" w14:textId="77777777" w:rsidTr="00B94C44">
              <w:tc>
                <w:tcPr>
                  <w:tcW w:w="713" w:type="pct"/>
                </w:tcPr>
                <w:p w14:paraId="44607FD8" w14:textId="4AECC04A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19</w:t>
                  </w:r>
                </w:p>
              </w:tc>
              <w:tc>
                <w:tcPr>
                  <w:tcW w:w="720" w:type="pct"/>
                </w:tcPr>
                <w:p w14:paraId="45154D5F" w14:textId="5CB34B2C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20</w:t>
                  </w:r>
                </w:p>
              </w:tc>
              <w:tc>
                <w:tcPr>
                  <w:tcW w:w="717" w:type="pct"/>
                </w:tcPr>
                <w:p w14:paraId="5D460F6D" w14:textId="7329BDA9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21</w:t>
                  </w:r>
                </w:p>
              </w:tc>
              <w:tc>
                <w:tcPr>
                  <w:tcW w:w="717" w:type="pct"/>
                </w:tcPr>
                <w:p w14:paraId="63CAA13C" w14:textId="68D57E23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22</w:t>
                  </w:r>
                </w:p>
              </w:tc>
              <w:tc>
                <w:tcPr>
                  <w:tcW w:w="717" w:type="pct"/>
                </w:tcPr>
                <w:p w14:paraId="6F98766D" w14:textId="1124112A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23</w:t>
                  </w:r>
                </w:p>
              </w:tc>
              <w:tc>
                <w:tcPr>
                  <w:tcW w:w="717" w:type="pct"/>
                </w:tcPr>
                <w:p w14:paraId="47042890" w14:textId="093CAA7B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24</w:t>
                  </w:r>
                </w:p>
              </w:tc>
              <w:tc>
                <w:tcPr>
                  <w:tcW w:w="698" w:type="pct"/>
                </w:tcPr>
                <w:p w14:paraId="0594E49F" w14:textId="726CC344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25</w:t>
                  </w:r>
                </w:p>
              </w:tc>
            </w:tr>
            <w:tr w:rsidR="00B94C44" w:rsidRPr="003E3AC5" w14:paraId="614C3083" w14:textId="77777777" w:rsidTr="00B94C44">
              <w:tc>
                <w:tcPr>
                  <w:tcW w:w="713" w:type="pct"/>
                </w:tcPr>
                <w:p w14:paraId="4F40D214" w14:textId="0143C19F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26</w:t>
                  </w:r>
                </w:p>
              </w:tc>
              <w:tc>
                <w:tcPr>
                  <w:tcW w:w="720" w:type="pct"/>
                </w:tcPr>
                <w:p w14:paraId="04C832EB" w14:textId="677619ED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27</w:t>
                  </w:r>
                </w:p>
              </w:tc>
              <w:tc>
                <w:tcPr>
                  <w:tcW w:w="717" w:type="pct"/>
                </w:tcPr>
                <w:p w14:paraId="0F561932" w14:textId="3D2DDDD8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28</w:t>
                  </w:r>
                </w:p>
              </w:tc>
              <w:tc>
                <w:tcPr>
                  <w:tcW w:w="717" w:type="pct"/>
                </w:tcPr>
                <w:p w14:paraId="75115300" w14:textId="77A2D525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29</w:t>
                  </w:r>
                </w:p>
              </w:tc>
              <w:tc>
                <w:tcPr>
                  <w:tcW w:w="717" w:type="pct"/>
                </w:tcPr>
                <w:p w14:paraId="34AA1DEA" w14:textId="4328417B" w:rsidR="00B94C44" w:rsidRPr="006927D5" w:rsidRDefault="006927D5" w:rsidP="004E2D92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30</w:t>
                  </w:r>
                </w:p>
              </w:tc>
              <w:tc>
                <w:tcPr>
                  <w:tcW w:w="717" w:type="pct"/>
                </w:tcPr>
                <w:p w14:paraId="7D4A57AC" w14:textId="0BDA3673" w:rsidR="00B94C44" w:rsidRPr="006927D5" w:rsidRDefault="006927D5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31</w:t>
                  </w:r>
                </w:p>
              </w:tc>
              <w:tc>
                <w:tcPr>
                  <w:tcW w:w="698" w:type="pct"/>
                </w:tcPr>
                <w:p w14:paraId="28124E22" w14:textId="3B62AFAF" w:rsidR="00B94C44" w:rsidRPr="006927D5" w:rsidRDefault="00B94C44" w:rsidP="004E2D92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B94C44" w:rsidRPr="003E3AC5" w14:paraId="714ADB20" w14:textId="77777777" w:rsidTr="00B94C44">
              <w:tc>
                <w:tcPr>
                  <w:tcW w:w="713" w:type="pct"/>
                </w:tcPr>
                <w:p w14:paraId="42EDFA57" w14:textId="17B85188" w:rsidR="00B94C44" w:rsidRPr="00607069" w:rsidRDefault="00B94C44" w:rsidP="004E2D92">
                  <w:pPr>
                    <w:pStyle w:val="a8"/>
                    <w:rPr>
                      <w:color w:val="4D4436"/>
                      <w:lang w:val="en-US"/>
                    </w:rPr>
                  </w:pPr>
                </w:p>
              </w:tc>
              <w:tc>
                <w:tcPr>
                  <w:tcW w:w="720" w:type="pct"/>
                </w:tcPr>
                <w:p w14:paraId="3EA9B2E6" w14:textId="55C23D59" w:rsidR="00B94C44" w:rsidRPr="0012732A" w:rsidRDefault="00B94C44" w:rsidP="004E2D92">
                  <w:pPr>
                    <w:pStyle w:val="a8"/>
                    <w:rPr>
                      <w:color w:val="4D4436"/>
                      <w:lang w:val="en-US"/>
                    </w:rPr>
                  </w:pPr>
                </w:p>
              </w:tc>
              <w:tc>
                <w:tcPr>
                  <w:tcW w:w="717" w:type="pct"/>
                </w:tcPr>
                <w:p w14:paraId="0F40EC7C" w14:textId="77777777" w:rsidR="00B94C44" w:rsidRPr="003E3AC5" w:rsidRDefault="00B94C44" w:rsidP="004E2D92">
                  <w:pPr>
                    <w:pStyle w:val="a8"/>
                    <w:rPr>
                      <w:color w:val="4D4436"/>
                    </w:rPr>
                  </w:pPr>
                </w:p>
              </w:tc>
              <w:tc>
                <w:tcPr>
                  <w:tcW w:w="717" w:type="pct"/>
                </w:tcPr>
                <w:p w14:paraId="48BD1D19" w14:textId="77777777" w:rsidR="00B94C44" w:rsidRPr="003E3AC5" w:rsidRDefault="00B94C44" w:rsidP="004E2D92">
                  <w:pPr>
                    <w:pStyle w:val="a8"/>
                    <w:rPr>
                      <w:color w:val="4D4436"/>
                    </w:rPr>
                  </w:pPr>
                </w:p>
              </w:tc>
              <w:tc>
                <w:tcPr>
                  <w:tcW w:w="717" w:type="pct"/>
                </w:tcPr>
                <w:p w14:paraId="1A122FEF" w14:textId="77777777" w:rsidR="00B94C44" w:rsidRPr="003E3AC5" w:rsidRDefault="00B94C44" w:rsidP="004E2D92">
                  <w:pPr>
                    <w:pStyle w:val="a8"/>
                    <w:rPr>
                      <w:color w:val="4D4436"/>
                    </w:rPr>
                  </w:pPr>
                </w:p>
              </w:tc>
              <w:tc>
                <w:tcPr>
                  <w:tcW w:w="717" w:type="pct"/>
                </w:tcPr>
                <w:p w14:paraId="46C5B439" w14:textId="77777777" w:rsidR="00B94C44" w:rsidRPr="003E3AC5" w:rsidRDefault="00B94C44" w:rsidP="004E2D92">
                  <w:pPr>
                    <w:pStyle w:val="a8"/>
                    <w:rPr>
                      <w:color w:val="4D4436"/>
                    </w:rPr>
                  </w:pPr>
                </w:p>
              </w:tc>
              <w:tc>
                <w:tcPr>
                  <w:tcW w:w="698" w:type="pct"/>
                </w:tcPr>
                <w:p w14:paraId="299FC4BA" w14:textId="77777777" w:rsidR="00B94C44" w:rsidRPr="003E3AC5" w:rsidRDefault="00B94C44" w:rsidP="004E2D92">
                  <w:pPr>
                    <w:pStyle w:val="a8"/>
                    <w:rPr>
                      <w:color w:val="4D4436"/>
                    </w:rPr>
                  </w:pPr>
                </w:p>
              </w:tc>
            </w:tr>
          </w:tbl>
          <w:p w14:paraId="5FC5465F" w14:textId="77777777" w:rsidR="00CC0766" w:rsidRPr="003E3AC5" w:rsidRDefault="00CC0766"/>
        </w:tc>
        <w:tc>
          <w:tcPr>
            <w:tcW w:w="481" w:type="pct"/>
          </w:tcPr>
          <w:p w14:paraId="2E298C25" w14:textId="77777777" w:rsidR="00CC0766" w:rsidRPr="003E3AC5" w:rsidRDefault="00CC0766"/>
        </w:tc>
        <w:tc>
          <w:tcPr>
            <w:tcW w:w="1346" w:type="pct"/>
            <w:gridSpan w:val="2"/>
          </w:tcPr>
          <w:p w14:paraId="0AF234EC" w14:textId="77777777" w:rsidR="00CC0766" w:rsidRPr="00BB0295" w:rsidRDefault="00B94C44" w:rsidP="003E3AC5">
            <w:pPr>
              <w:pStyle w:val="a6"/>
              <w:rPr>
                <w:color w:val="003366"/>
              </w:rPr>
            </w:pPr>
            <w:r w:rsidRPr="00BB0295">
              <w:rPr>
                <w:color w:val="003366"/>
                <w:lang w:bidi="ru-RU"/>
              </w:rPr>
              <w:t>НОЯБРЬ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3"/>
              <w:gridCol w:w="406"/>
              <w:gridCol w:w="404"/>
              <w:gridCol w:w="404"/>
              <w:gridCol w:w="404"/>
              <w:gridCol w:w="404"/>
              <w:gridCol w:w="393"/>
            </w:tblGrid>
            <w:tr w:rsidR="00CC0766" w:rsidRPr="003E3AC5" w14:paraId="6DA27610" w14:textId="77777777" w:rsidTr="008E53DA">
              <w:tc>
                <w:tcPr>
                  <w:tcW w:w="713" w:type="pct"/>
                </w:tcPr>
                <w:p w14:paraId="08E4EE2C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Пн</w:t>
                  </w:r>
                </w:p>
              </w:tc>
              <w:tc>
                <w:tcPr>
                  <w:tcW w:w="720" w:type="pct"/>
                </w:tcPr>
                <w:p w14:paraId="5191B672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Вт</w:t>
                  </w:r>
                </w:p>
              </w:tc>
              <w:tc>
                <w:tcPr>
                  <w:tcW w:w="717" w:type="pct"/>
                </w:tcPr>
                <w:p w14:paraId="5E11108C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Ср</w:t>
                  </w:r>
                </w:p>
              </w:tc>
              <w:tc>
                <w:tcPr>
                  <w:tcW w:w="717" w:type="pct"/>
                </w:tcPr>
                <w:p w14:paraId="4FB4C298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Чт</w:t>
                  </w:r>
                </w:p>
              </w:tc>
              <w:tc>
                <w:tcPr>
                  <w:tcW w:w="717" w:type="pct"/>
                </w:tcPr>
                <w:p w14:paraId="649A2519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Пт</w:t>
                  </w:r>
                </w:p>
              </w:tc>
              <w:tc>
                <w:tcPr>
                  <w:tcW w:w="717" w:type="pct"/>
                </w:tcPr>
                <w:p w14:paraId="088E0ECC" w14:textId="77777777" w:rsidR="00CC0766" w:rsidRPr="006C1268" w:rsidRDefault="00190348">
                  <w:pPr>
                    <w:pStyle w:val="a7"/>
                    <w:rPr>
                      <w:color w:val="1F3864"/>
                    </w:rPr>
                  </w:pPr>
                  <w:r w:rsidRPr="006C1268">
                    <w:rPr>
                      <w:color w:val="1F3864"/>
                      <w:lang w:bidi="ru-RU"/>
                    </w:rPr>
                    <w:t>сб</w:t>
                  </w:r>
                </w:p>
              </w:tc>
              <w:tc>
                <w:tcPr>
                  <w:tcW w:w="698" w:type="pct"/>
                </w:tcPr>
                <w:p w14:paraId="4CDA4C00" w14:textId="77777777" w:rsidR="00CC0766" w:rsidRPr="006C1268" w:rsidRDefault="00190348">
                  <w:pPr>
                    <w:pStyle w:val="a7"/>
                    <w:rPr>
                      <w:color w:val="1F3864"/>
                    </w:rPr>
                  </w:pPr>
                  <w:r w:rsidRPr="006C1268">
                    <w:rPr>
                      <w:color w:val="1F3864"/>
                      <w:lang w:bidi="ru-RU"/>
                    </w:rPr>
                    <w:t>Вс</w:t>
                  </w:r>
                </w:p>
              </w:tc>
            </w:tr>
            <w:tr w:rsidR="008E53DA" w:rsidRPr="003E3AC5" w14:paraId="398EBA30" w14:textId="77777777" w:rsidTr="008E53DA">
              <w:tc>
                <w:tcPr>
                  <w:tcW w:w="713" w:type="pct"/>
                </w:tcPr>
                <w:p w14:paraId="0C982A65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20" w:type="pct"/>
                </w:tcPr>
                <w:p w14:paraId="449F0B6E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17" w:type="pct"/>
                </w:tcPr>
                <w:p w14:paraId="24865148" w14:textId="04FA6AC9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17" w:type="pct"/>
                </w:tcPr>
                <w:p w14:paraId="4FE8F439" w14:textId="4A7EFE9B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17" w:type="pct"/>
                </w:tcPr>
                <w:p w14:paraId="36EE09F8" w14:textId="4578E892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17" w:type="pct"/>
                </w:tcPr>
                <w:p w14:paraId="65015212" w14:textId="1A017883" w:rsidR="008E53DA" w:rsidRPr="006927D5" w:rsidRDefault="008E53DA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698" w:type="pct"/>
                </w:tcPr>
                <w:p w14:paraId="7EB67AB7" w14:textId="4898504A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</w:t>
                  </w:r>
                </w:p>
              </w:tc>
            </w:tr>
            <w:tr w:rsidR="008E53DA" w:rsidRPr="003E3AC5" w14:paraId="420DA7CA" w14:textId="77777777" w:rsidTr="008E53DA">
              <w:tc>
                <w:tcPr>
                  <w:tcW w:w="713" w:type="pct"/>
                </w:tcPr>
                <w:p w14:paraId="33899915" w14:textId="164D0E83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720" w:type="pct"/>
                </w:tcPr>
                <w:p w14:paraId="40C285B5" w14:textId="25327316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717" w:type="pct"/>
                </w:tcPr>
                <w:p w14:paraId="01904ABF" w14:textId="1B75CF03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717" w:type="pct"/>
                </w:tcPr>
                <w:p w14:paraId="17903AA2" w14:textId="11936C87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717" w:type="pct"/>
                </w:tcPr>
                <w:p w14:paraId="13262A01" w14:textId="5FB720A0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6</w:t>
                  </w:r>
                </w:p>
              </w:tc>
              <w:tc>
                <w:tcPr>
                  <w:tcW w:w="717" w:type="pct"/>
                </w:tcPr>
                <w:p w14:paraId="3A261C7A" w14:textId="0F6B9310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698" w:type="pct"/>
                </w:tcPr>
                <w:p w14:paraId="631F47AD" w14:textId="2CF586BC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8</w:t>
                  </w:r>
                </w:p>
              </w:tc>
            </w:tr>
            <w:tr w:rsidR="008E53DA" w:rsidRPr="003E3AC5" w14:paraId="7B5D89D6" w14:textId="77777777" w:rsidTr="008E53DA">
              <w:tc>
                <w:tcPr>
                  <w:tcW w:w="713" w:type="pct"/>
                </w:tcPr>
                <w:p w14:paraId="20EAD876" w14:textId="623E9D6E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9</w:t>
                  </w:r>
                </w:p>
              </w:tc>
              <w:tc>
                <w:tcPr>
                  <w:tcW w:w="720" w:type="pct"/>
                </w:tcPr>
                <w:p w14:paraId="6C7EE5CE" w14:textId="53D37E7C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717" w:type="pct"/>
                </w:tcPr>
                <w:p w14:paraId="5B42FFDA" w14:textId="15808B78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11</w:t>
                  </w:r>
                </w:p>
              </w:tc>
              <w:tc>
                <w:tcPr>
                  <w:tcW w:w="717" w:type="pct"/>
                </w:tcPr>
                <w:p w14:paraId="345E3D51" w14:textId="02EEA0DE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12</w:t>
                  </w:r>
                </w:p>
              </w:tc>
              <w:tc>
                <w:tcPr>
                  <w:tcW w:w="717" w:type="pct"/>
                </w:tcPr>
                <w:p w14:paraId="1E630E37" w14:textId="26B45971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13</w:t>
                  </w:r>
                </w:p>
              </w:tc>
              <w:tc>
                <w:tcPr>
                  <w:tcW w:w="717" w:type="pct"/>
                </w:tcPr>
                <w:p w14:paraId="592519E3" w14:textId="4B652609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14</w:t>
                  </w:r>
                </w:p>
              </w:tc>
              <w:tc>
                <w:tcPr>
                  <w:tcW w:w="698" w:type="pct"/>
                </w:tcPr>
                <w:p w14:paraId="7F5F055C" w14:textId="41EE7BBE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15</w:t>
                  </w:r>
                </w:p>
              </w:tc>
            </w:tr>
            <w:tr w:rsidR="008E53DA" w:rsidRPr="003E3AC5" w14:paraId="14DB5D6B" w14:textId="77777777" w:rsidTr="008E53DA">
              <w:tc>
                <w:tcPr>
                  <w:tcW w:w="713" w:type="pct"/>
                </w:tcPr>
                <w:p w14:paraId="4E7DDAD7" w14:textId="37530DFA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16</w:t>
                  </w:r>
                </w:p>
              </w:tc>
              <w:tc>
                <w:tcPr>
                  <w:tcW w:w="720" w:type="pct"/>
                </w:tcPr>
                <w:p w14:paraId="4D414CEF" w14:textId="65300BB0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17</w:t>
                  </w:r>
                </w:p>
              </w:tc>
              <w:tc>
                <w:tcPr>
                  <w:tcW w:w="717" w:type="pct"/>
                </w:tcPr>
                <w:p w14:paraId="5D315D11" w14:textId="6FFEFF2E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18</w:t>
                  </w:r>
                </w:p>
              </w:tc>
              <w:tc>
                <w:tcPr>
                  <w:tcW w:w="717" w:type="pct"/>
                </w:tcPr>
                <w:p w14:paraId="49CC32C3" w14:textId="54DB0EDC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19</w:t>
                  </w:r>
                </w:p>
              </w:tc>
              <w:tc>
                <w:tcPr>
                  <w:tcW w:w="717" w:type="pct"/>
                </w:tcPr>
                <w:p w14:paraId="39C437A9" w14:textId="1702E928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20</w:t>
                  </w:r>
                </w:p>
              </w:tc>
              <w:tc>
                <w:tcPr>
                  <w:tcW w:w="717" w:type="pct"/>
                </w:tcPr>
                <w:p w14:paraId="3798198C" w14:textId="46666FD4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21</w:t>
                  </w:r>
                </w:p>
              </w:tc>
              <w:tc>
                <w:tcPr>
                  <w:tcW w:w="698" w:type="pct"/>
                </w:tcPr>
                <w:p w14:paraId="6118F0D1" w14:textId="5170ADA5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22</w:t>
                  </w:r>
                </w:p>
              </w:tc>
            </w:tr>
            <w:tr w:rsidR="008E53DA" w:rsidRPr="003E3AC5" w14:paraId="69CE48FA" w14:textId="77777777" w:rsidTr="008E53DA">
              <w:tc>
                <w:tcPr>
                  <w:tcW w:w="713" w:type="pct"/>
                </w:tcPr>
                <w:p w14:paraId="3E9B7D08" w14:textId="3EE850EF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23</w:t>
                  </w:r>
                </w:p>
              </w:tc>
              <w:tc>
                <w:tcPr>
                  <w:tcW w:w="720" w:type="pct"/>
                </w:tcPr>
                <w:p w14:paraId="6E18675B" w14:textId="4B5BEAE1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24</w:t>
                  </w:r>
                </w:p>
              </w:tc>
              <w:tc>
                <w:tcPr>
                  <w:tcW w:w="717" w:type="pct"/>
                </w:tcPr>
                <w:p w14:paraId="39420AE4" w14:textId="0271DB94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25</w:t>
                  </w:r>
                </w:p>
              </w:tc>
              <w:tc>
                <w:tcPr>
                  <w:tcW w:w="717" w:type="pct"/>
                </w:tcPr>
                <w:p w14:paraId="35A897FB" w14:textId="03080E88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26</w:t>
                  </w:r>
                </w:p>
              </w:tc>
              <w:tc>
                <w:tcPr>
                  <w:tcW w:w="717" w:type="pct"/>
                </w:tcPr>
                <w:p w14:paraId="1FDB5925" w14:textId="2213B176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27</w:t>
                  </w:r>
                </w:p>
              </w:tc>
              <w:tc>
                <w:tcPr>
                  <w:tcW w:w="717" w:type="pct"/>
                </w:tcPr>
                <w:p w14:paraId="3CF79591" w14:textId="570858A2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28</w:t>
                  </w:r>
                </w:p>
              </w:tc>
              <w:tc>
                <w:tcPr>
                  <w:tcW w:w="698" w:type="pct"/>
                </w:tcPr>
                <w:p w14:paraId="0131AD34" w14:textId="21BDC668" w:rsidR="008E53DA" w:rsidRPr="006927D5" w:rsidRDefault="006927D5" w:rsidP="008E53DA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29</w:t>
                  </w:r>
                </w:p>
              </w:tc>
            </w:tr>
            <w:tr w:rsidR="008E53DA" w:rsidRPr="003E3AC5" w14:paraId="1DEF84FE" w14:textId="77777777" w:rsidTr="008E53DA">
              <w:tc>
                <w:tcPr>
                  <w:tcW w:w="713" w:type="pct"/>
                </w:tcPr>
                <w:p w14:paraId="29D29BA7" w14:textId="7A9B2E0F" w:rsidR="008E53DA" w:rsidRPr="006927D5" w:rsidRDefault="006927D5" w:rsidP="008E53DA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30</w:t>
                  </w:r>
                </w:p>
              </w:tc>
              <w:tc>
                <w:tcPr>
                  <w:tcW w:w="720" w:type="pct"/>
                </w:tcPr>
                <w:p w14:paraId="0FAA2C23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7" w:type="pct"/>
                </w:tcPr>
                <w:p w14:paraId="0E6C05B9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7" w:type="pct"/>
                </w:tcPr>
                <w:p w14:paraId="612436DD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7" w:type="pct"/>
                </w:tcPr>
                <w:p w14:paraId="4559A004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7" w:type="pct"/>
                </w:tcPr>
                <w:p w14:paraId="1A5C8A3A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698" w:type="pct"/>
                </w:tcPr>
                <w:p w14:paraId="6B2FA590" w14:textId="77777777" w:rsidR="008E53DA" w:rsidRPr="006927D5" w:rsidRDefault="008E53DA" w:rsidP="008E53DA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</w:tr>
          </w:tbl>
          <w:p w14:paraId="08CDCB89" w14:textId="77777777" w:rsidR="00CC0766" w:rsidRPr="003E3AC5" w:rsidRDefault="00CC0766"/>
        </w:tc>
        <w:tc>
          <w:tcPr>
            <w:tcW w:w="481" w:type="pct"/>
          </w:tcPr>
          <w:p w14:paraId="5A05F047" w14:textId="77777777" w:rsidR="00CC0766" w:rsidRPr="003E3AC5" w:rsidRDefault="00CC0766"/>
        </w:tc>
        <w:tc>
          <w:tcPr>
            <w:tcW w:w="1346" w:type="pct"/>
          </w:tcPr>
          <w:p w14:paraId="30DFC5C3" w14:textId="77777777" w:rsidR="00CC0766" w:rsidRPr="00BB0295" w:rsidRDefault="00B94C44" w:rsidP="003E3AC5">
            <w:pPr>
              <w:pStyle w:val="a6"/>
              <w:rPr>
                <w:color w:val="003366"/>
              </w:rPr>
            </w:pPr>
            <w:r w:rsidRPr="00BB0295">
              <w:rPr>
                <w:color w:val="003366"/>
                <w:lang w:bidi="ru-RU"/>
              </w:rPr>
              <w:t>ДЕКАБРЬ</w:t>
            </w: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0"/>
              <w:gridCol w:w="404"/>
              <w:gridCol w:w="404"/>
              <w:gridCol w:w="405"/>
              <w:gridCol w:w="405"/>
              <w:gridCol w:w="405"/>
              <w:gridCol w:w="394"/>
            </w:tblGrid>
            <w:tr w:rsidR="00CC0766" w:rsidRPr="003E3AC5" w14:paraId="0562B236" w14:textId="77777777">
              <w:tc>
                <w:tcPr>
                  <w:tcW w:w="711" w:type="pct"/>
                </w:tcPr>
                <w:p w14:paraId="13B287E2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Пн</w:t>
                  </w:r>
                </w:p>
              </w:tc>
              <w:tc>
                <w:tcPr>
                  <w:tcW w:w="718" w:type="pct"/>
                </w:tcPr>
                <w:p w14:paraId="4313ABDD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Вт</w:t>
                  </w:r>
                </w:p>
              </w:tc>
              <w:tc>
                <w:tcPr>
                  <w:tcW w:w="718" w:type="pct"/>
                </w:tcPr>
                <w:p w14:paraId="64B5110E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Ср</w:t>
                  </w:r>
                </w:p>
              </w:tc>
              <w:tc>
                <w:tcPr>
                  <w:tcW w:w="718" w:type="pct"/>
                </w:tcPr>
                <w:p w14:paraId="115C22C7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Чт</w:t>
                  </w:r>
                </w:p>
              </w:tc>
              <w:tc>
                <w:tcPr>
                  <w:tcW w:w="718" w:type="pct"/>
                </w:tcPr>
                <w:p w14:paraId="16AED3DC" w14:textId="77777777" w:rsidR="00CC0766" w:rsidRPr="003E3AC5" w:rsidRDefault="00190348">
                  <w:pPr>
                    <w:pStyle w:val="a7"/>
                  </w:pPr>
                  <w:r w:rsidRPr="003E3AC5">
                    <w:rPr>
                      <w:lang w:bidi="ru-RU"/>
                    </w:rPr>
                    <w:t>Пт</w:t>
                  </w:r>
                </w:p>
              </w:tc>
              <w:tc>
                <w:tcPr>
                  <w:tcW w:w="718" w:type="pct"/>
                </w:tcPr>
                <w:p w14:paraId="4C024ECD" w14:textId="77777777" w:rsidR="00CC0766" w:rsidRPr="00BB0295" w:rsidRDefault="00190348">
                  <w:pPr>
                    <w:pStyle w:val="a7"/>
                    <w:rPr>
                      <w:color w:val="003366"/>
                    </w:rPr>
                  </w:pPr>
                  <w:r w:rsidRPr="00BB0295">
                    <w:rPr>
                      <w:color w:val="003366"/>
                      <w:lang w:bidi="ru-RU"/>
                    </w:rPr>
                    <w:t>сб</w:t>
                  </w:r>
                </w:p>
              </w:tc>
              <w:tc>
                <w:tcPr>
                  <w:tcW w:w="701" w:type="pct"/>
                </w:tcPr>
                <w:p w14:paraId="0F95EAF0" w14:textId="77777777" w:rsidR="00CC0766" w:rsidRPr="00BB0295" w:rsidRDefault="00190348">
                  <w:pPr>
                    <w:pStyle w:val="a7"/>
                    <w:rPr>
                      <w:color w:val="003366"/>
                    </w:rPr>
                  </w:pPr>
                  <w:r w:rsidRPr="00BB0295">
                    <w:rPr>
                      <w:color w:val="003366"/>
                      <w:lang w:bidi="ru-RU"/>
                    </w:rPr>
                    <w:t>Вс</w:t>
                  </w:r>
                </w:p>
              </w:tc>
            </w:tr>
            <w:tr w:rsidR="00CC0766" w:rsidRPr="006927D5" w14:paraId="248BBB0D" w14:textId="77777777">
              <w:tc>
                <w:tcPr>
                  <w:tcW w:w="711" w:type="pct"/>
                </w:tcPr>
                <w:p w14:paraId="365B7DDC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6EF83C42" w14:textId="3DC29404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</w:t>
                  </w:r>
                </w:p>
              </w:tc>
              <w:tc>
                <w:tcPr>
                  <w:tcW w:w="718" w:type="pct"/>
                </w:tcPr>
                <w:p w14:paraId="442C99ED" w14:textId="6CB5350B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718" w:type="pct"/>
                </w:tcPr>
                <w:p w14:paraId="7E19ECF0" w14:textId="7EC0CDCB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3</w:t>
                  </w:r>
                </w:p>
              </w:tc>
              <w:tc>
                <w:tcPr>
                  <w:tcW w:w="718" w:type="pct"/>
                </w:tcPr>
                <w:p w14:paraId="43A3BD35" w14:textId="45A3ED0A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4</w:t>
                  </w:r>
                </w:p>
              </w:tc>
              <w:tc>
                <w:tcPr>
                  <w:tcW w:w="718" w:type="pct"/>
                </w:tcPr>
                <w:p w14:paraId="7B9E6434" w14:textId="3CC9820F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5</w:t>
                  </w:r>
                </w:p>
              </w:tc>
              <w:tc>
                <w:tcPr>
                  <w:tcW w:w="701" w:type="pct"/>
                </w:tcPr>
                <w:p w14:paraId="067729D0" w14:textId="198F42BB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6</w:t>
                  </w:r>
                </w:p>
              </w:tc>
            </w:tr>
            <w:tr w:rsidR="00CC0766" w:rsidRPr="006927D5" w14:paraId="4947C6F9" w14:textId="77777777">
              <w:tc>
                <w:tcPr>
                  <w:tcW w:w="711" w:type="pct"/>
                </w:tcPr>
                <w:p w14:paraId="1F9394D3" w14:textId="27FFCC23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7</w:t>
                  </w:r>
                </w:p>
              </w:tc>
              <w:tc>
                <w:tcPr>
                  <w:tcW w:w="718" w:type="pct"/>
                </w:tcPr>
                <w:p w14:paraId="7BC137D8" w14:textId="1B472A24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8</w:t>
                  </w:r>
                </w:p>
              </w:tc>
              <w:tc>
                <w:tcPr>
                  <w:tcW w:w="718" w:type="pct"/>
                </w:tcPr>
                <w:p w14:paraId="3E884777" w14:textId="14286F3D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9</w:t>
                  </w:r>
                </w:p>
              </w:tc>
              <w:tc>
                <w:tcPr>
                  <w:tcW w:w="718" w:type="pct"/>
                </w:tcPr>
                <w:p w14:paraId="0D2A6C96" w14:textId="2E3AA631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718" w:type="pct"/>
                </w:tcPr>
                <w:p w14:paraId="2F946D7E" w14:textId="5FE07057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11</w:t>
                  </w:r>
                </w:p>
              </w:tc>
              <w:tc>
                <w:tcPr>
                  <w:tcW w:w="718" w:type="pct"/>
                </w:tcPr>
                <w:p w14:paraId="6C393AAF" w14:textId="56C8BAF2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12</w:t>
                  </w:r>
                </w:p>
              </w:tc>
              <w:tc>
                <w:tcPr>
                  <w:tcW w:w="701" w:type="pct"/>
                </w:tcPr>
                <w:p w14:paraId="6A8D4974" w14:textId="61BF8AD6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13</w:t>
                  </w:r>
                </w:p>
              </w:tc>
            </w:tr>
            <w:tr w:rsidR="00CC0766" w:rsidRPr="006927D5" w14:paraId="284C99FA" w14:textId="77777777">
              <w:tc>
                <w:tcPr>
                  <w:tcW w:w="711" w:type="pct"/>
                </w:tcPr>
                <w:p w14:paraId="61A92482" w14:textId="43E0DBB2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14</w:t>
                  </w:r>
                </w:p>
              </w:tc>
              <w:tc>
                <w:tcPr>
                  <w:tcW w:w="718" w:type="pct"/>
                </w:tcPr>
                <w:p w14:paraId="30EA7834" w14:textId="0AF66C61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15</w:t>
                  </w:r>
                </w:p>
              </w:tc>
              <w:tc>
                <w:tcPr>
                  <w:tcW w:w="718" w:type="pct"/>
                </w:tcPr>
                <w:p w14:paraId="2E1228BA" w14:textId="1EA439B4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16</w:t>
                  </w:r>
                </w:p>
              </w:tc>
              <w:tc>
                <w:tcPr>
                  <w:tcW w:w="718" w:type="pct"/>
                </w:tcPr>
                <w:p w14:paraId="09B12624" w14:textId="32307BC9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17</w:t>
                  </w:r>
                </w:p>
              </w:tc>
              <w:tc>
                <w:tcPr>
                  <w:tcW w:w="718" w:type="pct"/>
                </w:tcPr>
                <w:p w14:paraId="6C10D9E3" w14:textId="4F3D99D7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18</w:t>
                  </w:r>
                </w:p>
              </w:tc>
              <w:tc>
                <w:tcPr>
                  <w:tcW w:w="718" w:type="pct"/>
                </w:tcPr>
                <w:p w14:paraId="5D83DD1D" w14:textId="02FB2881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19</w:t>
                  </w:r>
                </w:p>
              </w:tc>
              <w:tc>
                <w:tcPr>
                  <w:tcW w:w="701" w:type="pct"/>
                </w:tcPr>
                <w:p w14:paraId="26C680EC" w14:textId="530EA6A0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20</w:t>
                  </w:r>
                </w:p>
              </w:tc>
            </w:tr>
            <w:tr w:rsidR="00CC0766" w:rsidRPr="006927D5" w14:paraId="08F2ADBC" w14:textId="77777777">
              <w:tc>
                <w:tcPr>
                  <w:tcW w:w="711" w:type="pct"/>
                </w:tcPr>
                <w:p w14:paraId="1DBBE729" w14:textId="4E5AA4C4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21</w:t>
                  </w:r>
                </w:p>
              </w:tc>
              <w:tc>
                <w:tcPr>
                  <w:tcW w:w="718" w:type="pct"/>
                </w:tcPr>
                <w:p w14:paraId="4C9FD37B" w14:textId="0B7E60A3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22</w:t>
                  </w:r>
                </w:p>
              </w:tc>
              <w:tc>
                <w:tcPr>
                  <w:tcW w:w="718" w:type="pct"/>
                </w:tcPr>
                <w:p w14:paraId="2A80E961" w14:textId="6B94ADF5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23</w:t>
                  </w:r>
                </w:p>
              </w:tc>
              <w:tc>
                <w:tcPr>
                  <w:tcW w:w="718" w:type="pct"/>
                </w:tcPr>
                <w:p w14:paraId="2E8603F5" w14:textId="277344AA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24</w:t>
                  </w:r>
                </w:p>
              </w:tc>
              <w:tc>
                <w:tcPr>
                  <w:tcW w:w="718" w:type="pct"/>
                </w:tcPr>
                <w:p w14:paraId="6652A00C" w14:textId="73C090A9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25</w:t>
                  </w:r>
                </w:p>
              </w:tc>
              <w:tc>
                <w:tcPr>
                  <w:tcW w:w="718" w:type="pct"/>
                </w:tcPr>
                <w:p w14:paraId="0AD2E898" w14:textId="2444DD5E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26</w:t>
                  </w:r>
                </w:p>
              </w:tc>
              <w:tc>
                <w:tcPr>
                  <w:tcW w:w="701" w:type="pct"/>
                </w:tcPr>
                <w:p w14:paraId="5831C8D6" w14:textId="2717BA70" w:rsidR="00CC0766" w:rsidRPr="006927D5" w:rsidRDefault="006927D5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  <w:t>27</w:t>
                  </w:r>
                </w:p>
              </w:tc>
            </w:tr>
            <w:tr w:rsidR="00CC0766" w:rsidRPr="006927D5" w14:paraId="4B919493" w14:textId="77777777">
              <w:tc>
                <w:tcPr>
                  <w:tcW w:w="711" w:type="pct"/>
                </w:tcPr>
                <w:p w14:paraId="60FFBFAA" w14:textId="550F714C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28</w:t>
                  </w:r>
                </w:p>
              </w:tc>
              <w:tc>
                <w:tcPr>
                  <w:tcW w:w="718" w:type="pct"/>
                </w:tcPr>
                <w:p w14:paraId="4E68C9B4" w14:textId="09D79757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29</w:t>
                  </w:r>
                </w:p>
              </w:tc>
              <w:tc>
                <w:tcPr>
                  <w:tcW w:w="718" w:type="pct"/>
                </w:tcPr>
                <w:p w14:paraId="250EDC47" w14:textId="56546B7A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30</w:t>
                  </w:r>
                </w:p>
              </w:tc>
              <w:tc>
                <w:tcPr>
                  <w:tcW w:w="718" w:type="pct"/>
                </w:tcPr>
                <w:p w14:paraId="46255A1F" w14:textId="060B642E" w:rsidR="00CC0766" w:rsidRPr="006927D5" w:rsidRDefault="006927D5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  <w:r w:rsidRPr="006927D5">
                    <w:rPr>
                      <w:color w:val="4D4436"/>
                      <w:sz w:val="24"/>
                      <w:szCs w:val="24"/>
                      <w:lang w:val="en-US"/>
                    </w:rPr>
                    <w:t>31</w:t>
                  </w:r>
                </w:p>
              </w:tc>
              <w:tc>
                <w:tcPr>
                  <w:tcW w:w="718" w:type="pct"/>
                </w:tcPr>
                <w:p w14:paraId="21FF384C" w14:textId="32296BA9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18" w:type="pct"/>
                </w:tcPr>
                <w:p w14:paraId="571F77B3" w14:textId="0AC7E85A" w:rsidR="00CC0766" w:rsidRPr="006927D5" w:rsidRDefault="00CC0766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701" w:type="pct"/>
                </w:tcPr>
                <w:p w14:paraId="6D4001CA" w14:textId="584C8645" w:rsidR="00CC0766" w:rsidRPr="006927D5" w:rsidRDefault="00CC0766">
                  <w:pPr>
                    <w:pStyle w:val="a8"/>
                    <w:rPr>
                      <w:b/>
                      <w:color w:val="003366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CC0766" w:rsidRPr="006927D5" w14:paraId="3A207862" w14:textId="77777777">
              <w:tc>
                <w:tcPr>
                  <w:tcW w:w="711" w:type="pct"/>
                </w:tcPr>
                <w:p w14:paraId="2AFD9E59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5EB09917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37EE029D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40E71328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7BD6C25D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18" w:type="pct"/>
                </w:tcPr>
                <w:p w14:paraId="78EB6C02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  <w:tc>
                <w:tcPr>
                  <w:tcW w:w="701" w:type="pct"/>
                </w:tcPr>
                <w:p w14:paraId="7A9B7D3D" w14:textId="77777777" w:rsidR="00CC0766" w:rsidRPr="006927D5" w:rsidRDefault="00CC0766">
                  <w:pPr>
                    <w:pStyle w:val="a8"/>
                    <w:rPr>
                      <w:color w:val="4D4436"/>
                      <w:sz w:val="24"/>
                      <w:szCs w:val="24"/>
                    </w:rPr>
                  </w:pPr>
                </w:p>
              </w:tc>
            </w:tr>
          </w:tbl>
          <w:p w14:paraId="0AB71EBF" w14:textId="77777777" w:rsidR="00CC0766" w:rsidRPr="003E3AC5" w:rsidRDefault="00CC0766"/>
        </w:tc>
      </w:tr>
    </w:tbl>
    <w:p w14:paraId="19B65789" w14:textId="4F4F3BA9" w:rsidR="00CC0766" w:rsidRDefault="006927D5" w:rsidP="00CE14C4">
      <w:r>
        <w:rPr>
          <w:noProof/>
        </w:rPr>
        <w:object w:dxaOrig="1440" w:dyaOrig="1440" w14:anchorId="65E65E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3" type="#_x0000_t75" style="position:absolute;margin-left:5.6pt;margin-top:2.1pt;width:512.9pt;height:568.5pt;z-index:251659264;mso-position-horizontal-relative:text;mso-position-vertical-relative:text;mso-width-relative:page;mso-height-relative:page">
            <v:imagedata r:id="rId6" o:title=""/>
          </v:shape>
          <o:OLEObject Type="Embed" ProgID="Unknown" ShapeID="_x0000_s2053" DrawAspect="Content" ObjectID="_1855141257" r:id="rId7"/>
        </w:object>
      </w:r>
    </w:p>
    <w:sectPr w:rsidR="00CC0766" w:rsidSect="006927D5">
      <w:footerReference w:type="default" r:id="rId8"/>
      <w:pgSz w:w="11906" w:h="16838" w:code="9"/>
      <w:pgMar w:top="720" w:right="720" w:bottom="720" w:left="720" w:header="720" w:footer="11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2FDFF" w14:textId="77777777" w:rsidR="002F35A0" w:rsidRDefault="002F35A0">
      <w:r>
        <w:separator/>
      </w:r>
    </w:p>
  </w:endnote>
  <w:endnote w:type="continuationSeparator" w:id="0">
    <w:p w14:paraId="0D026CAF" w14:textId="77777777" w:rsidR="002F35A0" w:rsidRDefault="002F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1D70" w14:textId="77777777" w:rsidR="00190348" w:rsidRDefault="00190348">
    <w:pPr>
      <w:pStyle w:val="aa"/>
    </w:pPr>
  </w:p>
  <w:p w14:paraId="6BCE03F6" w14:textId="77777777" w:rsidR="00190348" w:rsidRDefault="00190348">
    <w:pPr>
      <w:pStyle w:val="ae"/>
    </w:pPr>
    <w:r>
      <w:rPr>
        <w:lang w:bidi="ru-RU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CC44E" w14:textId="77777777" w:rsidR="002F35A0" w:rsidRDefault="002F35A0">
      <w:r>
        <w:separator/>
      </w:r>
    </w:p>
  </w:footnote>
  <w:footnote w:type="continuationSeparator" w:id="0">
    <w:p w14:paraId="395A1CEF" w14:textId="77777777" w:rsidR="002F35A0" w:rsidRDefault="002F35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AC5"/>
    <w:rsid w:val="000B7FC9"/>
    <w:rsid w:val="000E17EB"/>
    <w:rsid w:val="0012732A"/>
    <w:rsid w:val="00134055"/>
    <w:rsid w:val="00190348"/>
    <w:rsid w:val="002F35A0"/>
    <w:rsid w:val="00300D0C"/>
    <w:rsid w:val="00344E69"/>
    <w:rsid w:val="003E3AC5"/>
    <w:rsid w:val="00431A51"/>
    <w:rsid w:val="00444A6F"/>
    <w:rsid w:val="00486069"/>
    <w:rsid w:val="004A67B9"/>
    <w:rsid w:val="004C7E07"/>
    <w:rsid w:val="004D47E2"/>
    <w:rsid w:val="004E2D92"/>
    <w:rsid w:val="004E5C99"/>
    <w:rsid w:val="00534CA2"/>
    <w:rsid w:val="0056695A"/>
    <w:rsid w:val="00607069"/>
    <w:rsid w:val="006927D5"/>
    <w:rsid w:val="006C1268"/>
    <w:rsid w:val="006C292F"/>
    <w:rsid w:val="006D2E03"/>
    <w:rsid w:val="0079487F"/>
    <w:rsid w:val="008642F8"/>
    <w:rsid w:val="008E53DA"/>
    <w:rsid w:val="008F5A5D"/>
    <w:rsid w:val="00904143"/>
    <w:rsid w:val="00A1111F"/>
    <w:rsid w:val="00A301D6"/>
    <w:rsid w:val="00B16D87"/>
    <w:rsid w:val="00B21A46"/>
    <w:rsid w:val="00B94C44"/>
    <w:rsid w:val="00BB0295"/>
    <w:rsid w:val="00CC0766"/>
    <w:rsid w:val="00CE14C4"/>
    <w:rsid w:val="00D765FB"/>
    <w:rsid w:val="00D97C26"/>
    <w:rsid w:val="00DD0E2B"/>
    <w:rsid w:val="00E768F4"/>
    <w:rsid w:val="00E96674"/>
    <w:rsid w:val="00F3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2"/>
    </o:shapelayout>
  </w:shapeDefaults>
  <w:decimalSymbol w:val=","/>
  <w:listSeparator w:val=";"/>
  <w14:docId w14:val="2459C9DE"/>
  <w15:chartTrackingRefBased/>
  <w15:docId w15:val="{69E9D277-D809-4C27-95A2-01D1F0EB5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before="20"/>
    </w:pPr>
    <w:rPr>
      <w:color w:val="352F25"/>
      <w:sz w:val="18"/>
      <w:szCs w:val="18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Год"/>
    <w:basedOn w:val="a"/>
    <w:uiPriority w:val="1"/>
    <w:qFormat/>
    <w:pPr>
      <w:spacing w:line="192" w:lineRule="auto"/>
      <w:jc w:val="right"/>
    </w:pPr>
    <w:rPr>
      <w:rFonts w:ascii="Calibri" w:eastAsia="MS Gothic" w:hAnsi="Calibri"/>
      <w:b/>
      <w:bCs/>
      <w:color w:val="027E6F"/>
      <w:sz w:val="110"/>
      <w:szCs w:val="110"/>
    </w:rPr>
  </w:style>
  <w:style w:type="paragraph" w:customStyle="1" w:styleId="a5">
    <w:name w:val="Логотип"/>
    <w:basedOn w:val="a"/>
    <w:uiPriority w:val="1"/>
    <w:qFormat/>
    <w:pPr>
      <w:spacing w:before="100"/>
    </w:pPr>
  </w:style>
  <w:style w:type="paragraph" w:customStyle="1" w:styleId="a6">
    <w:name w:val="Месяц"/>
    <w:basedOn w:val="a"/>
    <w:uiPriority w:val="2"/>
    <w:qFormat/>
    <w:pPr>
      <w:pBdr>
        <w:bottom w:val="single" w:sz="8" w:space="1" w:color="027E6F"/>
      </w:pBdr>
      <w:spacing w:before="360" w:after="60"/>
      <w:contextualSpacing/>
    </w:pPr>
    <w:rPr>
      <w:rFonts w:ascii="Calibri" w:eastAsia="MS Gothic" w:hAnsi="Calibri"/>
      <w:b/>
      <w:bCs/>
      <w:caps/>
      <w:color w:val="027E6F"/>
      <w:sz w:val="28"/>
      <w:szCs w:val="28"/>
    </w:rPr>
  </w:style>
  <w:style w:type="paragraph" w:customStyle="1" w:styleId="a7">
    <w:name w:val="Дни"/>
    <w:basedOn w:val="a"/>
    <w:uiPriority w:val="3"/>
    <w:qFormat/>
    <w:pPr>
      <w:spacing w:after="20"/>
      <w:jc w:val="center"/>
    </w:pPr>
    <w:rPr>
      <w:rFonts w:ascii="Calibri" w:eastAsia="MS Gothic" w:hAnsi="Calibri"/>
      <w:b/>
      <w:bCs/>
      <w:caps/>
    </w:rPr>
  </w:style>
  <w:style w:type="paragraph" w:customStyle="1" w:styleId="a8">
    <w:name w:val="Даты"/>
    <w:basedOn w:val="a"/>
    <w:uiPriority w:val="4"/>
    <w:qFormat/>
    <w:pPr>
      <w:spacing w:after="20"/>
      <w:jc w:val="center"/>
    </w:pPr>
    <w:rPr>
      <w:rFonts w:ascii="Calibri" w:eastAsia="MS Gothic" w:hAnsi="Calibri"/>
    </w:rPr>
  </w:style>
  <w:style w:type="paragraph" w:styleId="a9">
    <w:name w:val="No Spacing"/>
    <w:uiPriority w:val="98"/>
    <w:qFormat/>
    <w:pPr>
      <w:spacing w:before="20"/>
    </w:pPr>
    <w:rPr>
      <w:color w:val="352F25"/>
      <w:sz w:val="18"/>
      <w:szCs w:val="18"/>
      <w:lang w:eastAsia="ja-JP"/>
    </w:rPr>
  </w:style>
  <w:style w:type="paragraph" w:customStyle="1" w:styleId="aa">
    <w:name w:val="Организация"/>
    <w:basedOn w:val="a"/>
    <w:uiPriority w:val="5"/>
    <w:qFormat/>
    <w:pPr>
      <w:spacing w:after="40"/>
    </w:pPr>
    <w:rPr>
      <w:rFonts w:ascii="Calibri" w:eastAsia="MS Gothic" w:hAnsi="Calibri"/>
      <w:b/>
      <w:bCs/>
      <w:caps/>
      <w:color w:val="027E6F"/>
      <w:sz w:val="22"/>
      <w:szCs w:val="22"/>
    </w:rPr>
  </w:style>
  <w:style w:type="character" w:styleId="ab">
    <w:name w:val="Placeholder Text"/>
    <w:uiPriority w:val="99"/>
    <w:semiHidden/>
    <w:rPr>
      <w:color w:val="808080"/>
    </w:rPr>
  </w:style>
  <w:style w:type="paragraph" w:styleId="ac">
    <w:name w:val="header"/>
    <w:basedOn w:val="a"/>
    <w:link w:val="ad"/>
    <w:uiPriority w:val="99"/>
    <w:unhideWhenUsed/>
    <w:rsid w:val="00A1111F"/>
  </w:style>
  <w:style w:type="character" w:customStyle="1" w:styleId="ad">
    <w:name w:val="Верхний колонтитул Знак"/>
    <w:basedOn w:val="a0"/>
    <w:link w:val="ac"/>
    <w:uiPriority w:val="99"/>
    <w:rsid w:val="00A1111F"/>
  </w:style>
  <w:style w:type="paragraph" w:styleId="ae">
    <w:name w:val="footer"/>
    <w:basedOn w:val="a"/>
    <w:link w:val="af"/>
    <w:uiPriority w:val="99"/>
    <w:unhideWhenUsed/>
    <w:rsid w:val="00A1111F"/>
  </w:style>
  <w:style w:type="character" w:customStyle="1" w:styleId="af">
    <w:name w:val="Нижний колонтитул Знак"/>
    <w:basedOn w:val="a0"/>
    <w:link w:val="ae"/>
    <w:uiPriority w:val="99"/>
    <w:rsid w:val="00A1111F"/>
  </w:style>
  <w:style w:type="paragraph" w:styleId="af0">
    <w:name w:val="Balloon Text"/>
    <w:basedOn w:val="a"/>
    <w:link w:val="af1"/>
    <w:uiPriority w:val="99"/>
    <w:semiHidden/>
    <w:unhideWhenUsed/>
    <w:rsid w:val="003E3AC5"/>
    <w:pPr>
      <w:spacing w:before="0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3E3A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AppData\Local\Temp\tf04235715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tf04235715</Template>
  <TotalTime>0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Алексей Рубан</cp:lastModifiedBy>
  <cp:revision>2</cp:revision>
  <dcterms:created xsi:type="dcterms:W3CDTF">2026-11-02T15:14:00Z</dcterms:created>
  <dcterms:modified xsi:type="dcterms:W3CDTF">2026-11-02T15:14:00Z</dcterms:modified>
  <cp:version/>
</cp:coreProperties>
</file>